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5FF47" w14:textId="43E92318" w:rsidR="006A765B" w:rsidRPr="001B7393" w:rsidRDefault="00B90FE3" w:rsidP="00184BF6">
      <w:pPr>
        <w:pStyle w:val="Title"/>
        <w:outlineLvl w:val="0"/>
      </w:pPr>
      <w:r>
        <w:t>The</w:t>
      </w:r>
      <w:r w:rsidR="00E504D9">
        <w:t xml:space="preserve"> </w:t>
      </w:r>
      <w:r>
        <w:t>Ending</w:t>
      </w:r>
      <w:r w:rsidR="00E504D9">
        <w:t xml:space="preserve"> </w:t>
      </w:r>
      <w:r>
        <w:t>of</w:t>
      </w:r>
      <w:r w:rsidR="00E504D9">
        <w:t xml:space="preserve"> </w:t>
      </w:r>
      <w:r>
        <w:t>Mark</w:t>
      </w:r>
      <w:r w:rsidR="004F79A4">
        <w:t>’</w:t>
      </w:r>
      <w:r>
        <w:t>s</w:t>
      </w:r>
      <w:r w:rsidR="00E504D9">
        <w:t xml:space="preserve"> </w:t>
      </w:r>
      <w:r>
        <w:t>Gospel</w:t>
      </w:r>
    </w:p>
    <w:p w14:paraId="044F3C82" w14:textId="06F6536F" w:rsidR="0085654D" w:rsidRPr="00184BF6" w:rsidRDefault="00B90FE3" w:rsidP="00184BF6">
      <w:pPr>
        <w:pStyle w:val="Name"/>
      </w:pPr>
      <w:r>
        <w:t>Jeff</w:t>
      </w:r>
      <w:r w:rsidR="00E504D9">
        <w:t xml:space="preserve"> </w:t>
      </w:r>
      <w:r>
        <w:t>Smelser</w:t>
      </w:r>
    </w:p>
    <w:p w14:paraId="6ED1087D" w14:textId="47AE9611" w:rsidR="0085654D" w:rsidRPr="00021B68" w:rsidRDefault="0085654D" w:rsidP="00021B68">
      <w:pPr>
        <w:pStyle w:val="Heading"/>
      </w:pPr>
      <w:r w:rsidRPr="0004167A">
        <w:t>Text:</w:t>
      </w:r>
      <w:r w:rsidR="00E504D9">
        <w:t xml:space="preserve">  </w:t>
      </w:r>
      <w:r w:rsidR="00B90FE3" w:rsidRPr="00184BF6">
        <w:rPr>
          <w:b w:val="0"/>
          <w:bCs/>
        </w:rPr>
        <w:t>Mark</w:t>
      </w:r>
      <w:r w:rsidR="00E504D9">
        <w:rPr>
          <w:b w:val="0"/>
          <w:bCs/>
        </w:rPr>
        <w:t xml:space="preserve"> </w:t>
      </w:r>
      <w:r w:rsidR="00B90FE3" w:rsidRPr="00184BF6">
        <w:rPr>
          <w:b w:val="0"/>
          <w:bCs/>
        </w:rPr>
        <w:t>16:9-20</w:t>
      </w:r>
    </w:p>
    <w:p w14:paraId="643F8544" w14:textId="77777777" w:rsidR="0085654D" w:rsidRPr="0004167A" w:rsidRDefault="0085654D" w:rsidP="00021B68">
      <w:pPr>
        <w:pStyle w:val="Heading"/>
      </w:pPr>
      <w:r w:rsidRPr="00CA2E69">
        <w:t>Introduction:</w:t>
      </w:r>
    </w:p>
    <w:p w14:paraId="37A91829" w14:textId="77777777" w:rsidR="00F94F94" w:rsidRDefault="00E6332C" w:rsidP="00184BF6">
      <w:pPr>
        <w:pStyle w:val="Heading1"/>
        <w:numPr>
          <w:ilvl w:val="0"/>
          <w:numId w:val="4"/>
        </w:numPr>
      </w:pPr>
      <w:r w:rsidRPr="00184BF6">
        <w:t>There</w:t>
      </w:r>
      <w:r w:rsidR="00E504D9">
        <w:t xml:space="preserve"> </w:t>
      </w:r>
      <w:r w:rsidRPr="00184BF6">
        <w:t>are</w:t>
      </w:r>
      <w:r w:rsidR="00E504D9">
        <w:t xml:space="preserve"> </w:t>
      </w:r>
      <w:r w:rsidR="00482302" w:rsidRPr="00184BF6">
        <w:t>four</w:t>
      </w:r>
      <w:r w:rsidR="00E504D9">
        <w:t xml:space="preserve"> </w:t>
      </w:r>
      <w:r w:rsidR="00482302" w:rsidRPr="00184BF6">
        <w:t>endings</w:t>
      </w:r>
      <w:r w:rsidR="00E504D9">
        <w:t xml:space="preserve"> </w:t>
      </w:r>
      <w:r w:rsidR="00482302" w:rsidRPr="00184BF6">
        <w:t>for</w:t>
      </w:r>
      <w:r w:rsidR="00E504D9">
        <w:t xml:space="preserve"> </w:t>
      </w:r>
      <w:r w:rsidR="00482302" w:rsidRPr="00184BF6">
        <w:t>Mark</w:t>
      </w:r>
      <w:r w:rsidR="00E504D9">
        <w:t xml:space="preserve"> </w:t>
      </w:r>
      <w:r w:rsidR="00482302" w:rsidRPr="00184BF6">
        <w:t>found</w:t>
      </w:r>
      <w:r w:rsidR="00E504D9">
        <w:t xml:space="preserve"> </w:t>
      </w:r>
      <w:r w:rsidR="00482302" w:rsidRPr="00184BF6">
        <w:t>in</w:t>
      </w:r>
      <w:r w:rsidR="00E504D9">
        <w:t xml:space="preserve"> </w:t>
      </w:r>
      <w:r w:rsidR="00482302" w:rsidRPr="00184BF6">
        <w:t>the</w:t>
      </w:r>
      <w:r w:rsidR="00E504D9">
        <w:t xml:space="preserve"> </w:t>
      </w:r>
      <w:r w:rsidR="00482302" w:rsidRPr="00184BF6">
        <w:t>Manuscripts</w:t>
      </w:r>
      <w:r w:rsidR="00B53833" w:rsidRPr="00184BF6">
        <w:t>,</w:t>
      </w:r>
      <w:r w:rsidR="00E504D9">
        <w:t xml:space="preserve"> </w:t>
      </w:r>
      <w:r w:rsidR="00B30169" w:rsidRPr="00184BF6">
        <w:t>of</w:t>
      </w:r>
      <w:r w:rsidR="00E504D9">
        <w:t xml:space="preserve"> </w:t>
      </w:r>
      <w:r w:rsidR="00B30169" w:rsidRPr="00184BF6">
        <w:t>which</w:t>
      </w:r>
      <w:r w:rsidR="00E504D9">
        <w:t xml:space="preserve"> </w:t>
      </w:r>
      <w:r w:rsidR="00B30169" w:rsidRPr="00184BF6">
        <w:t>we</w:t>
      </w:r>
      <w:r w:rsidR="00E504D9">
        <w:t xml:space="preserve"> </w:t>
      </w:r>
      <w:r w:rsidR="00B30169" w:rsidRPr="00184BF6">
        <w:t>will</w:t>
      </w:r>
      <w:r w:rsidR="00E504D9">
        <w:t xml:space="preserve"> </w:t>
      </w:r>
      <w:r w:rsidR="00B30169" w:rsidRPr="00184BF6">
        <w:t>primarily</w:t>
      </w:r>
      <w:r w:rsidR="00E504D9">
        <w:t xml:space="preserve"> </w:t>
      </w:r>
      <w:r w:rsidR="00B30169" w:rsidRPr="00184BF6">
        <w:t>be</w:t>
      </w:r>
      <w:r w:rsidR="00E504D9">
        <w:t xml:space="preserve"> </w:t>
      </w:r>
      <w:r w:rsidR="00B30169" w:rsidRPr="00184BF6">
        <w:t>concerned</w:t>
      </w:r>
      <w:r w:rsidR="00E504D9">
        <w:t xml:space="preserve"> </w:t>
      </w:r>
      <w:r w:rsidR="00B30169" w:rsidRPr="00184BF6">
        <w:t>with</w:t>
      </w:r>
      <w:r w:rsidR="00E504D9">
        <w:t xml:space="preserve"> </w:t>
      </w:r>
      <w:r w:rsidR="00B30169" w:rsidRPr="00184BF6">
        <w:t>only</w:t>
      </w:r>
      <w:r w:rsidR="00E504D9">
        <w:t xml:space="preserve"> </w:t>
      </w:r>
      <w:r w:rsidR="00B30169" w:rsidRPr="00184BF6">
        <w:t>two</w:t>
      </w:r>
      <w:r w:rsidR="008724CC" w:rsidRPr="00184BF6">
        <w:t>…</w:t>
      </w:r>
    </w:p>
    <w:p w14:paraId="33E90A68" w14:textId="5E95E618" w:rsidR="00482302" w:rsidRDefault="00301BCC" w:rsidP="00C02C8B">
      <w:pPr>
        <w:pStyle w:val="Heading2"/>
        <w:numPr>
          <w:ilvl w:val="1"/>
          <w:numId w:val="4"/>
        </w:numPr>
        <w:tabs>
          <w:tab w:val="num" w:pos="-720"/>
        </w:tabs>
        <w:rPr>
          <w:b/>
          <w:bCs w:val="0"/>
        </w:rPr>
      </w:pPr>
      <w:r>
        <w:t>The</w:t>
      </w:r>
      <w:r w:rsidR="00E504D9">
        <w:t xml:space="preserve"> </w:t>
      </w:r>
      <w:r>
        <w:t>text</w:t>
      </w:r>
      <w:r w:rsidR="00E504D9">
        <w:t xml:space="preserve"> </w:t>
      </w:r>
      <w:r>
        <w:t>includes</w:t>
      </w:r>
      <w:r w:rsidR="00E504D9">
        <w:t xml:space="preserve"> </w:t>
      </w:r>
      <w:r w:rsidR="00482302" w:rsidRPr="00482302">
        <w:t>Mark</w:t>
      </w:r>
      <w:r w:rsidR="00E504D9">
        <w:t xml:space="preserve"> </w:t>
      </w:r>
      <w:r w:rsidR="00482302" w:rsidRPr="00482302">
        <w:t>16:9-20,</w:t>
      </w:r>
      <w:r w:rsidR="00E504D9">
        <w:t xml:space="preserve"> </w:t>
      </w:r>
      <w:r w:rsidR="00482302" w:rsidRPr="00482302">
        <w:t>which</w:t>
      </w:r>
      <w:r w:rsidR="00E504D9">
        <w:t xml:space="preserve"> </w:t>
      </w:r>
      <w:r w:rsidR="00482302" w:rsidRPr="00482302">
        <w:t>I</w:t>
      </w:r>
      <w:r w:rsidR="00E504D9">
        <w:t xml:space="preserve"> </w:t>
      </w:r>
      <w:r w:rsidR="00482302" w:rsidRPr="00482302">
        <w:t>will</w:t>
      </w:r>
      <w:r w:rsidR="00E504D9">
        <w:t xml:space="preserve"> </w:t>
      </w:r>
      <w:r w:rsidR="00482302" w:rsidRPr="00482302">
        <w:t>call</w:t>
      </w:r>
      <w:r w:rsidR="00E504D9">
        <w:t xml:space="preserve"> </w:t>
      </w:r>
      <w:r w:rsidR="00482302" w:rsidRPr="00482302">
        <w:t>the</w:t>
      </w:r>
      <w:r w:rsidR="00E504D9">
        <w:t xml:space="preserve"> </w:t>
      </w:r>
      <w:r w:rsidR="00482302">
        <w:rPr>
          <w:b/>
          <w:bCs w:val="0"/>
        </w:rPr>
        <w:t>Long</w:t>
      </w:r>
      <w:r w:rsidR="00E504D9">
        <w:rPr>
          <w:b/>
          <w:bCs w:val="0"/>
        </w:rPr>
        <w:t xml:space="preserve"> </w:t>
      </w:r>
      <w:r w:rsidR="00482302">
        <w:rPr>
          <w:b/>
          <w:bCs w:val="0"/>
        </w:rPr>
        <w:t>Ending</w:t>
      </w:r>
      <w:r w:rsidR="00E504D9">
        <w:rPr>
          <w:b/>
          <w:bCs w:val="0"/>
        </w:rPr>
        <w:t xml:space="preserve"> </w:t>
      </w:r>
      <w:r w:rsidR="00482302">
        <w:rPr>
          <w:b/>
          <w:bCs w:val="0"/>
        </w:rPr>
        <w:t>(LE).</w:t>
      </w:r>
    </w:p>
    <w:p w14:paraId="1DC1137E" w14:textId="65903790" w:rsidR="00045159" w:rsidRPr="00045159" w:rsidRDefault="00301BCC" w:rsidP="00C02C8B">
      <w:pPr>
        <w:pStyle w:val="Heading2"/>
        <w:numPr>
          <w:ilvl w:val="1"/>
          <w:numId w:val="4"/>
        </w:numPr>
        <w:tabs>
          <w:tab w:val="num" w:pos="-432"/>
        </w:tabs>
      </w:pPr>
      <w:r>
        <w:t>The</w:t>
      </w:r>
      <w:r w:rsidR="00E504D9">
        <w:t xml:space="preserve"> </w:t>
      </w:r>
      <w:r>
        <w:t>text</w:t>
      </w:r>
      <w:r w:rsidR="00E504D9">
        <w:t xml:space="preserve"> </w:t>
      </w:r>
      <w:r>
        <w:t>ends</w:t>
      </w:r>
      <w:r w:rsidR="00E504D9">
        <w:t xml:space="preserve"> </w:t>
      </w:r>
      <w:r>
        <w:t>at</w:t>
      </w:r>
      <w:r w:rsidR="00E504D9">
        <w:t xml:space="preserve"> </w:t>
      </w:r>
      <w:r w:rsidR="00045159" w:rsidRPr="00045159">
        <w:t>Mark</w:t>
      </w:r>
      <w:r w:rsidR="00E504D9">
        <w:t xml:space="preserve"> </w:t>
      </w:r>
      <w:r w:rsidR="00045159" w:rsidRPr="00045159">
        <w:t>16:8</w:t>
      </w:r>
      <w:r w:rsidR="000156A2">
        <w:t>,</w:t>
      </w:r>
      <w:r w:rsidR="00E504D9">
        <w:t xml:space="preserve"> </w:t>
      </w:r>
      <w:r w:rsidR="000156A2">
        <w:t>which</w:t>
      </w:r>
      <w:r w:rsidR="00E504D9">
        <w:t xml:space="preserve"> </w:t>
      </w:r>
      <w:r w:rsidR="000156A2">
        <w:t>I</w:t>
      </w:r>
      <w:r w:rsidR="00E504D9">
        <w:t xml:space="preserve"> </w:t>
      </w:r>
      <w:r w:rsidR="000156A2">
        <w:t>will</w:t>
      </w:r>
      <w:r w:rsidR="00E504D9">
        <w:t xml:space="preserve"> </w:t>
      </w:r>
      <w:r w:rsidR="000156A2">
        <w:t>call</w:t>
      </w:r>
      <w:r w:rsidR="00E504D9">
        <w:t xml:space="preserve"> </w:t>
      </w:r>
      <w:r w:rsidR="000156A2">
        <w:t>the</w:t>
      </w:r>
      <w:r w:rsidR="00E504D9">
        <w:t xml:space="preserve"> </w:t>
      </w:r>
      <w:r w:rsidR="000156A2" w:rsidRPr="000156A2">
        <w:rPr>
          <w:b/>
          <w:bCs w:val="0"/>
        </w:rPr>
        <w:t>Abrupt</w:t>
      </w:r>
      <w:r w:rsidR="00E504D9">
        <w:rPr>
          <w:b/>
          <w:bCs w:val="0"/>
        </w:rPr>
        <w:t xml:space="preserve"> </w:t>
      </w:r>
      <w:r w:rsidR="000156A2" w:rsidRPr="000156A2">
        <w:rPr>
          <w:b/>
          <w:bCs w:val="0"/>
        </w:rPr>
        <w:t>Ending</w:t>
      </w:r>
      <w:r w:rsidR="00E504D9">
        <w:rPr>
          <w:b/>
          <w:bCs w:val="0"/>
        </w:rPr>
        <w:t xml:space="preserve"> </w:t>
      </w:r>
      <w:r w:rsidR="000156A2" w:rsidRPr="000156A2">
        <w:rPr>
          <w:b/>
          <w:bCs w:val="0"/>
        </w:rPr>
        <w:t>(AE)</w:t>
      </w:r>
      <w:r w:rsidR="000156A2">
        <w:t>.</w:t>
      </w:r>
    </w:p>
    <w:p w14:paraId="79D04DAD" w14:textId="77777777" w:rsidR="00F94F94" w:rsidRDefault="00B5555B" w:rsidP="00C02C8B">
      <w:pPr>
        <w:pStyle w:val="Heading2"/>
        <w:numPr>
          <w:ilvl w:val="1"/>
          <w:numId w:val="4"/>
        </w:numPr>
        <w:tabs>
          <w:tab w:val="num" w:pos="-432"/>
        </w:tabs>
      </w:pPr>
      <w:r w:rsidRPr="00045159">
        <w:t>A</w:t>
      </w:r>
      <w:r w:rsidR="00E504D9">
        <w:t xml:space="preserve"> </w:t>
      </w:r>
      <w:r w:rsidRPr="00A3631A">
        <w:t>Short</w:t>
      </w:r>
      <w:r w:rsidR="00982740" w:rsidRPr="00A3631A">
        <w:t>er</w:t>
      </w:r>
      <w:r w:rsidR="00E504D9">
        <w:t xml:space="preserve"> </w:t>
      </w:r>
      <w:r w:rsidR="00982740" w:rsidRPr="00A3631A">
        <w:t>Ending</w:t>
      </w:r>
      <w:r w:rsidR="00E504D9">
        <w:t xml:space="preserve"> </w:t>
      </w:r>
      <w:r w:rsidR="00045159" w:rsidRPr="00A3631A">
        <w:t>(SE)</w:t>
      </w:r>
      <w:r w:rsidR="00E504D9">
        <w:t xml:space="preserve"> </w:t>
      </w:r>
      <w:r w:rsidR="00F26203" w:rsidRPr="00045159">
        <w:t>of</w:t>
      </w:r>
      <w:r w:rsidR="00E504D9">
        <w:t xml:space="preserve"> </w:t>
      </w:r>
      <w:r w:rsidR="00F26203" w:rsidRPr="00045159">
        <w:t>34</w:t>
      </w:r>
      <w:r w:rsidR="00E504D9">
        <w:t xml:space="preserve"> </w:t>
      </w:r>
      <w:r w:rsidR="00F26203" w:rsidRPr="00045159">
        <w:t>words</w:t>
      </w:r>
      <w:r w:rsidR="00E504D9">
        <w:t xml:space="preserve"> </w:t>
      </w:r>
      <w:r w:rsidR="005812A9">
        <w:t>following</w:t>
      </w:r>
      <w:r w:rsidR="00E504D9">
        <w:t xml:space="preserve"> </w:t>
      </w:r>
      <w:r w:rsidR="005812A9">
        <w:t>Mark</w:t>
      </w:r>
      <w:r w:rsidR="00E504D9">
        <w:t xml:space="preserve"> </w:t>
      </w:r>
      <w:r w:rsidR="005812A9">
        <w:t>16:8.</w:t>
      </w:r>
    </w:p>
    <w:p w14:paraId="7BDF0B8C" w14:textId="6EE844BF" w:rsidR="008D6B77" w:rsidRPr="00BB1A3E" w:rsidRDefault="00BB1A3E" w:rsidP="00C02C8B">
      <w:pPr>
        <w:pStyle w:val="Heading3"/>
        <w:numPr>
          <w:ilvl w:val="2"/>
          <w:numId w:val="4"/>
        </w:numPr>
        <w:tabs>
          <w:tab w:val="clear" w:pos="1728"/>
          <w:tab w:val="num" w:pos="144"/>
        </w:tabs>
        <w:rPr>
          <w:b/>
          <w:bCs w:val="0"/>
        </w:rPr>
      </w:pPr>
      <w:r w:rsidRPr="00BB1A3E">
        <w:rPr>
          <w:rFonts w:cs="Vusillus Old Face"/>
          <w:noProof/>
        </w:rPr>
        <w:t>Text: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Πάντα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δὲ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τὰ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παρηγγελμένα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τοῖς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περὶ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τὸν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Πέτρον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συντόμως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ἐξήγγειλαν</w:t>
      </w:r>
      <w:r w:rsidR="008D6B77" w:rsidRPr="00BB1A3E">
        <w:rPr>
          <w:rFonts w:cs="Vusillus Old Face"/>
          <w:noProof/>
        </w:rPr>
        <w:t>.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Μετὰ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δὲ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ταῦτα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καὶ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αὐτὸς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ὁ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Ἰησοῦς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ἀπὸ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ἀνατολῆς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καὶ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ἄχρι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δύσεως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ἐξαπέστειλεν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δι</w:t>
      </w:r>
      <w:r w:rsidR="004F79A4">
        <w:rPr>
          <w:rFonts w:cs="Vusillus Old Face"/>
          <w:noProof/>
        </w:rPr>
        <w:t>’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αὐτῶν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τὸ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ἱερὸν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καὶ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ἄφθαρτον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κήρυγμα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τῆς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αἰωνίου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σωτηρίας</w:t>
      </w:r>
      <w:r w:rsidR="008D6B77" w:rsidRPr="00BB1A3E">
        <w:rPr>
          <w:rFonts w:cs="Vusillus Old Face"/>
          <w:noProof/>
        </w:rPr>
        <w:t>.</w:t>
      </w:r>
      <w:r w:rsidR="00E504D9">
        <w:rPr>
          <w:rFonts w:cs="Vusillus Old Face"/>
          <w:noProof/>
        </w:rPr>
        <w:t xml:space="preserve"> </w:t>
      </w:r>
      <w:r w:rsidR="008D6B77" w:rsidRPr="00BB1A3E">
        <w:rPr>
          <w:rFonts w:cs="Vusillus Old Face"/>
          <w:noProof/>
          <w:lang w:val="el-GR"/>
        </w:rPr>
        <w:t>ἀμήν</w:t>
      </w:r>
      <w:r w:rsidRPr="00BB1A3E">
        <w:rPr>
          <w:rFonts w:cs="Vusillus Old Face"/>
          <w:noProof/>
        </w:rPr>
        <w:t>.</w:t>
      </w:r>
    </w:p>
    <w:p w14:paraId="61CAF6DF" w14:textId="79EA6002" w:rsidR="00886975" w:rsidRDefault="00BB1A3E" w:rsidP="00C02C8B">
      <w:pPr>
        <w:pStyle w:val="Heading3"/>
        <w:tabs>
          <w:tab w:val="clear" w:pos="1728"/>
          <w:tab w:val="num" w:pos="144"/>
        </w:tabs>
      </w:pPr>
      <w:r>
        <w:t>Translation:</w:t>
      </w:r>
      <w:r w:rsidR="00E504D9">
        <w:t xml:space="preserve"> </w:t>
      </w:r>
      <w:r w:rsidR="00886975">
        <w:t>And</w:t>
      </w:r>
      <w:r w:rsidR="00E504D9">
        <w:t xml:space="preserve"> </w:t>
      </w:r>
      <w:r w:rsidR="00886975">
        <w:t>they</w:t>
      </w:r>
      <w:r w:rsidR="00E504D9">
        <w:t xml:space="preserve"> </w:t>
      </w:r>
      <w:r w:rsidR="00886975">
        <w:t>briefly</w:t>
      </w:r>
      <w:r w:rsidR="00E504D9">
        <w:t xml:space="preserve"> </w:t>
      </w:r>
      <w:r w:rsidR="00886975">
        <w:t>reported</w:t>
      </w:r>
      <w:r w:rsidR="00E504D9">
        <w:t xml:space="preserve"> </w:t>
      </w:r>
      <w:r w:rsidR="00886975">
        <w:t>to</w:t>
      </w:r>
      <w:r w:rsidR="00E504D9">
        <w:t xml:space="preserve"> </w:t>
      </w:r>
      <w:r w:rsidR="00886975">
        <w:t>those</w:t>
      </w:r>
      <w:r w:rsidR="00E504D9">
        <w:t xml:space="preserve"> </w:t>
      </w:r>
      <w:r w:rsidR="00886975">
        <w:t>around</w:t>
      </w:r>
      <w:r w:rsidR="00E504D9">
        <w:t xml:space="preserve"> </w:t>
      </w:r>
      <w:r w:rsidR="00886975">
        <w:t>Peter</w:t>
      </w:r>
      <w:r w:rsidR="00E504D9">
        <w:t xml:space="preserve"> </w:t>
      </w:r>
      <w:r w:rsidR="00886975">
        <w:t>all</w:t>
      </w:r>
      <w:r w:rsidR="00E504D9">
        <w:t xml:space="preserve"> </w:t>
      </w:r>
      <w:r w:rsidR="00886975">
        <w:t>the</w:t>
      </w:r>
      <w:r w:rsidR="00E504D9">
        <w:t xml:space="preserve"> </w:t>
      </w:r>
      <w:r w:rsidR="00886975">
        <w:t>things</w:t>
      </w:r>
      <w:r w:rsidR="00E504D9">
        <w:t xml:space="preserve"> </w:t>
      </w:r>
      <w:r w:rsidR="00886975">
        <w:t>that</w:t>
      </w:r>
      <w:r w:rsidR="00E504D9">
        <w:t xml:space="preserve"> </w:t>
      </w:r>
      <w:r w:rsidR="00886975">
        <w:t>had</w:t>
      </w:r>
      <w:r w:rsidR="00E504D9">
        <w:t xml:space="preserve"> </w:t>
      </w:r>
      <w:r w:rsidR="00886975">
        <w:t>been</w:t>
      </w:r>
      <w:r w:rsidR="00E504D9">
        <w:t xml:space="preserve"> </w:t>
      </w:r>
      <w:r w:rsidR="00886975">
        <w:t>commanded.</w:t>
      </w:r>
      <w:r w:rsidR="00E504D9">
        <w:t xml:space="preserve"> </w:t>
      </w:r>
      <w:r w:rsidR="00886975">
        <w:t>And</w:t>
      </w:r>
      <w:r w:rsidR="00E504D9">
        <w:t xml:space="preserve"> </w:t>
      </w:r>
      <w:r w:rsidR="00886975">
        <w:t>after</w:t>
      </w:r>
      <w:r w:rsidR="00E504D9">
        <w:t xml:space="preserve"> </w:t>
      </w:r>
      <w:r w:rsidR="00886975">
        <w:t>these</w:t>
      </w:r>
      <w:r w:rsidR="00E504D9">
        <w:t xml:space="preserve"> </w:t>
      </w:r>
      <w:r w:rsidR="00886975">
        <w:t>things,</w:t>
      </w:r>
      <w:r w:rsidR="00E504D9">
        <w:t xml:space="preserve"> </w:t>
      </w:r>
      <w:r w:rsidR="00886975">
        <w:t>Jesus</w:t>
      </w:r>
      <w:r w:rsidR="00E504D9">
        <w:t xml:space="preserve"> </w:t>
      </w:r>
      <w:r w:rsidR="00886975">
        <w:t>himself</w:t>
      </w:r>
      <w:r w:rsidR="00E504D9">
        <w:t xml:space="preserve"> </w:t>
      </w:r>
      <w:r w:rsidR="00886975">
        <w:t>sent</w:t>
      </w:r>
      <w:r w:rsidR="00E504D9">
        <w:t xml:space="preserve"> </w:t>
      </w:r>
      <w:r w:rsidR="00886975">
        <w:t>through</w:t>
      </w:r>
      <w:r w:rsidR="00E504D9">
        <w:t xml:space="preserve"> </w:t>
      </w:r>
      <w:r w:rsidR="00886975">
        <w:t>them</w:t>
      </w:r>
      <w:r w:rsidR="00E504D9">
        <w:t xml:space="preserve"> </w:t>
      </w:r>
      <w:r w:rsidR="00886975">
        <w:t>the</w:t>
      </w:r>
      <w:r w:rsidR="00E504D9">
        <w:t xml:space="preserve"> </w:t>
      </w:r>
      <w:r w:rsidR="00886975">
        <w:t>holy</w:t>
      </w:r>
      <w:r w:rsidR="00E504D9">
        <w:t xml:space="preserve"> </w:t>
      </w:r>
      <w:r w:rsidR="00886975">
        <w:t>and</w:t>
      </w:r>
      <w:r w:rsidR="00E504D9">
        <w:t xml:space="preserve"> </w:t>
      </w:r>
      <w:r w:rsidR="00886975">
        <w:t>incorruptible</w:t>
      </w:r>
      <w:r w:rsidR="00E504D9">
        <w:t xml:space="preserve"> </w:t>
      </w:r>
      <w:r w:rsidR="00886975">
        <w:t>pr</w:t>
      </w:r>
      <w:r>
        <w:t>oclamation</w:t>
      </w:r>
      <w:r w:rsidR="00E504D9">
        <w:t xml:space="preserve"> </w:t>
      </w:r>
      <w:r w:rsidR="00886975">
        <w:t>of</w:t>
      </w:r>
      <w:r w:rsidR="00E504D9">
        <w:t xml:space="preserve"> </w:t>
      </w:r>
      <w:r w:rsidR="00886975">
        <w:t>the</w:t>
      </w:r>
      <w:r w:rsidR="00E504D9">
        <w:t xml:space="preserve"> </w:t>
      </w:r>
      <w:r w:rsidR="00886975">
        <w:t>eternal</w:t>
      </w:r>
      <w:r w:rsidR="00E504D9">
        <w:t xml:space="preserve"> </w:t>
      </w:r>
      <w:r w:rsidR="00886975">
        <w:t>salvation</w:t>
      </w:r>
      <w:r w:rsidR="00E504D9">
        <w:t xml:space="preserve"> </w:t>
      </w:r>
      <w:r w:rsidR="00886975">
        <w:t>from</w:t>
      </w:r>
      <w:r w:rsidR="00E504D9">
        <w:t xml:space="preserve"> </w:t>
      </w:r>
      <w:r w:rsidR="00886975">
        <w:t>east</w:t>
      </w:r>
      <w:r w:rsidR="00E504D9">
        <w:t xml:space="preserve"> </w:t>
      </w:r>
      <w:r w:rsidR="00886975">
        <w:t>to</w:t>
      </w:r>
      <w:r w:rsidR="00E504D9">
        <w:t xml:space="preserve"> </w:t>
      </w:r>
      <w:r w:rsidR="00886975">
        <w:t>west.</w:t>
      </w:r>
      <w:r w:rsidR="00E504D9">
        <w:t xml:space="preserve"> </w:t>
      </w:r>
      <w:r w:rsidR="00886975">
        <w:t>Amen.</w:t>
      </w:r>
    </w:p>
    <w:p w14:paraId="11F5B9E7" w14:textId="5405AA64" w:rsidR="00D25082" w:rsidRPr="00D25082" w:rsidRDefault="007E0738" w:rsidP="00C02C8B">
      <w:pPr>
        <w:pStyle w:val="Heading3"/>
        <w:tabs>
          <w:tab w:val="clear" w:pos="1728"/>
          <w:tab w:val="num" w:pos="144"/>
        </w:tabs>
        <w:rPr>
          <w:bCs w:val="0"/>
          <w:sz w:val="16"/>
          <w:szCs w:val="16"/>
        </w:rPr>
      </w:pPr>
      <w:r>
        <w:t>In</w:t>
      </w:r>
      <w:r w:rsidR="00E504D9">
        <w:t xml:space="preserve"> </w:t>
      </w:r>
      <w:r>
        <w:t>Greek,</w:t>
      </w:r>
      <w:r w:rsidR="00E504D9">
        <w:t xml:space="preserve"> </w:t>
      </w: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only</w:t>
      </w:r>
      <w:r w:rsidR="00E504D9">
        <w:t xml:space="preserve"> </w:t>
      </w:r>
      <w:r>
        <w:t>found</w:t>
      </w:r>
      <w:r w:rsidR="00E504D9">
        <w:t xml:space="preserve"> </w:t>
      </w:r>
      <w:r w:rsidR="00D25082">
        <w:t>along</w:t>
      </w:r>
      <w:r w:rsidR="00E504D9">
        <w:t xml:space="preserve"> </w:t>
      </w:r>
      <w:r w:rsidR="00D25082">
        <w:t>with</w:t>
      </w:r>
      <w:r w:rsidR="00E504D9">
        <w:t xml:space="preserve"> </w:t>
      </w:r>
      <w:r w:rsidR="00D25082">
        <w:t>the</w:t>
      </w:r>
      <w:r w:rsidR="00E504D9">
        <w:t xml:space="preserve"> </w:t>
      </w:r>
      <w:r w:rsidR="00D25082">
        <w:t>LE.</w:t>
      </w:r>
    </w:p>
    <w:p w14:paraId="0CB6624D" w14:textId="42C3C713" w:rsidR="00CA6100" w:rsidRDefault="004F79A4" w:rsidP="00C02C8B">
      <w:pPr>
        <w:pStyle w:val="Heading3"/>
        <w:tabs>
          <w:tab w:val="clear" w:pos="1728"/>
          <w:tab w:val="num" w:pos="144"/>
        </w:tabs>
        <w:rPr>
          <w:bCs w:val="0"/>
          <w:sz w:val="16"/>
          <w:szCs w:val="16"/>
        </w:rPr>
      </w:pPr>
      <w:r>
        <w:t>“</w:t>
      </w:r>
      <w:r w:rsidR="00CA6100">
        <w:t>There</w:t>
      </w:r>
      <w:r w:rsidR="00E504D9">
        <w:t xml:space="preserve"> </w:t>
      </w:r>
      <w:r w:rsidR="00CA6100">
        <w:t>is</w:t>
      </w:r>
      <w:r w:rsidR="00E504D9">
        <w:t xml:space="preserve"> </w:t>
      </w:r>
      <w:r w:rsidR="00CA6100">
        <w:t>only</w:t>
      </w:r>
      <w:r w:rsidR="00E504D9">
        <w:t xml:space="preserve"> </w:t>
      </w:r>
      <w:r w:rsidR="00CA6100">
        <w:t>one</w:t>
      </w:r>
      <w:r w:rsidR="00E504D9">
        <w:t xml:space="preserve"> </w:t>
      </w:r>
      <w:r w:rsidR="00CA6100">
        <w:t>known</w:t>
      </w:r>
      <w:r w:rsidR="00E504D9">
        <w:t xml:space="preserve"> </w:t>
      </w:r>
      <w:r w:rsidR="00CA6100">
        <w:t>manuscript</w:t>
      </w:r>
      <w:r w:rsidR="00E504D9">
        <w:t xml:space="preserve"> </w:t>
      </w:r>
      <w:r w:rsidR="00CA6100">
        <w:t>that</w:t>
      </w:r>
      <w:r w:rsidR="00E504D9">
        <w:t xml:space="preserve"> </w:t>
      </w:r>
      <w:r w:rsidR="00CA6100">
        <w:t>contains</w:t>
      </w:r>
      <w:r w:rsidR="00E504D9">
        <w:t xml:space="preserve"> </w:t>
      </w:r>
      <w:r w:rsidR="00CA6100">
        <w:t>Mark</w:t>
      </w:r>
      <w:r w:rsidR="00E504D9">
        <w:t xml:space="preserve"> </w:t>
      </w:r>
      <w:r w:rsidR="00CA6100">
        <w:t>16:1-8</w:t>
      </w:r>
      <w:r w:rsidR="00E504D9">
        <w:t xml:space="preserve"> </w:t>
      </w:r>
      <w:r w:rsidR="00CA6100">
        <w:t>plus</w:t>
      </w:r>
      <w:r w:rsidR="00E504D9">
        <w:t xml:space="preserve"> </w:t>
      </w:r>
      <w:r w:rsidR="00CA6100">
        <w:t>this</w:t>
      </w:r>
      <w:r w:rsidR="00E504D9">
        <w:t xml:space="preserve"> </w:t>
      </w:r>
      <w:r w:rsidR="00CA6100">
        <w:t>shorter</w:t>
      </w:r>
      <w:r w:rsidR="00E504D9">
        <w:t xml:space="preserve"> </w:t>
      </w:r>
      <w:r w:rsidR="00CA6100">
        <w:t>(additional)</w:t>
      </w:r>
      <w:r w:rsidR="00E504D9">
        <w:t xml:space="preserve"> </w:t>
      </w:r>
      <w:r w:rsidR="00CA6100">
        <w:t>ending</w:t>
      </w:r>
      <w:r w:rsidR="00E504D9">
        <w:t xml:space="preserve"> </w:t>
      </w:r>
      <w:r w:rsidR="00CA6100">
        <w:t>alone,</w:t>
      </w:r>
      <w:r w:rsidR="00E504D9">
        <w:t xml:space="preserve"> </w:t>
      </w:r>
      <w:r w:rsidR="00CA6100">
        <w:t>namely,</w:t>
      </w:r>
      <w:r w:rsidR="00E504D9">
        <w:t xml:space="preserve"> </w:t>
      </w:r>
      <w:r w:rsidR="00CA6100">
        <w:t>Codex</w:t>
      </w:r>
      <w:r w:rsidR="00E504D9">
        <w:t xml:space="preserve"> </w:t>
      </w:r>
      <w:proofErr w:type="spellStart"/>
      <w:r w:rsidR="00CA6100">
        <w:t>Bobiensis</w:t>
      </w:r>
      <w:proofErr w:type="spellEnd"/>
      <w:r w:rsidR="00CA6100">
        <w:t>.</w:t>
      </w:r>
      <w:r>
        <w:t>”</w:t>
      </w:r>
      <w:r w:rsidR="00E504D9">
        <w:t xml:space="preserve"> </w:t>
      </w:r>
      <w:r w:rsidR="00CA6100" w:rsidRPr="00351835">
        <w:rPr>
          <w:bCs w:val="0"/>
          <w:sz w:val="16"/>
          <w:szCs w:val="16"/>
        </w:rPr>
        <w:t>(Collins,</w:t>
      </w:r>
      <w:r w:rsidR="00E504D9">
        <w:rPr>
          <w:bCs w:val="0"/>
          <w:sz w:val="16"/>
          <w:szCs w:val="16"/>
        </w:rPr>
        <w:t xml:space="preserve"> </w:t>
      </w:r>
      <w:r w:rsidR="00CA6100" w:rsidRPr="00D106A3">
        <w:rPr>
          <w:bCs w:val="0"/>
          <w:i/>
          <w:iCs/>
          <w:sz w:val="16"/>
          <w:szCs w:val="16"/>
        </w:rPr>
        <w:t>Additional</w:t>
      </w:r>
      <w:r w:rsidR="00E504D9">
        <w:rPr>
          <w:bCs w:val="0"/>
          <w:i/>
          <w:iCs/>
          <w:sz w:val="16"/>
          <w:szCs w:val="16"/>
        </w:rPr>
        <w:t xml:space="preserve"> </w:t>
      </w:r>
      <w:r w:rsidR="00CA6100" w:rsidRPr="00D106A3">
        <w:rPr>
          <w:bCs w:val="0"/>
          <w:i/>
          <w:iCs/>
          <w:sz w:val="16"/>
          <w:szCs w:val="16"/>
        </w:rPr>
        <w:t>Endings</w:t>
      </w:r>
      <w:r w:rsidR="00AA107D">
        <w:rPr>
          <w:bCs w:val="0"/>
          <w:i/>
          <w:iCs/>
          <w:sz w:val="16"/>
          <w:szCs w:val="16"/>
        </w:rPr>
        <w:t>,</w:t>
      </w:r>
      <w:r w:rsidR="00E504D9">
        <w:rPr>
          <w:bCs w:val="0"/>
          <w:sz w:val="16"/>
          <w:szCs w:val="16"/>
        </w:rPr>
        <w:t xml:space="preserve"> </w:t>
      </w:r>
      <w:r w:rsidR="00CA6100" w:rsidRPr="00351835">
        <w:rPr>
          <w:bCs w:val="0"/>
          <w:sz w:val="16"/>
          <w:szCs w:val="16"/>
        </w:rPr>
        <w:t>802)</w:t>
      </w:r>
    </w:p>
    <w:p w14:paraId="4E3EC927" w14:textId="758B1F5F" w:rsidR="00CA6100" w:rsidRDefault="004A5F84" w:rsidP="00C02C8B">
      <w:pPr>
        <w:pStyle w:val="Heading4"/>
        <w:tabs>
          <w:tab w:val="clear" w:pos="2160"/>
          <w:tab w:val="num" w:pos="576"/>
        </w:tabs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an</w:t>
      </w:r>
      <w:r w:rsidR="00E504D9">
        <w:t xml:space="preserve"> </w:t>
      </w:r>
      <w:r w:rsidR="00CA6100">
        <w:t>Old</w:t>
      </w:r>
      <w:r w:rsidR="00E504D9">
        <w:t xml:space="preserve"> </w:t>
      </w:r>
      <w:r w:rsidR="00CA6100">
        <w:t>Latin</w:t>
      </w:r>
      <w:r w:rsidR="00E504D9">
        <w:t xml:space="preserve"> </w:t>
      </w:r>
      <w:r w:rsidR="00CA6100">
        <w:t>manuscript</w:t>
      </w:r>
      <w:r w:rsidR="00E504D9">
        <w:t xml:space="preserve"> </w:t>
      </w:r>
      <w:r>
        <w:t>written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 w:rsidR="00CA6100">
        <w:t>fourth</w:t>
      </w:r>
      <w:r w:rsidR="00E504D9">
        <w:t xml:space="preserve"> </w:t>
      </w:r>
      <w:r w:rsidR="00CA6100">
        <w:t>or</w:t>
      </w:r>
      <w:r w:rsidR="00E504D9">
        <w:t xml:space="preserve"> </w:t>
      </w:r>
      <w:r w:rsidR="00CA6100">
        <w:t>fifth</w:t>
      </w:r>
      <w:r w:rsidR="00E504D9">
        <w:t xml:space="preserve"> </w:t>
      </w:r>
      <w:r w:rsidR="00CA6100">
        <w:t>century</w:t>
      </w:r>
      <w:r>
        <w:t>.</w:t>
      </w:r>
    </w:p>
    <w:p w14:paraId="59B7B6B5" w14:textId="2D117372" w:rsidR="00CA6100" w:rsidRDefault="004F79A4" w:rsidP="00C02C8B">
      <w:pPr>
        <w:pStyle w:val="Heading4"/>
        <w:tabs>
          <w:tab w:val="clear" w:pos="2160"/>
          <w:tab w:val="num" w:pos="576"/>
        </w:tabs>
      </w:pPr>
      <w:r>
        <w:t>“</w:t>
      </w:r>
      <w:r w:rsidR="00CA6100">
        <w:t>It</w:t>
      </w:r>
      <w:r w:rsidR="00E504D9">
        <w:t xml:space="preserve"> </w:t>
      </w:r>
      <w:r w:rsidR="00CA6100">
        <w:t>continues</w:t>
      </w:r>
      <w:r w:rsidR="00E504D9">
        <w:t xml:space="preserve"> </w:t>
      </w:r>
      <w:r w:rsidR="00CA6100">
        <w:t>from</w:t>
      </w:r>
      <w:r w:rsidR="00E504D9">
        <w:t xml:space="preserve"> </w:t>
      </w:r>
      <w:r w:rsidR="00CA6100">
        <w:t>v.</w:t>
      </w:r>
      <w:r w:rsidR="00E504D9">
        <w:t xml:space="preserve"> </w:t>
      </w:r>
      <w:r w:rsidR="00CA6100">
        <w:t>8</w:t>
      </w:r>
      <w:r w:rsidR="00E504D9">
        <w:t xml:space="preserve"> </w:t>
      </w:r>
      <w:r w:rsidR="00CA6100">
        <w:t>to</w:t>
      </w:r>
      <w:r w:rsidR="00E504D9">
        <w:t xml:space="preserve"> </w:t>
      </w:r>
      <w:r w:rsidR="00CA6100">
        <w:t>this</w:t>
      </w:r>
      <w:r w:rsidR="00E504D9">
        <w:t xml:space="preserve"> </w:t>
      </w:r>
      <w:r w:rsidR="00CA6100">
        <w:t>additional</w:t>
      </w:r>
      <w:r w:rsidR="00E504D9">
        <w:t xml:space="preserve"> </w:t>
      </w:r>
      <w:r w:rsidR="00CA6100">
        <w:t>ending</w:t>
      </w:r>
      <w:r w:rsidR="00E504D9">
        <w:t xml:space="preserve"> </w:t>
      </w:r>
      <w:r w:rsidR="00CA6100">
        <w:t>without</w:t>
      </w:r>
      <w:r w:rsidR="00E504D9">
        <w:t xml:space="preserve"> </w:t>
      </w:r>
      <w:r w:rsidR="00CA6100">
        <w:t>a</w:t>
      </w:r>
      <w:r w:rsidR="00E504D9">
        <w:t xml:space="preserve"> </w:t>
      </w:r>
      <w:r w:rsidR="00CA6100">
        <w:t>break</w:t>
      </w:r>
      <w:r w:rsidR="00E504D9">
        <w:t xml:space="preserve"> </w:t>
      </w:r>
      <w:r w:rsidR="00CA6100">
        <w:t>or</w:t>
      </w:r>
      <w:r w:rsidR="00E504D9">
        <w:t xml:space="preserve"> </w:t>
      </w:r>
      <w:r w:rsidR="00CA6100">
        <w:t>any</w:t>
      </w:r>
      <w:r w:rsidR="00E504D9">
        <w:t xml:space="preserve"> </w:t>
      </w:r>
      <w:r w:rsidR="00CA6100">
        <w:t>text</w:t>
      </w:r>
      <w:r w:rsidR="00E504D9">
        <w:t xml:space="preserve"> </w:t>
      </w:r>
      <w:r w:rsidR="00CA6100">
        <w:t>critical</w:t>
      </w:r>
      <w:r w:rsidR="00E504D9">
        <w:t xml:space="preserve"> </w:t>
      </w:r>
      <w:r w:rsidR="00CA6100">
        <w:t>indication</w:t>
      </w:r>
      <w:r w:rsidR="00E504D9">
        <w:t xml:space="preserve"> </w:t>
      </w:r>
      <w:r w:rsidR="00CA6100">
        <w:t>of</w:t>
      </w:r>
      <w:r w:rsidR="00E504D9">
        <w:t xml:space="preserve"> </w:t>
      </w:r>
      <w:r w:rsidR="00CA6100">
        <w:t>separation</w:t>
      </w:r>
      <w:r w:rsidR="00E504D9">
        <w:t xml:space="preserve"> </w:t>
      </w:r>
      <w:r w:rsidR="00CA6100">
        <w:t>or</w:t>
      </w:r>
      <w:r w:rsidR="00E504D9">
        <w:t xml:space="preserve"> </w:t>
      </w:r>
      <w:r w:rsidR="00CA6100">
        <w:t>difference</w:t>
      </w:r>
      <w:r w:rsidR="00E504D9">
        <w:t xml:space="preserve"> </w:t>
      </w:r>
      <w:r w:rsidR="00CA6100">
        <w:t>in</w:t>
      </w:r>
      <w:r w:rsidR="00E504D9">
        <w:t xml:space="preserve"> </w:t>
      </w:r>
      <w:r w:rsidR="00CA6100">
        <w:t>origin.</w:t>
      </w:r>
      <w:r>
        <w:t>”</w:t>
      </w:r>
      <w:r w:rsidR="00E504D9">
        <w:t xml:space="preserve"> </w:t>
      </w:r>
      <w:r w:rsidR="00CA6100" w:rsidRPr="00351835">
        <w:rPr>
          <w:bCs/>
          <w:sz w:val="16"/>
          <w:szCs w:val="16"/>
        </w:rPr>
        <w:t>(Collins,</w:t>
      </w:r>
      <w:r w:rsidR="00E504D9">
        <w:rPr>
          <w:bCs/>
          <w:sz w:val="16"/>
          <w:szCs w:val="16"/>
        </w:rPr>
        <w:t xml:space="preserve"> </w:t>
      </w:r>
      <w:r w:rsidR="00CA6100" w:rsidRPr="00A30C35">
        <w:rPr>
          <w:bCs/>
          <w:i/>
          <w:iCs/>
          <w:sz w:val="16"/>
          <w:szCs w:val="16"/>
        </w:rPr>
        <w:t>Additional</w:t>
      </w:r>
      <w:r w:rsidR="00E504D9">
        <w:rPr>
          <w:bCs/>
          <w:i/>
          <w:iCs/>
          <w:sz w:val="16"/>
          <w:szCs w:val="16"/>
        </w:rPr>
        <w:t xml:space="preserve"> </w:t>
      </w:r>
      <w:r w:rsidR="00CA6100" w:rsidRPr="00A30C35">
        <w:rPr>
          <w:bCs/>
          <w:i/>
          <w:iCs/>
          <w:sz w:val="16"/>
          <w:szCs w:val="16"/>
        </w:rPr>
        <w:t>Endings</w:t>
      </w:r>
      <w:r w:rsidR="00AA107D">
        <w:rPr>
          <w:bCs/>
          <w:sz w:val="16"/>
          <w:szCs w:val="16"/>
        </w:rPr>
        <w:t>,</w:t>
      </w:r>
      <w:r w:rsidR="00E504D9">
        <w:rPr>
          <w:bCs/>
          <w:sz w:val="16"/>
          <w:szCs w:val="16"/>
        </w:rPr>
        <w:t xml:space="preserve"> </w:t>
      </w:r>
      <w:r w:rsidR="00CA6100" w:rsidRPr="00351835">
        <w:rPr>
          <w:bCs/>
          <w:sz w:val="16"/>
          <w:szCs w:val="16"/>
        </w:rPr>
        <w:t>802)</w:t>
      </w:r>
    </w:p>
    <w:p w14:paraId="77E919EA" w14:textId="1CAD5BC5" w:rsidR="00CA6100" w:rsidRPr="0080097E" w:rsidRDefault="004F79A4" w:rsidP="00C02C8B">
      <w:pPr>
        <w:pStyle w:val="Heading4"/>
        <w:tabs>
          <w:tab w:val="clear" w:pos="2160"/>
          <w:tab w:val="num" w:pos="576"/>
        </w:tabs>
      </w:pPr>
      <w:r>
        <w:t>“</w:t>
      </w:r>
      <w:r w:rsidR="00CA6100">
        <w:t>In</w:t>
      </w:r>
      <w:r w:rsidR="00E504D9">
        <w:t xml:space="preserve"> </w:t>
      </w:r>
      <w:r w:rsidR="00CA6100">
        <w:t>order</w:t>
      </w:r>
      <w:r w:rsidR="00E504D9">
        <w:t xml:space="preserve"> </w:t>
      </w:r>
      <w:r w:rsidR="00CA6100">
        <w:t>to</w:t>
      </w:r>
      <w:r w:rsidR="00E504D9">
        <w:t xml:space="preserve"> </w:t>
      </w:r>
      <w:r w:rsidR="00CA6100">
        <w:t>prepare</w:t>
      </w:r>
      <w:r w:rsidR="00E504D9">
        <w:t xml:space="preserve"> </w:t>
      </w:r>
      <w:r w:rsidR="00CA6100">
        <w:t>for</w:t>
      </w:r>
      <w:r w:rsidR="00E504D9">
        <w:t xml:space="preserve"> </w:t>
      </w:r>
      <w:r w:rsidR="00CA6100">
        <w:t>the</w:t>
      </w:r>
      <w:r w:rsidR="00E504D9">
        <w:t xml:space="preserve"> </w:t>
      </w:r>
      <w:proofErr w:type="gramStart"/>
      <w:r w:rsidR="00CA6100">
        <w:t>additional</w:t>
      </w:r>
      <w:proofErr w:type="gramEnd"/>
      <w:r w:rsidR="00E504D9">
        <w:t xml:space="preserve"> </w:t>
      </w:r>
      <w:r w:rsidR="00CA6100">
        <w:t>ending,</w:t>
      </w:r>
      <w:r w:rsidR="00E504D9">
        <w:t xml:space="preserve"> </w:t>
      </w:r>
      <w:r w:rsidR="00CA6100">
        <w:t>this</w:t>
      </w:r>
      <w:r w:rsidR="00E504D9">
        <w:t xml:space="preserve"> </w:t>
      </w:r>
      <w:r w:rsidR="00CA6100">
        <w:t>manuscript</w:t>
      </w:r>
      <w:r w:rsidR="00E504D9">
        <w:t xml:space="preserve"> </w:t>
      </w:r>
      <w:r w:rsidR="00CA6100">
        <w:t>omits</w:t>
      </w:r>
      <w:r w:rsidR="00E504D9">
        <w:t xml:space="preserve"> </w:t>
      </w:r>
      <w:r w:rsidR="00CA6100">
        <w:t>the</w:t>
      </w:r>
      <w:r w:rsidR="00E504D9">
        <w:t xml:space="preserve"> </w:t>
      </w:r>
      <w:r w:rsidR="00CA6100">
        <w:t>Latin</w:t>
      </w:r>
      <w:r w:rsidR="00E504D9">
        <w:t xml:space="preserve"> </w:t>
      </w:r>
      <w:r w:rsidR="00CA6100">
        <w:t>equivalent</w:t>
      </w:r>
      <w:r w:rsidR="00E504D9">
        <w:t xml:space="preserve"> </w:t>
      </w:r>
      <w:r w:rsidR="00CA6100">
        <w:t>of</w:t>
      </w:r>
      <w:r w:rsidR="00E504D9">
        <w:t xml:space="preserve"> </w:t>
      </w:r>
      <w:r w:rsidR="00CA6100">
        <w:t>the</w:t>
      </w:r>
      <w:r w:rsidR="00E504D9">
        <w:t xml:space="preserve"> </w:t>
      </w:r>
      <w:r w:rsidR="00CA6100">
        <w:t>words</w:t>
      </w:r>
      <w:r w:rsidR="00E504D9">
        <w:t xml:space="preserve"> </w:t>
      </w:r>
      <w:r>
        <w:t>“</w:t>
      </w:r>
      <w:r w:rsidR="00CA6100">
        <w:t>and</w:t>
      </w:r>
      <w:r w:rsidR="00E504D9">
        <w:t xml:space="preserve"> </w:t>
      </w:r>
      <w:r w:rsidR="00CA6100">
        <w:t>they</w:t>
      </w:r>
      <w:r w:rsidR="00E504D9">
        <w:t xml:space="preserve"> </w:t>
      </w:r>
      <w:r w:rsidR="00CA6100">
        <w:t>said</w:t>
      </w:r>
      <w:r w:rsidR="00E504D9">
        <w:t xml:space="preserve"> </w:t>
      </w:r>
      <w:r w:rsidR="00CA6100">
        <w:t>nothing</w:t>
      </w:r>
      <w:r w:rsidR="00E504D9">
        <w:t xml:space="preserve"> </w:t>
      </w:r>
      <w:r w:rsidR="00CA6100">
        <w:t>to</w:t>
      </w:r>
      <w:r w:rsidR="00E504D9">
        <w:t xml:space="preserve"> </w:t>
      </w:r>
      <w:r w:rsidR="00CA6100">
        <w:t>anyone</w:t>
      </w:r>
      <w:r>
        <w:t>”</w:t>
      </w:r>
      <w:r w:rsidR="00E504D9">
        <w:t xml:space="preserve"> </w:t>
      </w:r>
      <w:r w:rsidR="00CA6100">
        <w:t>(</w:t>
      </w:r>
      <w:r w:rsidR="00CA6100" w:rsidRPr="00497FFE">
        <w:rPr>
          <w:rFonts w:cs="Vusillus Old Face"/>
          <w:noProof/>
          <w:lang w:val="el-GR"/>
        </w:rPr>
        <w:t>καὶ</w:t>
      </w:r>
      <w:r w:rsidR="00E504D9">
        <w:rPr>
          <w:rFonts w:cs="Vusillus Old Face"/>
          <w:noProof/>
        </w:rPr>
        <w:t xml:space="preserve"> </w:t>
      </w:r>
      <w:r w:rsidR="00CA6100" w:rsidRPr="00497FFE">
        <w:rPr>
          <w:rFonts w:cs="Vusillus Old Face"/>
          <w:noProof/>
          <w:lang w:val="el-GR"/>
        </w:rPr>
        <w:t>οὐδενὶ</w:t>
      </w:r>
      <w:r w:rsidR="00E504D9">
        <w:rPr>
          <w:rFonts w:cs="Vusillus Old Face"/>
          <w:noProof/>
        </w:rPr>
        <w:t xml:space="preserve"> </w:t>
      </w:r>
      <w:r w:rsidR="00CA6100" w:rsidRPr="00497FFE">
        <w:rPr>
          <w:rFonts w:cs="Vusillus Old Face"/>
          <w:noProof/>
          <w:lang w:val="el-GR"/>
        </w:rPr>
        <w:t>οὐδὲν</w:t>
      </w:r>
      <w:r w:rsidR="00E504D9">
        <w:rPr>
          <w:rFonts w:cs="Vusillus Old Face"/>
          <w:noProof/>
        </w:rPr>
        <w:t xml:space="preserve"> </w:t>
      </w:r>
      <w:r w:rsidR="00CA6100" w:rsidRPr="00497FFE">
        <w:rPr>
          <w:rFonts w:cs="Vusillus Old Face"/>
          <w:noProof/>
          <w:lang w:val="el-GR"/>
        </w:rPr>
        <w:t>εἶπαν</w:t>
      </w:r>
      <w:r w:rsidR="00CA6100">
        <w:t>)</w:t>
      </w:r>
      <w:r w:rsidR="00E504D9">
        <w:t xml:space="preserve"> </w:t>
      </w:r>
      <w:r w:rsidR="00CA6100">
        <w:t>in</w:t>
      </w:r>
      <w:r w:rsidR="00E504D9">
        <w:t xml:space="preserve"> </w:t>
      </w:r>
      <w:r w:rsidR="00CA6100">
        <w:t>v.</w:t>
      </w:r>
      <w:r w:rsidR="00E504D9">
        <w:t xml:space="preserve"> </w:t>
      </w:r>
      <w:r w:rsidR="00CA6100">
        <w:t>8.</w:t>
      </w:r>
      <w:r>
        <w:t>”</w:t>
      </w:r>
      <w:r w:rsidR="00E504D9">
        <w:t xml:space="preserve"> </w:t>
      </w:r>
      <w:r w:rsidR="00CA6100" w:rsidRPr="00351835">
        <w:rPr>
          <w:bCs/>
          <w:sz w:val="16"/>
          <w:szCs w:val="16"/>
        </w:rPr>
        <w:t>(Collins,</w:t>
      </w:r>
      <w:r w:rsidR="00E504D9">
        <w:rPr>
          <w:bCs/>
          <w:sz w:val="16"/>
          <w:szCs w:val="16"/>
        </w:rPr>
        <w:t xml:space="preserve"> </w:t>
      </w:r>
      <w:r w:rsidR="00CA6100" w:rsidRPr="00A30C35">
        <w:rPr>
          <w:bCs/>
          <w:i/>
          <w:iCs/>
          <w:sz w:val="16"/>
          <w:szCs w:val="16"/>
        </w:rPr>
        <w:t>Additional</w:t>
      </w:r>
      <w:r w:rsidR="00E504D9">
        <w:rPr>
          <w:bCs/>
          <w:i/>
          <w:iCs/>
          <w:sz w:val="16"/>
          <w:szCs w:val="16"/>
        </w:rPr>
        <w:t xml:space="preserve"> </w:t>
      </w:r>
      <w:r w:rsidR="00CA6100" w:rsidRPr="00A30C35">
        <w:rPr>
          <w:bCs/>
          <w:i/>
          <w:iCs/>
          <w:sz w:val="16"/>
          <w:szCs w:val="16"/>
        </w:rPr>
        <w:t>Endings</w:t>
      </w:r>
      <w:r w:rsidR="00A30C35">
        <w:rPr>
          <w:bCs/>
          <w:sz w:val="16"/>
          <w:szCs w:val="16"/>
        </w:rPr>
        <w:t>,</w:t>
      </w:r>
      <w:r w:rsidR="00E504D9">
        <w:rPr>
          <w:bCs/>
          <w:sz w:val="16"/>
          <w:szCs w:val="16"/>
        </w:rPr>
        <w:t xml:space="preserve"> </w:t>
      </w:r>
      <w:r w:rsidR="00CA6100" w:rsidRPr="00351835">
        <w:rPr>
          <w:bCs/>
          <w:sz w:val="16"/>
          <w:szCs w:val="16"/>
        </w:rPr>
        <w:t>802)</w:t>
      </w:r>
    </w:p>
    <w:p w14:paraId="7F321DE6" w14:textId="0D0B246D" w:rsidR="00CA6100" w:rsidRPr="00C57122" w:rsidRDefault="004F79A4" w:rsidP="00C02C8B">
      <w:pPr>
        <w:pStyle w:val="Heading4"/>
        <w:tabs>
          <w:tab w:val="clear" w:pos="2160"/>
          <w:tab w:val="num" w:pos="576"/>
        </w:tabs>
      </w:pPr>
      <w:r>
        <w:t>“</w:t>
      </w:r>
      <w:r w:rsidR="00CA6100">
        <w:t>Another</w:t>
      </w:r>
      <w:r w:rsidR="00E504D9">
        <w:t xml:space="preserve"> </w:t>
      </w:r>
      <w:r w:rsidR="00CA6100">
        <w:t>Old</w:t>
      </w:r>
      <w:r w:rsidR="00E504D9">
        <w:t xml:space="preserve"> </w:t>
      </w:r>
      <w:r w:rsidR="00CA6100">
        <w:t>Latin</w:t>
      </w:r>
      <w:r w:rsidR="00E504D9">
        <w:t xml:space="preserve"> </w:t>
      </w:r>
      <w:r w:rsidR="00CA6100">
        <w:t>manuscript,</w:t>
      </w:r>
      <w:r w:rsidR="00E504D9">
        <w:t xml:space="preserve"> </w:t>
      </w:r>
      <w:r w:rsidR="00CA6100">
        <w:t>Codex</w:t>
      </w:r>
      <w:r w:rsidR="00E504D9">
        <w:t xml:space="preserve"> </w:t>
      </w:r>
      <w:proofErr w:type="spellStart"/>
      <w:r w:rsidR="00CA6100">
        <w:t>Vercellensis</w:t>
      </w:r>
      <w:proofErr w:type="spellEnd"/>
      <w:r w:rsidR="00E504D9">
        <w:t xml:space="preserve"> </w:t>
      </w:r>
      <w:r w:rsidR="00CA6100">
        <w:t>(a),</w:t>
      </w:r>
      <w:r w:rsidR="00E504D9">
        <w:t xml:space="preserve"> </w:t>
      </w:r>
      <w:r w:rsidR="00CA6100">
        <w:t>is</w:t>
      </w:r>
      <w:r w:rsidR="00E504D9">
        <w:t xml:space="preserve"> </w:t>
      </w:r>
      <w:r w:rsidR="00CA6100">
        <w:t>now</w:t>
      </w:r>
      <w:r w:rsidR="00E504D9">
        <w:t xml:space="preserve"> </w:t>
      </w:r>
      <w:r w:rsidR="00CA6100">
        <w:t>defective</w:t>
      </w:r>
      <w:r w:rsidR="00E504D9">
        <w:t xml:space="preserve"> </w:t>
      </w:r>
      <w:r w:rsidR="00CA6100">
        <w:t>but</w:t>
      </w:r>
      <w:r w:rsidR="00E504D9">
        <w:t xml:space="preserve"> </w:t>
      </w:r>
      <w:r w:rsidR="00CA6100">
        <w:t>probably</w:t>
      </w:r>
      <w:r w:rsidR="00E504D9">
        <w:t xml:space="preserve"> </w:t>
      </w:r>
      <w:r w:rsidR="00CA6100">
        <w:t>once</w:t>
      </w:r>
      <w:r w:rsidR="00E504D9">
        <w:t xml:space="preserve"> </w:t>
      </w:r>
      <w:proofErr w:type="gramStart"/>
      <w:r w:rsidR="00CA6100">
        <w:t>contained</w:t>
      </w:r>
      <w:proofErr w:type="gramEnd"/>
      <w:r w:rsidR="00E504D9">
        <w:t xml:space="preserve"> </w:t>
      </w:r>
      <w:r w:rsidR="00CA6100">
        <w:t>the</w:t>
      </w:r>
      <w:r w:rsidR="00E504D9">
        <w:t xml:space="preserve"> </w:t>
      </w:r>
      <w:r w:rsidR="00CA6100">
        <w:t>shorter</w:t>
      </w:r>
      <w:r w:rsidR="00E504D9">
        <w:t xml:space="preserve"> </w:t>
      </w:r>
      <w:r w:rsidR="00CA6100">
        <w:t>ending.</w:t>
      </w:r>
      <w:r w:rsidR="00E504D9">
        <w:t xml:space="preserve"> </w:t>
      </w:r>
      <w:r w:rsidR="00CA6100">
        <w:t>This</w:t>
      </w:r>
      <w:r w:rsidR="00E504D9">
        <w:t xml:space="preserve"> </w:t>
      </w:r>
      <w:r w:rsidR="00CA6100">
        <w:t>manuscript</w:t>
      </w:r>
      <w:r w:rsidR="00E504D9">
        <w:t xml:space="preserve"> </w:t>
      </w:r>
      <w:r w:rsidR="00CA6100">
        <w:t>was</w:t>
      </w:r>
      <w:r w:rsidR="00E504D9">
        <w:t xml:space="preserve"> </w:t>
      </w:r>
      <w:r w:rsidR="00CA6100">
        <w:t>probably</w:t>
      </w:r>
      <w:r w:rsidR="00E504D9">
        <w:t xml:space="preserve"> </w:t>
      </w:r>
      <w:r w:rsidR="00CA6100">
        <w:t>written</w:t>
      </w:r>
      <w:r w:rsidR="00E504D9">
        <w:t xml:space="preserve"> </w:t>
      </w:r>
      <w:r w:rsidR="00CA6100">
        <w:t>in</w:t>
      </w:r>
      <w:r w:rsidR="00E504D9">
        <w:t xml:space="preserve"> </w:t>
      </w:r>
      <w:r w:rsidR="00CA6100">
        <w:t>Europe</w:t>
      </w:r>
      <w:r w:rsidR="00E504D9">
        <w:t xml:space="preserve"> </w:t>
      </w:r>
      <w:r w:rsidR="00CA6100">
        <w:t>in</w:t>
      </w:r>
      <w:r w:rsidR="00E504D9">
        <w:t xml:space="preserve"> </w:t>
      </w:r>
      <w:r w:rsidR="00CA6100">
        <w:t>the</w:t>
      </w:r>
      <w:r w:rsidR="00E504D9">
        <w:t xml:space="preserve"> </w:t>
      </w:r>
      <w:r w:rsidR="00CA6100">
        <w:t>fourth</w:t>
      </w:r>
      <w:r w:rsidR="00E504D9">
        <w:t xml:space="preserve"> </w:t>
      </w:r>
      <w:r w:rsidR="00CA6100">
        <w:t>century</w:t>
      </w:r>
      <w:r w:rsidR="00E504D9">
        <w:t xml:space="preserve"> </w:t>
      </w:r>
      <w:r w:rsidR="00CA6100">
        <w:t>CE.</w:t>
      </w:r>
      <w:r>
        <w:t>”</w:t>
      </w:r>
      <w:r w:rsidR="00E504D9">
        <w:t xml:space="preserve"> </w:t>
      </w:r>
      <w:r w:rsidR="00CA6100" w:rsidRPr="00351835">
        <w:rPr>
          <w:bCs/>
          <w:sz w:val="16"/>
          <w:szCs w:val="16"/>
        </w:rPr>
        <w:t>(Collins,</w:t>
      </w:r>
      <w:r w:rsidR="00E504D9">
        <w:rPr>
          <w:bCs/>
          <w:sz w:val="16"/>
          <w:szCs w:val="16"/>
        </w:rPr>
        <w:t xml:space="preserve"> </w:t>
      </w:r>
      <w:r w:rsidR="00CA6100" w:rsidRPr="0054044E">
        <w:rPr>
          <w:bCs/>
          <w:i/>
          <w:iCs/>
          <w:sz w:val="16"/>
          <w:szCs w:val="16"/>
        </w:rPr>
        <w:t>Additional</w:t>
      </w:r>
      <w:r w:rsidR="00E504D9">
        <w:rPr>
          <w:bCs/>
          <w:i/>
          <w:iCs/>
          <w:sz w:val="16"/>
          <w:szCs w:val="16"/>
        </w:rPr>
        <w:t xml:space="preserve"> </w:t>
      </w:r>
      <w:r w:rsidR="00CA6100" w:rsidRPr="0054044E">
        <w:rPr>
          <w:bCs/>
          <w:i/>
          <w:iCs/>
          <w:sz w:val="16"/>
          <w:szCs w:val="16"/>
        </w:rPr>
        <w:t>Endings</w:t>
      </w:r>
      <w:r w:rsidR="0054044E">
        <w:rPr>
          <w:bCs/>
          <w:i/>
          <w:iCs/>
          <w:sz w:val="16"/>
          <w:szCs w:val="16"/>
        </w:rPr>
        <w:t>,</w:t>
      </w:r>
      <w:r w:rsidR="00E504D9">
        <w:rPr>
          <w:bCs/>
          <w:sz w:val="16"/>
          <w:szCs w:val="16"/>
        </w:rPr>
        <w:t xml:space="preserve"> </w:t>
      </w:r>
      <w:r w:rsidR="00CA6100" w:rsidRPr="00351835">
        <w:rPr>
          <w:bCs/>
          <w:sz w:val="16"/>
          <w:szCs w:val="16"/>
        </w:rPr>
        <w:t>802)</w:t>
      </w:r>
    </w:p>
    <w:p w14:paraId="1C4C7B77" w14:textId="1FE11BE1" w:rsidR="001C419C" w:rsidRDefault="001C419C" w:rsidP="001C419C">
      <w:pPr>
        <w:pStyle w:val="Heading4"/>
        <w:tabs>
          <w:tab w:val="clear" w:pos="2160"/>
          <w:tab w:val="num" w:pos="576"/>
        </w:tabs>
      </w:pPr>
      <w:r>
        <w:t>In</w:t>
      </w:r>
      <w:r w:rsidR="00E504D9">
        <w:t xml:space="preserve"> </w:t>
      </w:r>
      <w:r>
        <w:t>all</w:t>
      </w:r>
      <w:r w:rsidR="00E504D9">
        <w:t xml:space="preserve"> </w:t>
      </w:r>
      <w:r>
        <w:t>other</w:t>
      </w:r>
      <w:r w:rsidR="00E504D9">
        <w:t xml:space="preserve"> </w:t>
      </w:r>
      <w:r>
        <w:t>manuscripts</w:t>
      </w:r>
      <w:r w:rsidR="00E504D9">
        <w:t xml:space="preserve"> </w:t>
      </w:r>
      <w:r>
        <w:t>where</w:t>
      </w:r>
      <w:r w:rsidR="00E504D9">
        <w:t xml:space="preserve"> </w:t>
      </w:r>
      <w:r>
        <w:t>this</w:t>
      </w:r>
      <w:r w:rsidR="00E504D9">
        <w:t xml:space="preserve"> </w:t>
      </w:r>
      <w:r>
        <w:t>ending</w:t>
      </w:r>
      <w:r w:rsidR="00E504D9">
        <w:t xml:space="preserve"> </w:t>
      </w:r>
      <w:r>
        <w:t>is</w:t>
      </w:r>
      <w:r w:rsidR="00E504D9">
        <w:t xml:space="preserve"> </w:t>
      </w:r>
      <w:r>
        <w:t>found,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>
        <w:t>ending</w:t>
      </w:r>
      <w:r w:rsidR="00E504D9">
        <w:t xml:space="preserve"> </w:t>
      </w:r>
      <w:r>
        <w:t>is</w:t>
      </w:r>
      <w:r w:rsidR="00E504D9">
        <w:t xml:space="preserve"> </w:t>
      </w:r>
      <w:r>
        <w:t>also</w:t>
      </w:r>
      <w:r w:rsidR="00E504D9">
        <w:t xml:space="preserve"> </w:t>
      </w:r>
      <w:r>
        <w:t>present.</w:t>
      </w:r>
    </w:p>
    <w:p w14:paraId="743C0544" w14:textId="305934A1" w:rsidR="00CA6100" w:rsidRDefault="00CA6100" w:rsidP="00C02C8B">
      <w:pPr>
        <w:pStyle w:val="Heading4"/>
        <w:tabs>
          <w:tab w:val="clear" w:pos="2160"/>
          <w:tab w:val="num" w:pos="576"/>
        </w:tabs>
      </w:pPr>
      <w:r>
        <w:t>This</w:t>
      </w:r>
      <w:r w:rsidR="00E504D9">
        <w:t xml:space="preserve"> </w:t>
      </w:r>
      <w:r>
        <w:t>reading</w:t>
      </w:r>
      <w:r w:rsidR="00E504D9">
        <w:t xml:space="preserve"> </w:t>
      </w:r>
      <w:r>
        <w:t>can</w:t>
      </w:r>
      <w:r w:rsidR="00E504D9">
        <w:t xml:space="preserve"> </w:t>
      </w:r>
      <w:r>
        <w:t>be</w:t>
      </w:r>
      <w:r w:rsidR="00E504D9">
        <w:t xml:space="preserve"> </w:t>
      </w:r>
      <w:r>
        <w:t>dismissed</w:t>
      </w:r>
      <w:r w:rsidR="00E504D9">
        <w:t xml:space="preserve"> </w:t>
      </w:r>
      <w:r>
        <w:t>as</w:t>
      </w:r>
      <w:r w:rsidR="00E504D9">
        <w:t xml:space="preserve"> </w:t>
      </w:r>
      <w:r>
        <w:t>having</w:t>
      </w:r>
      <w:r w:rsidR="00E504D9">
        <w:t xml:space="preserve"> </w:t>
      </w:r>
      <w:r>
        <w:t>no</w:t>
      </w:r>
      <w:r w:rsidR="00E504D9">
        <w:t xml:space="preserve"> </w:t>
      </w:r>
      <w:r>
        <w:t>legitimate</w:t>
      </w:r>
      <w:r w:rsidR="00E504D9">
        <w:t xml:space="preserve"> </w:t>
      </w:r>
      <w:r>
        <w:t>claim</w:t>
      </w:r>
      <w:r w:rsidR="00E504D9">
        <w:t xml:space="preserve"> </w:t>
      </w:r>
      <w:r>
        <w:t>to</w:t>
      </w:r>
      <w:r w:rsidR="00E504D9">
        <w:t xml:space="preserve"> </w:t>
      </w:r>
      <w:r>
        <w:t>authenticity.</w:t>
      </w:r>
    </w:p>
    <w:p w14:paraId="38A0F80A" w14:textId="081BF04B" w:rsidR="00693DA7" w:rsidRPr="00045159" w:rsidRDefault="00693DA7" w:rsidP="00693DA7">
      <w:pPr>
        <w:pStyle w:val="Heading2"/>
        <w:numPr>
          <w:ilvl w:val="1"/>
          <w:numId w:val="4"/>
        </w:numPr>
        <w:tabs>
          <w:tab w:val="num" w:pos="-432"/>
        </w:tabs>
      </w:pPr>
      <w:r w:rsidRPr="00045159">
        <w:t>Mark</w:t>
      </w:r>
      <w:r w:rsidR="00E504D9">
        <w:t xml:space="preserve"> </w:t>
      </w:r>
      <w:r w:rsidRPr="00045159">
        <w:t>16:9-20</w:t>
      </w:r>
      <w:r w:rsidR="00E504D9">
        <w:t xml:space="preserve"> </w:t>
      </w:r>
      <w:r w:rsidRPr="00045159">
        <w:t>with</w:t>
      </w:r>
      <w:r w:rsidR="00E504D9">
        <w:t xml:space="preserve"> </w:t>
      </w:r>
      <w:r w:rsidRPr="00045159">
        <w:t>an</w:t>
      </w:r>
      <w:r w:rsidR="00E504D9">
        <w:t xml:space="preserve"> </w:t>
      </w:r>
      <w:r w:rsidRPr="00045159">
        <w:t>addition</w:t>
      </w:r>
      <w:r w:rsidR="00E504D9">
        <w:t xml:space="preserve"> </w:t>
      </w:r>
      <w:r w:rsidRPr="00045159">
        <w:t>found</w:t>
      </w:r>
      <w:r w:rsidR="00E504D9">
        <w:t xml:space="preserve"> </w:t>
      </w:r>
      <w:r>
        <w:t>only</w:t>
      </w:r>
      <w:r w:rsidR="00E504D9">
        <w:t xml:space="preserve"> </w:t>
      </w:r>
      <w:r w:rsidRPr="00045159">
        <w:t>in</w:t>
      </w:r>
      <w:r w:rsidR="00E504D9">
        <w:t xml:space="preserve"> </w:t>
      </w:r>
      <w:r w:rsidRPr="00045159">
        <w:t>Codex</w:t>
      </w:r>
      <w:r w:rsidR="00E504D9">
        <w:t xml:space="preserve"> </w:t>
      </w:r>
      <w:r w:rsidRPr="00045159">
        <w:t>W</w:t>
      </w:r>
      <w:r>
        <w:t>.</w:t>
      </w:r>
    </w:p>
    <w:p w14:paraId="12586004" w14:textId="6AA03A44" w:rsidR="00693DA7" w:rsidRPr="00533894" w:rsidRDefault="00693DA7" w:rsidP="00693DA7">
      <w:pPr>
        <w:pStyle w:val="Heading3"/>
        <w:numPr>
          <w:ilvl w:val="2"/>
          <w:numId w:val="4"/>
        </w:numPr>
        <w:tabs>
          <w:tab w:val="clear" w:pos="1728"/>
          <w:tab w:val="num" w:pos="144"/>
        </w:tabs>
      </w:pPr>
      <w:r w:rsidRPr="00533894">
        <w:t>See</w:t>
      </w:r>
      <w:r w:rsidR="00E504D9">
        <w:t xml:space="preserve"> </w:t>
      </w:r>
      <w:r w:rsidRPr="00533894">
        <w:t>the</w:t>
      </w:r>
      <w:r w:rsidR="00E504D9">
        <w:t xml:space="preserve"> </w:t>
      </w:r>
      <w:r w:rsidRPr="00533894">
        <w:t>Appendix</w:t>
      </w:r>
      <w:r w:rsidR="00E504D9">
        <w:t xml:space="preserve"> </w:t>
      </w:r>
      <w:r w:rsidRPr="00533894">
        <w:t>for</w:t>
      </w:r>
      <w:r w:rsidR="00E504D9">
        <w:t xml:space="preserve"> </w:t>
      </w:r>
      <w:r w:rsidRPr="00533894">
        <w:t>the</w:t>
      </w:r>
      <w:r w:rsidR="00E504D9">
        <w:t xml:space="preserve"> </w:t>
      </w:r>
      <w:r w:rsidRPr="00533894">
        <w:t>unique</w:t>
      </w:r>
      <w:r w:rsidR="00E504D9">
        <w:t xml:space="preserve"> </w:t>
      </w:r>
      <w:r w:rsidRPr="00533894">
        <w:t>interpolation</w:t>
      </w:r>
      <w:r w:rsidR="00E504D9">
        <w:t xml:space="preserve"> </w:t>
      </w:r>
      <w:r w:rsidRPr="00533894">
        <w:t>found</w:t>
      </w:r>
      <w:r w:rsidR="00E504D9">
        <w:t xml:space="preserve"> </w:t>
      </w:r>
      <w:r w:rsidRPr="00533894">
        <w:t>in</w:t>
      </w:r>
      <w:r w:rsidR="00E504D9">
        <w:t xml:space="preserve"> </w:t>
      </w:r>
      <w:r w:rsidRPr="00533894">
        <w:t>this</w:t>
      </w:r>
      <w:r w:rsidR="00E504D9">
        <w:t xml:space="preserve"> </w:t>
      </w:r>
      <w:r w:rsidRPr="00533894">
        <w:t>ending.</w:t>
      </w:r>
    </w:p>
    <w:p w14:paraId="63683EC3" w14:textId="5282B774" w:rsidR="00693DA7" w:rsidRPr="002F53FC" w:rsidRDefault="00693DA7" w:rsidP="00693DA7">
      <w:pPr>
        <w:pStyle w:val="Heading3"/>
        <w:numPr>
          <w:ilvl w:val="2"/>
          <w:numId w:val="4"/>
        </w:numPr>
        <w:tabs>
          <w:tab w:val="clear" w:pos="1728"/>
          <w:tab w:val="num" w:pos="144"/>
        </w:tabs>
        <w:rPr>
          <w:b/>
          <w:bCs w:val="0"/>
        </w:rPr>
      </w:pPr>
      <w:r w:rsidRPr="00533894">
        <w:t>It</w:t>
      </w:r>
      <w:r w:rsidR="00E504D9">
        <w:t xml:space="preserve"> </w:t>
      </w:r>
      <w:r w:rsidRPr="00533894">
        <w:t>is</w:t>
      </w:r>
      <w:r w:rsidR="00E504D9">
        <w:t xml:space="preserve"> </w:t>
      </w:r>
      <w:r w:rsidRPr="00533894">
        <w:t>extant</w:t>
      </w:r>
      <w:r w:rsidR="00E504D9">
        <w:t xml:space="preserve"> </w:t>
      </w:r>
      <w:r w:rsidRPr="00533894">
        <w:t>only</w:t>
      </w:r>
      <w:r w:rsidR="00E504D9">
        <w:t xml:space="preserve"> </w:t>
      </w:r>
      <w:r w:rsidRPr="00533894">
        <w:t>in</w:t>
      </w:r>
      <w:r w:rsidR="00E504D9">
        <w:t xml:space="preserve"> </w:t>
      </w:r>
      <w:r w:rsidRPr="00533894">
        <w:t>Codex</w:t>
      </w:r>
      <w:r w:rsidR="00E504D9">
        <w:t xml:space="preserve"> </w:t>
      </w:r>
      <w:proofErr w:type="spellStart"/>
      <w:r w:rsidRPr="00533894">
        <w:t>Washingtonianus</w:t>
      </w:r>
      <w:proofErr w:type="spellEnd"/>
      <w:r>
        <w:t>,</w:t>
      </w:r>
      <w:r w:rsidR="00E504D9">
        <w:t xml:space="preserve"> </w:t>
      </w:r>
      <w:r>
        <w:t>though</w:t>
      </w:r>
      <w:r w:rsidR="00E504D9">
        <w:t xml:space="preserve"> </w:t>
      </w:r>
      <w:r>
        <w:t>it</w:t>
      </w:r>
      <w:r w:rsidR="00E504D9">
        <w:t xml:space="preserve"> </w:t>
      </w:r>
      <w:r>
        <w:t>must</w:t>
      </w:r>
      <w:r w:rsidR="00E504D9">
        <w:t xml:space="preserve"> </w:t>
      </w:r>
      <w:r>
        <w:t>have</w:t>
      </w:r>
      <w:r w:rsidR="00E504D9">
        <w:t xml:space="preserve"> </w:t>
      </w:r>
      <w:r>
        <w:t>been</w:t>
      </w:r>
      <w:r w:rsidR="00E504D9">
        <w:t xml:space="preserve"> </w:t>
      </w:r>
      <w:r>
        <w:t>present</w:t>
      </w:r>
      <w:r w:rsidR="00E504D9">
        <w:t xml:space="preserve"> </w:t>
      </w:r>
      <w:r>
        <w:t>in</w:t>
      </w:r>
      <w:r w:rsidR="00E504D9">
        <w:t xml:space="preserve"> </w:t>
      </w:r>
      <w:r>
        <w:t>other</w:t>
      </w:r>
      <w:r w:rsidR="00E504D9">
        <w:t xml:space="preserve"> </w:t>
      </w:r>
      <w:r>
        <w:t>manuscripts</w:t>
      </w:r>
      <w:r w:rsidR="00E504D9">
        <w:t xml:space="preserve"> </w:t>
      </w:r>
      <w:r>
        <w:t>inasmuch</w:t>
      </w:r>
      <w:r w:rsidR="00E504D9">
        <w:t xml:space="preserve"> </w:t>
      </w:r>
      <w:r>
        <w:t>as</w:t>
      </w:r>
      <w:r w:rsidR="00E504D9">
        <w:t xml:space="preserve"> </w:t>
      </w:r>
      <w:r>
        <w:t>it</w:t>
      </w:r>
      <w:r w:rsidR="00E504D9">
        <w:t xml:space="preserve"> </w:t>
      </w:r>
      <w:r>
        <w:t>was</w:t>
      </w:r>
      <w:r w:rsidR="00E504D9">
        <w:t xml:space="preserve"> </w:t>
      </w:r>
      <w:r>
        <w:t>known</w:t>
      </w:r>
      <w:r w:rsidR="00E504D9">
        <w:t xml:space="preserve"> </w:t>
      </w:r>
      <w:r>
        <w:t>to</w:t>
      </w:r>
      <w:r w:rsidR="00E504D9">
        <w:t xml:space="preserve"> </w:t>
      </w:r>
      <w:r>
        <w:t>Jerome.</w:t>
      </w:r>
    </w:p>
    <w:p w14:paraId="313C995B" w14:textId="6349F6A4" w:rsidR="00693DA7" w:rsidRPr="00045159" w:rsidRDefault="00693DA7" w:rsidP="00693DA7">
      <w:pPr>
        <w:pStyle w:val="Heading3"/>
        <w:numPr>
          <w:ilvl w:val="2"/>
          <w:numId w:val="4"/>
        </w:numPr>
        <w:tabs>
          <w:tab w:val="clear" w:pos="1728"/>
          <w:tab w:val="num" w:pos="144"/>
        </w:tabs>
        <w:rPr>
          <w:b/>
          <w:bCs w:val="0"/>
        </w:rPr>
      </w:pPr>
      <w:r>
        <w:t>This</w:t>
      </w:r>
      <w:r w:rsidR="00E504D9">
        <w:t xml:space="preserve"> </w:t>
      </w:r>
      <w:r>
        <w:t>reading</w:t>
      </w:r>
      <w:r w:rsidR="00E504D9">
        <w:t xml:space="preserve"> </w:t>
      </w:r>
      <w:r>
        <w:t>can</w:t>
      </w:r>
      <w:r w:rsidR="00E504D9">
        <w:t xml:space="preserve"> </w:t>
      </w:r>
      <w:r>
        <w:t>be</w:t>
      </w:r>
      <w:r w:rsidR="00E504D9">
        <w:t xml:space="preserve"> </w:t>
      </w:r>
      <w:r>
        <w:t>dismissed</w:t>
      </w:r>
      <w:r w:rsidR="00E504D9">
        <w:t xml:space="preserve"> </w:t>
      </w:r>
      <w:r>
        <w:t>as</w:t>
      </w:r>
      <w:r w:rsidR="00E504D9">
        <w:t xml:space="preserve"> </w:t>
      </w:r>
      <w:r>
        <w:t>having</w:t>
      </w:r>
      <w:r w:rsidR="00E504D9">
        <w:t xml:space="preserve"> </w:t>
      </w:r>
      <w:r>
        <w:t>no</w:t>
      </w:r>
      <w:r w:rsidR="00E504D9">
        <w:t xml:space="preserve"> </w:t>
      </w:r>
      <w:r>
        <w:t>legitimate</w:t>
      </w:r>
      <w:r w:rsidR="00E504D9">
        <w:t xml:space="preserve"> </w:t>
      </w:r>
      <w:r>
        <w:t>claim</w:t>
      </w:r>
      <w:r w:rsidR="00E504D9">
        <w:t xml:space="preserve"> </w:t>
      </w:r>
      <w:r>
        <w:t>to</w:t>
      </w:r>
      <w:r w:rsidR="00E504D9">
        <w:t xml:space="preserve"> </w:t>
      </w:r>
      <w:r>
        <w:t>authenticity.</w:t>
      </w:r>
    </w:p>
    <w:p w14:paraId="3761FBA6" w14:textId="6E1052EE" w:rsidR="00253649" w:rsidRDefault="00253649" w:rsidP="00C02C8B">
      <w:pPr>
        <w:pStyle w:val="Heading1"/>
        <w:numPr>
          <w:ilvl w:val="0"/>
          <w:numId w:val="4"/>
        </w:numPr>
        <w:tabs>
          <w:tab w:val="clear" w:pos="720"/>
          <w:tab w:val="num" w:pos="-864"/>
        </w:tabs>
        <w:rPr>
          <w:b/>
          <w:bCs w:val="0"/>
        </w:rPr>
      </w:pPr>
      <w:r>
        <w:rPr>
          <w:b/>
          <w:bCs w:val="0"/>
        </w:rPr>
        <w:t>The</w:t>
      </w:r>
      <w:r w:rsidR="00E504D9">
        <w:rPr>
          <w:b/>
          <w:bCs w:val="0"/>
        </w:rPr>
        <w:t xml:space="preserve"> </w:t>
      </w:r>
      <w:r w:rsidR="00570DD0">
        <w:rPr>
          <w:b/>
          <w:bCs w:val="0"/>
        </w:rPr>
        <w:t>S</w:t>
      </w:r>
      <w:r>
        <w:rPr>
          <w:b/>
          <w:bCs w:val="0"/>
        </w:rPr>
        <w:t>ignificance</w:t>
      </w:r>
      <w:r w:rsidR="00E504D9">
        <w:rPr>
          <w:b/>
          <w:bCs w:val="0"/>
        </w:rPr>
        <w:t xml:space="preserve"> </w:t>
      </w:r>
      <w:r w:rsidR="00570DD0">
        <w:rPr>
          <w:b/>
          <w:bCs w:val="0"/>
        </w:rPr>
        <w:t>and</w:t>
      </w:r>
      <w:r w:rsidR="00E504D9">
        <w:rPr>
          <w:b/>
          <w:bCs w:val="0"/>
        </w:rPr>
        <w:t xml:space="preserve"> </w:t>
      </w:r>
      <w:r w:rsidR="00570DD0">
        <w:rPr>
          <w:b/>
          <w:bCs w:val="0"/>
        </w:rPr>
        <w:t>Insignificance</w:t>
      </w:r>
      <w:r w:rsidR="00E504D9">
        <w:rPr>
          <w:b/>
          <w:bCs w:val="0"/>
        </w:rPr>
        <w:t xml:space="preserve"> </w:t>
      </w:r>
      <w:r>
        <w:rPr>
          <w:b/>
          <w:bCs w:val="0"/>
        </w:rPr>
        <w:t>of</w:t>
      </w:r>
      <w:r w:rsidR="00E504D9">
        <w:rPr>
          <w:b/>
          <w:bCs w:val="0"/>
        </w:rPr>
        <w:t xml:space="preserve"> </w:t>
      </w:r>
      <w:r>
        <w:rPr>
          <w:b/>
          <w:bCs w:val="0"/>
        </w:rPr>
        <w:t>the</w:t>
      </w:r>
      <w:r w:rsidR="00E504D9">
        <w:rPr>
          <w:b/>
          <w:bCs w:val="0"/>
        </w:rPr>
        <w:t xml:space="preserve"> </w:t>
      </w:r>
      <w:r>
        <w:rPr>
          <w:b/>
          <w:bCs w:val="0"/>
        </w:rPr>
        <w:t>issue</w:t>
      </w:r>
    </w:p>
    <w:p w14:paraId="7318F290" w14:textId="77777777" w:rsidR="00F94F94" w:rsidRDefault="00ED742D" w:rsidP="00C02C8B">
      <w:pPr>
        <w:pStyle w:val="Heading2"/>
        <w:tabs>
          <w:tab w:val="clear" w:pos="1152"/>
          <w:tab w:val="num" w:pos="-432"/>
        </w:tabs>
      </w:pPr>
      <w:r>
        <w:t>The</w:t>
      </w:r>
      <w:r w:rsidR="00E504D9">
        <w:t xml:space="preserve"> </w:t>
      </w:r>
      <w:r w:rsidR="009C6550">
        <w:t>i</w:t>
      </w:r>
      <w:r>
        <w:t>ssue</w:t>
      </w:r>
      <w:r w:rsidR="00E504D9">
        <w:t xml:space="preserve"> </w:t>
      </w:r>
      <w:r>
        <w:t>d</w:t>
      </w:r>
      <w:r w:rsidR="0047014B">
        <w:t>oes</w:t>
      </w:r>
      <w:r w:rsidR="00E504D9">
        <w:t xml:space="preserve"> </w:t>
      </w:r>
      <w:r w:rsidR="0047014B">
        <w:t>not</w:t>
      </w:r>
      <w:r w:rsidR="00E504D9">
        <w:t xml:space="preserve"> </w:t>
      </w:r>
      <w:r w:rsidR="0047014B">
        <w:t>cast</w:t>
      </w:r>
      <w:r w:rsidR="00E504D9">
        <w:t xml:space="preserve"> </w:t>
      </w:r>
      <w:r w:rsidR="0047014B">
        <w:t>doubt</w:t>
      </w:r>
      <w:r w:rsidR="00E504D9">
        <w:t xml:space="preserve"> </w:t>
      </w:r>
      <w:r w:rsidR="0047014B">
        <w:t>on</w:t>
      </w:r>
      <w:r w:rsidR="00E504D9">
        <w:t xml:space="preserve"> </w:t>
      </w:r>
      <w:r w:rsidR="0047014B">
        <w:t>the</w:t>
      </w:r>
      <w:r w:rsidR="00E504D9">
        <w:t xml:space="preserve"> </w:t>
      </w:r>
      <w:r w:rsidR="009C6550">
        <w:t>i</w:t>
      </w:r>
      <w:r w:rsidR="0047014B">
        <w:t>ntegrity</w:t>
      </w:r>
      <w:r w:rsidR="00E504D9">
        <w:t xml:space="preserve"> </w:t>
      </w:r>
      <w:r w:rsidR="0047014B">
        <w:t>of</w:t>
      </w:r>
      <w:r w:rsidR="00E504D9">
        <w:t xml:space="preserve"> </w:t>
      </w:r>
      <w:r w:rsidR="0047014B">
        <w:t>the</w:t>
      </w:r>
      <w:r w:rsidR="00E504D9">
        <w:t xml:space="preserve"> </w:t>
      </w:r>
      <w:r w:rsidR="0047014B">
        <w:t>NT</w:t>
      </w:r>
      <w:r w:rsidR="00E504D9">
        <w:t xml:space="preserve"> </w:t>
      </w:r>
      <w:r w:rsidR="0047014B">
        <w:t>as</w:t>
      </w:r>
      <w:r w:rsidR="00E504D9">
        <w:t xml:space="preserve"> </w:t>
      </w:r>
      <w:r w:rsidR="0047014B">
        <w:t>a</w:t>
      </w:r>
      <w:r w:rsidR="00E504D9">
        <w:t xml:space="preserve"> </w:t>
      </w:r>
      <w:r w:rsidR="0047014B">
        <w:t>whole</w:t>
      </w:r>
      <w:r>
        <w:t>.</w:t>
      </w:r>
    </w:p>
    <w:p w14:paraId="24367C05" w14:textId="1CC600C9" w:rsidR="00D77497" w:rsidRDefault="003D6FD6" w:rsidP="00C02C8B">
      <w:pPr>
        <w:pStyle w:val="Heading3"/>
        <w:tabs>
          <w:tab w:val="clear" w:pos="1728"/>
          <w:tab w:val="num" w:pos="144"/>
        </w:tabs>
      </w:pPr>
      <w:r>
        <w:t>Mark</w:t>
      </w:r>
      <w:r w:rsidR="00E504D9">
        <w:t xml:space="preserve"> </w:t>
      </w:r>
      <w:r>
        <w:t>16</w:t>
      </w:r>
      <w:r w:rsidR="00E504D9">
        <w:t xml:space="preserve"> </w:t>
      </w:r>
      <w:r w:rsidR="00185D72">
        <w:t>is</w:t>
      </w:r>
      <w:r w:rsidR="00E504D9">
        <w:t xml:space="preserve"> </w:t>
      </w:r>
      <w:r w:rsidR="00185D72">
        <w:t>uniquely</w:t>
      </w:r>
      <w:r w:rsidR="00E504D9">
        <w:t xml:space="preserve"> </w:t>
      </w:r>
      <w:r w:rsidR="00185D72">
        <w:t>problematic</w:t>
      </w:r>
      <w:r w:rsidR="003D504E">
        <w:t>,</w:t>
      </w:r>
      <w:r w:rsidR="00E504D9">
        <w:t xml:space="preserve"> </w:t>
      </w:r>
      <w:r w:rsidR="003D504E">
        <w:t>in</w:t>
      </w:r>
      <w:r w:rsidR="00E504D9">
        <w:t xml:space="preserve"> </w:t>
      </w:r>
      <w:r w:rsidR="003D504E">
        <w:t>contrast</w:t>
      </w:r>
      <w:r w:rsidR="00E504D9">
        <w:t xml:space="preserve"> </w:t>
      </w:r>
      <w:r w:rsidR="003D504E">
        <w:t>to</w:t>
      </w:r>
      <w:r w:rsidR="00E504D9">
        <w:t xml:space="preserve"> </w:t>
      </w:r>
      <w:r w:rsidR="003D504E">
        <w:t>o</w:t>
      </w:r>
      <w:r w:rsidR="00DB2A22">
        <w:t>ther</w:t>
      </w:r>
      <w:r w:rsidR="00E504D9">
        <w:t xml:space="preserve"> </w:t>
      </w:r>
      <w:r w:rsidR="00DB2A22">
        <w:t>NT</w:t>
      </w:r>
      <w:r w:rsidR="00E504D9">
        <w:t xml:space="preserve"> </w:t>
      </w:r>
      <w:r w:rsidR="00DB2A22">
        <w:t>textual</w:t>
      </w:r>
      <w:r w:rsidR="00E504D9">
        <w:t xml:space="preserve"> </w:t>
      </w:r>
      <w:r w:rsidR="00694622">
        <w:t>issues</w:t>
      </w:r>
      <w:r w:rsidR="006C6879">
        <w:t>.</w:t>
      </w:r>
    </w:p>
    <w:p w14:paraId="1F0E20AB" w14:textId="401F29D6" w:rsidR="00DB2A22" w:rsidRDefault="00D77497" w:rsidP="00C02C8B">
      <w:pPr>
        <w:pStyle w:val="Heading3"/>
        <w:tabs>
          <w:tab w:val="clear" w:pos="1728"/>
          <w:tab w:val="num" w:pos="144"/>
        </w:tabs>
      </w:pPr>
      <w:r>
        <w:t>There</w:t>
      </w:r>
      <w:r w:rsidR="00E504D9">
        <w:t xml:space="preserve"> </w:t>
      </w:r>
      <w:r>
        <w:t>is</w:t>
      </w:r>
      <w:r w:rsidR="00E504D9">
        <w:t xml:space="preserve"> </w:t>
      </w:r>
      <w:r>
        <w:t>no</w:t>
      </w:r>
      <w:r w:rsidR="00E504D9">
        <w:t xml:space="preserve"> </w:t>
      </w:r>
      <w:r>
        <w:t>other</w:t>
      </w:r>
      <w:r w:rsidR="00E504D9">
        <w:t xml:space="preserve"> </w:t>
      </w:r>
      <w:r>
        <w:t>NT</w:t>
      </w:r>
      <w:r w:rsidR="00E504D9">
        <w:t xml:space="preserve"> </w:t>
      </w:r>
      <w:r>
        <w:t>textual</w:t>
      </w:r>
      <w:r w:rsidR="00E504D9">
        <w:t xml:space="preserve"> </w:t>
      </w:r>
      <w:r>
        <w:t>issue</w:t>
      </w:r>
      <w:r w:rsidR="00E504D9">
        <w:t xml:space="preserve"> </w:t>
      </w:r>
      <w:r w:rsidR="00FB5722">
        <w:t>for</w:t>
      </w:r>
      <w:r w:rsidR="00E504D9">
        <w:t xml:space="preserve"> </w:t>
      </w:r>
      <w:r w:rsidR="00FB5722">
        <w:t>which</w:t>
      </w:r>
      <w:r w:rsidR="00E504D9">
        <w:t xml:space="preserve"> </w:t>
      </w:r>
      <w:r w:rsidR="00FB5722">
        <w:t>all</w:t>
      </w:r>
      <w:r w:rsidR="00E504D9">
        <w:t xml:space="preserve"> </w:t>
      </w:r>
      <w:r w:rsidR="00FB5722">
        <w:t>three</w:t>
      </w:r>
      <w:r w:rsidR="00E504D9">
        <w:t xml:space="preserve"> </w:t>
      </w:r>
      <w:r w:rsidR="00FB5722">
        <w:t>of</w:t>
      </w:r>
      <w:r w:rsidR="00E504D9">
        <w:t xml:space="preserve"> </w:t>
      </w:r>
      <w:r w:rsidR="00FB5722">
        <w:t>the</w:t>
      </w:r>
      <w:r w:rsidR="00E504D9">
        <w:t xml:space="preserve"> </w:t>
      </w:r>
      <w:r w:rsidR="00FB5722">
        <w:t>following</w:t>
      </w:r>
      <w:r w:rsidR="00E504D9">
        <w:t xml:space="preserve"> </w:t>
      </w:r>
      <w:r w:rsidR="00FB5722">
        <w:t>are</w:t>
      </w:r>
      <w:r w:rsidR="00E504D9">
        <w:t xml:space="preserve"> </w:t>
      </w:r>
      <w:r w:rsidR="00FB5722">
        <w:t>true</w:t>
      </w:r>
      <w:r w:rsidR="002B06F0">
        <w:t>:</w:t>
      </w:r>
    </w:p>
    <w:p w14:paraId="1FA45DA4" w14:textId="475741CA" w:rsidR="00DB2A22" w:rsidRDefault="00DB2A22" w:rsidP="00C02C8B">
      <w:pPr>
        <w:pStyle w:val="Heading4"/>
        <w:tabs>
          <w:tab w:val="clear" w:pos="2160"/>
          <w:tab w:val="num" w:pos="576"/>
        </w:tabs>
      </w:pPr>
      <w:r>
        <w:lastRenderedPageBreak/>
        <w:t>M</w:t>
      </w:r>
      <w:r w:rsidR="00694622">
        <w:t>ajor</w:t>
      </w:r>
      <w:r w:rsidR="00E504D9">
        <w:t xml:space="preserve"> </w:t>
      </w:r>
      <w:r>
        <w:t>in</w:t>
      </w:r>
      <w:r w:rsidR="00E504D9">
        <w:t xml:space="preserve"> </w:t>
      </w:r>
      <w:r>
        <w:t>scope</w:t>
      </w:r>
      <w:r w:rsidR="00F27E65">
        <w:t>.</w:t>
      </w:r>
    </w:p>
    <w:p w14:paraId="064B1C46" w14:textId="51EC036D" w:rsidR="0089154A" w:rsidRDefault="0089154A" w:rsidP="00C02C8B">
      <w:pPr>
        <w:pStyle w:val="Heading5"/>
        <w:tabs>
          <w:tab w:val="clear" w:pos="2592"/>
          <w:tab w:val="num" w:pos="1008"/>
        </w:tabs>
      </w:pPr>
      <w:r>
        <w:t>Most</w:t>
      </w:r>
      <w:r w:rsidR="00E504D9">
        <w:t xml:space="preserve"> </w:t>
      </w:r>
      <w:r>
        <w:t>textual</w:t>
      </w:r>
      <w:r w:rsidR="00E504D9">
        <w:t xml:space="preserve"> </w:t>
      </w:r>
      <w:r>
        <w:t>issues</w:t>
      </w:r>
      <w:r w:rsidR="00E504D9">
        <w:t xml:space="preserve"> </w:t>
      </w:r>
      <w:r>
        <w:t>involve</w:t>
      </w:r>
      <w:r w:rsidR="00E504D9">
        <w:t xml:space="preserve"> </w:t>
      </w:r>
      <w:r>
        <w:t>a</w:t>
      </w:r>
      <w:r w:rsidR="00E504D9">
        <w:t xml:space="preserve"> </w:t>
      </w:r>
      <w:r>
        <w:t>letter,</w:t>
      </w:r>
      <w:r w:rsidR="00E504D9">
        <w:t xml:space="preserve"> </w:t>
      </w:r>
      <w:r>
        <w:t>a</w:t>
      </w:r>
      <w:r w:rsidR="00E504D9">
        <w:t xml:space="preserve"> </w:t>
      </w:r>
      <w:r>
        <w:t>word,</w:t>
      </w:r>
      <w:r w:rsidR="00E504D9">
        <w:t xml:space="preserve"> </w:t>
      </w:r>
      <w:r>
        <w:t>or</w:t>
      </w:r>
      <w:r w:rsidR="00E504D9">
        <w:t xml:space="preserve"> </w:t>
      </w:r>
      <w:r>
        <w:t>at</w:t>
      </w:r>
      <w:r w:rsidR="00E504D9">
        <w:t xml:space="preserve"> </w:t>
      </w:r>
      <w:r>
        <w:t>most,</w:t>
      </w:r>
      <w:r w:rsidR="00E504D9">
        <w:t xml:space="preserve"> </w:t>
      </w:r>
      <w:r>
        <w:t>a</w:t>
      </w:r>
      <w:r w:rsidR="00E504D9">
        <w:t xml:space="preserve"> </w:t>
      </w:r>
      <w:r>
        <w:t>phrase</w:t>
      </w:r>
      <w:r w:rsidR="00A621C0">
        <w:t>,</w:t>
      </w:r>
      <w:r w:rsidR="00E504D9">
        <w:t xml:space="preserve"> </w:t>
      </w:r>
      <w:r w:rsidR="002049AC">
        <w:t>occasionally</w:t>
      </w:r>
      <w:r w:rsidR="00E504D9">
        <w:t xml:space="preserve"> </w:t>
      </w:r>
      <w:r w:rsidR="00A621C0">
        <w:t>a</w:t>
      </w:r>
      <w:r w:rsidR="00E504D9">
        <w:t xml:space="preserve"> </w:t>
      </w:r>
      <w:r w:rsidR="00A621C0">
        <w:t>verse</w:t>
      </w:r>
      <w:r w:rsidR="00E504D9">
        <w:t xml:space="preserve"> </w:t>
      </w:r>
      <w:r w:rsidR="00A621C0">
        <w:t>or</w:t>
      </w:r>
      <w:r w:rsidR="00E504D9">
        <w:t xml:space="preserve"> </w:t>
      </w:r>
      <w:r w:rsidR="00A621C0">
        <w:t>two.</w:t>
      </w:r>
    </w:p>
    <w:p w14:paraId="7727F8D5" w14:textId="062EFBBC" w:rsidR="0089154A" w:rsidRDefault="0089154A" w:rsidP="00C02C8B">
      <w:pPr>
        <w:pStyle w:val="Heading5"/>
        <w:tabs>
          <w:tab w:val="clear" w:pos="2592"/>
          <w:tab w:val="num" w:pos="1008"/>
        </w:tabs>
      </w:pPr>
      <w:r>
        <w:t>John</w:t>
      </w:r>
      <w:r w:rsidR="00E504D9">
        <w:t xml:space="preserve"> </w:t>
      </w:r>
      <w:r>
        <w:t>7:53-8:11</w:t>
      </w:r>
      <w:r w:rsidR="00E504D9">
        <w:t xml:space="preserve"> </w:t>
      </w:r>
      <w:r>
        <w:t>is</w:t>
      </w:r>
      <w:r w:rsidR="00E504D9">
        <w:t xml:space="preserve"> </w:t>
      </w:r>
      <w:r>
        <w:t>the</w:t>
      </w:r>
      <w:r w:rsidR="00E504D9">
        <w:t xml:space="preserve"> </w:t>
      </w:r>
      <w:r>
        <w:t>only</w:t>
      </w:r>
      <w:r w:rsidR="00E504D9">
        <w:t xml:space="preserve"> </w:t>
      </w:r>
      <w:r>
        <w:t>textual</w:t>
      </w:r>
      <w:r w:rsidR="00E504D9">
        <w:t xml:space="preserve"> </w:t>
      </w:r>
      <w:r>
        <w:t>issue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NT</w:t>
      </w:r>
      <w:r w:rsidR="00E504D9">
        <w:t xml:space="preserve"> </w:t>
      </w:r>
      <w:r w:rsidR="00CA4D4B">
        <w:t>of</w:t>
      </w:r>
      <w:r w:rsidR="00E504D9">
        <w:t xml:space="preserve"> </w:t>
      </w:r>
      <w:r>
        <w:t>similar</w:t>
      </w:r>
      <w:r w:rsidR="00E504D9">
        <w:t xml:space="preserve"> </w:t>
      </w:r>
      <w:r>
        <w:t>length</w:t>
      </w:r>
      <w:r w:rsidR="00E504D9">
        <w:t xml:space="preserve"> </w:t>
      </w:r>
      <w:r w:rsidR="0084657B">
        <w:t>to</w:t>
      </w:r>
      <w:r w:rsidR="00E504D9">
        <w:t xml:space="preserve"> </w:t>
      </w:r>
      <w:r w:rsidR="0084657B">
        <w:t>Mark</w:t>
      </w:r>
      <w:r w:rsidR="00E504D9">
        <w:t xml:space="preserve"> </w:t>
      </w:r>
      <w:r w:rsidR="0084657B">
        <w:t>16:9-20,</w:t>
      </w:r>
      <w:r w:rsidR="00E504D9">
        <w:t xml:space="preserve"> </w:t>
      </w:r>
      <w:r w:rsidR="0084657B">
        <w:t>both</w:t>
      </w:r>
      <w:r w:rsidR="00E504D9">
        <w:t xml:space="preserve"> </w:t>
      </w:r>
      <w:r>
        <w:t>having</w:t>
      </w:r>
      <w:r w:rsidR="00E504D9">
        <w:t xml:space="preserve"> </w:t>
      </w:r>
      <w:r>
        <w:t>about</w:t>
      </w:r>
      <w:r w:rsidR="00E504D9">
        <w:t xml:space="preserve"> </w:t>
      </w:r>
      <w:r>
        <w:t>170</w:t>
      </w:r>
      <w:r w:rsidR="00E504D9">
        <w:t xml:space="preserve"> </w:t>
      </w:r>
      <w:r>
        <w:t>words.</w:t>
      </w:r>
    </w:p>
    <w:p w14:paraId="241A3A37" w14:textId="67D599F6" w:rsidR="00D87711" w:rsidRDefault="00694622" w:rsidP="00C02C8B">
      <w:pPr>
        <w:pStyle w:val="Heading4"/>
        <w:tabs>
          <w:tab w:val="clear" w:pos="2160"/>
          <w:tab w:val="num" w:pos="576"/>
        </w:tabs>
      </w:pPr>
      <w:r>
        <w:t>Significant</w:t>
      </w:r>
      <w:r w:rsidR="00E504D9">
        <w:t xml:space="preserve"> </w:t>
      </w:r>
      <w:r w:rsidR="00DF684A">
        <w:t>in</w:t>
      </w:r>
      <w:r w:rsidR="00E504D9">
        <w:t xml:space="preserve"> </w:t>
      </w:r>
      <w:r w:rsidR="00DF684A">
        <w:t>relevance</w:t>
      </w:r>
      <w:r w:rsidR="00E504D9">
        <w:t xml:space="preserve"> </w:t>
      </w:r>
      <w:r w:rsidR="00DF684A">
        <w:t>to</w:t>
      </w:r>
      <w:r w:rsidR="00E504D9">
        <w:t xml:space="preserve"> </w:t>
      </w:r>
      <w:r w:rsidR="00DF684A">
        <w:t>the</w:t>
      </w:r>
      <w:r w:rsidR="00E504D9">
        <w:t xml:space="preserve"> </w:t>
      </w:r>
      <w:r w:rsidR="00DF684A">
        <w:t>meaning</w:t>
      </w:r>
      <w:r w:rsidR="00E504D9">
        <w:t xml:space="preserve"> </w:t>
      </w:r>
      <w:r w:rsidR="00DF684A">
        <w:t>of</w:t>
      </w:r>
      <w:r w:rsidR="00E504D9">
        <w:t xml:space="preserve"> </w:t>
      </w:r>
      <w:r w:rsidR="00DF684A">
        <w:t>the</w:t>
      </w:r>
      <w:r w:rsidR="00E504D9">
        <w:t xml:space="preserve"> </w:t>
      </w:r>
      <w:r w:rsidR="00DF684A">
        <w:t>text</w:t>
      </w:r>
      <w:r w:rsidR="00F27E65">
        <w:t>.</w:t>
      </w:r>
    </w:p>
    <w:p w14:paraId="28AFC8E9" w14:textId="2D3E0582" w:rsidR="003A7378" w:rsidRDefault="003A7378" w:rsidP="00C02C8B">
      <w:pPr>
        <w:pStyle w:val="Heading5"/>
        <w:tabs>
          <w:tab w:val="clear" w:pos="2592"/>
          <w:tab w:val="num" w:pos="1008"/>
        </w:tabs>
      </w:pP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appears</w:t>
      </w:r>
      <w:r w:rsidR="00E504D9">
        <w:t xml:space="preserve"> </w:t>
      </w:r>
      <w:r>
        <w:t>to</w:t>
      </w:r>
      <w:r w:rsidR="00E504D9">
        <w:t xml:space="preserve"> </w:t>
      </w:r>
      <w:r>
        <w:t>present</w:t>
      </w:r>
      <w:r w:rsidR="00E504D9">
        <w:t xml:space="preserve"> </w:t>
      </w:r>
      <w:r>
        <w:t>challenges</w:t>
      </w:r>
      <w:r w:rsidR="00E504D9">
        <w:t xml:space="preserve"> </w:t>
      </w:r>
      <w:r>
        <w:t>to</w:t>
      </w:r>
      <w:r w:rsidR="00E504D9">
        <w:t xml:space="preserve"> </w:t>
      </w:r>
      <w:r>
        <w:t>our</w:t>
      </w:r>
      <w:r w:rsidR="00E504D9">
        <w:t xml:space="preserve"> </w:t>
      </w:r>
      <w:r>
        <w:t>understanding</w:t>
      </w:r>
      <w:r w:rsidR="00E504D9">
        <w:t xml:space="preserve"> </w:t>
      </w:r>
      <w:r>
        <w:t>of</w:t>
      </w:r>
      <w:r w:rsidR="00E504D9">
        <w:t xml:space="preserve"> </w:t>
      </w:r>
      <w:r>
        <w:t>certain</w:t>
      </w:r>
      <w:r w:rsidR="00E504D9">
        <w:t xml:space="preserve"> </w:t>
      </w:r>
      <w:r>
        <w:t>points.</w:t>
      </w:r>
    </w:p>
    <w:p w14:paraId="2F3FDE28" w14:textId="77148A92" w:rsidR="00477A0C" w:rsidRDefault="00477A0C" w:rsidP="00C02C8B">
      <w:pPr>
        <w:pStyle w:val="Heading6"/>
        <w:tabs>
          <w:tab w:val="clear" w:pos="3024"/>
          <w:tab w:val="num" w:pos="1440"/>
        </w:tabs>
      </w:pPr>
      <w:r>
        <w:t>Was</w:t>
      </w:r>
      <w:r w:rsidR="00E504D9">
        <w:t xml:space="preserve"> </w:t>
      </w:r>
      <w:r>
        <w:t>Jesus</w:t>
      </w:r>
      <w:r w:rsidR="00E504D9">
        <w:t xml:space="preserve"> </w:t>
      </w:r>
      <w:r>
        <w:t>in</w:t>
      </w:r>
      <w:r w:rsidR="00E504D9">
        <w:t xml:space="preserve"> </w:t>
      </w:r>
      <w:r>
        <w:t>a</w:t>
      </w:r>
      <w:r w:rsidR="00E504D9">
        <w:t xml:space="preserve"> </w:t>
      </w:r>
      <w:r w:rsidR="004F79A4">
        <w:t>“</w:t>
      </w:r>
      <w:r>
        <w:t>different</w:t>
      </w:r>
      <w:r w:rsidR="00E504D9">
        <w:t xml:space="preserve"> </w:t>
      </w:r>
      <w:r>
        <w:t>form</w:t>
      </w:r>
      <w:r w:rsidR="004F79A4">
        <w:t>”</w:t>
      </w:r>
      <w:r w:rsidR="00E504D9">
        <w:t xml:space="preserve"> </w:t>
      </w:r>
      <w:r>
        <w:t>after</w:t>
      </w:r>
      <w:r w:rsidR="00E504D9">
        <w:t xml:space="preserve"> </w:t>
      </w:r>
      <w:r>
        <w:t>the</w:t>
      </w:r>
      <w:r w:rsidR="00E504D9">
        <w:t xml:space="preserve"> </w:t>
      </w:r>
      <w:r>
        <w:t>resurrection?</w:t>
      </w:r>
    </w:p>
    <w:p w14:paraId="08974BB4" w14:textId="4956F673" w:rsidR="00477A0C" w:rsidRDefault="00477A0C" w:rsidP="00C02C8B">
      <w:pPr>
        <w:pStyle w:val="Heading6"/>
        <w:tabs>
          <w:tab w:val="clear" w:pos="3024"/>
          <w:tab w:val="num" w:pos="1440"/>
        </w:tabs>
      </w:pPr>
      <w:r>
        <w:t>Did</w:t>
      </w:r>
      <w:r w:rsidR="00E504D9">
        <w:t xml:space="preserve"> </w:t>
      </w:r>
      <w:r>
        <w:t>Jesus</w:t>
      </w:r>
      <w:r w:rsidR="00E504D9">
        <w:t xml:space="preserve"> </w:t>
      </w:r>
      <w:r>
        <w:t>rebuke</w:t>
      </w:r>
      <w:r w:rsidR="00E504D9">
        <w:t xml:space="preserve"> </w:t>
      </w:r>
      <w:r>
        <w:t>the</w:t>
      </w:r>
      <w:r w:rsidR="00E504D9">
        <w:t xml:space="preserve"> </w:t>
      </w:r>
      <w:r>
        <w:t>apostles</w:t>
      </w:r>
      <w:r w:rsidR="00E504D9">
        <w:t xml:space="preserve"> </w:t>
      </w:r>
      <w:r>
        <w:t>for</w:t>
      </w:r>
      <w:r w:rsidR="00E504D9">
        <w:t xml:space="preserve"> </w:t>
      </w:r>
      <w:r>
        <w:t>unbelief</w:t>
      </w:r>
      <w:r w:rsidR="00E504D9">
        <w:t xml:space="preserve"> </w:t>
      </w:r>
      <w:r>
        <w:t>after</w:t>
      </w:r>
      <w:r w:rsidR="00E504D9">
        <w:t xml:space="preserve"> </w:t>
      </w:r>
      <w:r>
        <w:t>his</w:t>
      </w:r>
      <w:r w:rsidR="00E504D9">
        <w:t xml:space="preserve"> </w:t>
      </w:r>
      <w:r>
        <w:t>resurrection?</w:t>
      </w:r>
    </w:p>
    <w:p w14:paraId="3BE5AEF9" w14:textId="56F249B5" w:rsidR="009D20A4" w:rsidRDefault="00D77497" w:rsidP="00C02C8B">
      <w:pPr>
        <w:pStyle w:val="Heading4"/>
        <w:tabs>
          <w:tab w:val="clear" w:pos="2160"/>
          <w:tab w:val="num" w:pos="576"/>
        </w:tabs>
      </w:pPr>
      <w:r>
        <w:t>The</w:t>
      </w:r>
      <w:r w:rsidR="00E504D9">
        <w:t xml:space="preserve"> </w:t>
      </w:r>
      <w:r w:rsidR="00FB5722">
        <w:t>true</w:t>
      </w:r>
      <w:r w:rsidR="00E504D9">
        <w:t xml:space="preserve"> </w:t>
      </w:r>
      <w:r w:rsidR="00FB5722">
        <w:t>reading</w:t>
      </w:r>
      <w:r w:rsidR="00E504D9">
        <w:t xml:space="preserve"> </w:t>
      </w:r>
      <w:r w:rsidR="00FB5722">
        <w:t>is</w:t>
      </w:r>
      <w:r w:rsidR="00E504D9">
        <w:t xml:space="preserve"> </w:t>
      </w:r>
      <w:r w:rsidR="00FB5722">
        <w:t>in</w:t>
      </w:r>
      <w:r w:rsidR="00E504D9">
        <w:t xml:space="preserve"> </w:t>
      </w:r>
      <w:r w:rsidR="00FB5722">
        <w:t>doubt</w:t>
      </w:r>
      <w:r w:rsidR="00F27E65">
        <w:t>.</w:t>
      </w:r>
    </w:p>
    <w:p w14:paraId="588D5311" w14:textId="5CA637BC" w:rsidR="00FB5722" w:rsidRDefault="00FB5722" w:rsidP="00C02C8B">
      <w:pPr>
        <w:pStyle w:val="Heading5"/>
        <w:tabs>
          <w:tab w:val="clear" w:pos="2592"/>
          <w:tab w:val="num" w:pos="1008"/>
        </w:tabs>
      </w:pPr>
      <w:r>
        <w:t>For</w:t>
      </w:r>
      <w:r w:rsidR="00E504D9">
        <w:t xml:space="preserve"> </w:t>
      </w:r>
      <w:r>
        <w:t>other</w:t>
      </w:r>
      <w:r w:rsidR="00E504D9">
        <w:t xml:space="preserve"> </w:t>
      </w:r>
      <w:r>
        <w:t>textual</w:t>
      </w:r>
      <w:r w:rsidR="00E504D9">
        <w:t xml:space="preserve"> </w:t>
      </w:r>
      <w:r>
        <w:t>issues</w:t>
      </w:r>
      <w:r w:rsidR="00E504D9">
        <w:t xml:space="preserve"> </w:t>
      </w:r>
      <w:r>
        <w:t>that</w:t>
      </w:r>
      <w:r w:rsidR="00E504D9">
        <w:t xml:space="preserve"> </w:t>
      </w:r>
      <w:r>
        <w:t>are</w:t>
      </w:r>
      <w:r w:rsidR="00E504D9">
        <w:t xml:space="preserve"> </w:t>
      </w:r>
      <w:r w:rsidR="00FE5F53">
        <w:t>both</w:t>
      </w:r>
      <w:r w:rsidR="00E504D9">
        <w:t xml:space="preserve"> </w:t>
      </w:r>
      <w:r>
        <w:t>significant</w:t>
      </w:r>
      <w:r w:rsidR="00E504D9">
        <w:t xml:space="preserve"> </w:t>
      </w:r>
      <w:r>
        <w:t>in</w:t>
      </w:r>
      <w:r w:rsidR="00E504D9">
        <w:t xml:space="preserve"> </w:t>
      </w:r>
      <w:r>
        <w:t>scope</w:t>
      </w:r>
      <w:r w:rsidR="00E504D9">
        <w:t xml:space="preserve"> </w:t>
      </w:r>
      <w:r>
        <w:t>and</w:t>
      </w:r>
      <w:r w:rsidR="00E504D9">
        <w:t xml:space="preserve"> </w:t>
      </w:r>
      <w:r>
        <w:t>meaning,</w:t>
      </w:r>
      <w:r w:rsidR="00E504D9">
        <w:t xml:space="preserve"> </w:t>
      </w:r>
      <w:r>
        <w:t>the</w:t>
      </w:r>
      <w:r w:rsidR="00E504D9">
        <w:t xml:space="preserve"> </w:t>
      </w:r>
      <w:r>
        <w:t>authentic</w:t>
      </w:r>
      <w:r w:rsidR="00E504D9">
        <w:t xml:space="preserve"> </w:t>
      </w:r>
      <w:r>
        <w:t>reading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text</w:t>
      </w:r>
      <w:r w:rsidR="00E504D9">
        <w:t xml:space="preserve"> </w:t>
      </w:r>
      <w:r>
        <w:t>is</w:t>
      </w:r>
      <w:r w:rsidR="00E504D9">
        <w:t xml:space="preserve"> </w:t>
      </w:r>
      <w:proofErr w:type="gramStart"/>
      <w:r>
        <w:t>evident</w:t>
      </w:r>
      <w:proofErr w:type="gramEnd"/>
      <w:r>
        <w:t>.</w:t>
      </w:r>
    </w:p>
    <w:p w14:paraId="6654DD2B" w14:textId="406F7E9B" w:rsidR="00BE1EE3" w:rsidRDefault="00BE1EE3" w:rsidP="00FE5F53">
      <w:pPr>
        <w:pStyle w:val="Heading6"/>
      </w:pPr>
      <w:r>
        <w:t>John</w:t>
      </w:r>
      <w:r w:rsidR="00E504D9">
        <w:t xml:space="preserve"> </w:t>
      </w:r>
      <w:r>
        <w:t>7:5</w:t>
      </w:r>
      <w:r w:rsidR="00DA4B91">
        <w:t>3-8:11</w:t>
      </w:r>
      <w:r w:rsidR="00E504D9">
        <w:t xml:space="preserve"> </w:t>
      </w:r>
      <w:r w:rsidR="00ED6FA6">
        <w:t>is</w:t>
      </w:r>
      <w:r w:rsidR="00E504D9">
        <w:t xml:space="preserve"> </w:t>
      </w:r>
      <w:r w:rsidR="007A0596">
        <w:t>generally</w:t>
      </w:r>
      <w:r w:rsidR="00E504D9">
        <w:t xml:space="preserve"> </w:t>
      </w:r>
      <w:r w:rsidR="007A0596">
        <w:t>acknowledged</w:t>
      </w:r>
      <w:r w:rsidR="00E504D9">
        <w:t xml:space="preserve"> </w:t>
      </w:r>
      <w:r w:rsidR="007A0596">
        <w:t>to</w:t>
      </w:r>
      <w:r w:rsidR="00E504D9">
        <w:t xml:space="preserve"> </w:t>
      </w:r>
      <w:r w:rsidR="007A0596">
        <w:t>be</w:t>
      </w:r>
      <w:r w:rsidR="00E504D9">
        <w:t xml:space="preserve"> </w:t>
      </w:r>
      <w:r w:rsidR="007A0596">
        <w:t>spurious.</w:t>
      </w:r>
    </w:p>
    <w:p w14:paraId="584441F0" w14:textId="1E180CF7" w:rsidR="00DA4B91" w:rsidRDefault="00DA4B91" w:rsidP="00FE5F53">
      <w:pPr>
        <w:pStyle w:val="Heading6"/>
      </w:pPr>
      <w:r>
        <w:t>John</w:t>
      </w:r>
      <w:r w:rsidR="00E504D9">
        <w:t xml:space="preserve"> </w:t>
      </w:r>
      <w:r>
        <w:t>5:</w:t>
      </w:r>
      <w:r w:rsidR="00BF30BC">
        <w:t>3b-4</w:t>
      </w:r>
      <w:r w:rsidR="00E504D9">
        <w:t xml:space="preserve"> </w:t>
      </w:r>
      <w:r w:rsidR="007A0596">
        <w:t>is</w:t>
      </w:r>
      <w:r w:rsidR="00E504D9">
        <w:t xml:space="preserve"> </w:t>
      </w:r>
      <w:r w:rsidR="007A0596">
        <w:t>generally</w:t>
      </w:r>
      <w:r w:rsidR="00E504D9">
        <w:t xml:space="preserve"> </w:t>
      </w:r>
      <w:r w:rsidR="007A0596">
        <w:t>acknowledged</w:t>
      </w:r>
      <w:r w:rsidR="00E504D9">
        <w:t xml:space="preserve"> </w:t>
      </w:r>
      <w:r w:rsidR="007A0596">
        <w:t>to</w:t>
      </w:r>
      <w:r w:rsidR="00E504D9">
        <w:t xml:space="preserve"> </w:t>
      </w:r>
      <w:r w:rsidR="007A0596">
        <w:t>be</w:t>
      </w:r>
      <w:r w:rsidR="00E504D9">
        <w:t xml:space="preserve"> </w:t>
      </w:r>
      <w:r w:rsidR="007A0596">
        <w:t>spurious.</w:t>
      </w:r>
    </w:p>
    <w:p w14:paraId="42544E11" w14:textId="558547F6" w:rsidR="00B528D2" w:rsidRDefault="00B528D2" w:rsidP="00B528D2">
      <w:pPr>
        <w:pStyle w:val="Heading5"/>
      </w:pPr>
      <w:r>
        <w:t>While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is</w:t>
      </w:r>
      <w:r w:rsidR="00E504D9">
        <w:t xml:space="preserve"> </w:t>
      </w:r>
      <w:r>
        <w:t>widely</w:t>
      </w:r>
      <w:r w:rsidR="00E504D9">
        <w:t xml:space="preserve"> </w:t>
      </w:r>
      <w:r>
        <w:t>regarded</w:t>
      </w:r>
      <w:r w:rsidR="00E504D9">
        <w:t xml:space="preserve"> </w:t>
      </w:r>
      <w:r>
        <w:t>as</w:t>
      </w:r>
      <w:r w:rsidR="00E504D9">
        <w:t xml:space="preserve"> </w:t>
      </w:r>
      <w:r>
        <w:t>inauthentic,</w:t>
      </w:r>
      <w:r w:rsidR="00E504D9">
        <w:t xml:space="preserve"> </w:t>
      </w:r>
      <w:r>
        <w:t>there</w:t>
      </w:r>
      <w:r w:rsidR="00E504D9">
        <w:t xml:space="preserve"> </w:t>
      </w:r>
      <w:r>
        <w:t>are</w:t>
      </w:r>
      <w:r w:rsidR="00E504D9">
        <w:t xml:space="preserve"> </w:t>
      </w:r>
      <w:r>
        <w:t>a</w:t>
      </w:r>
      <w:r w:rsidR="00E504D9">
        <w:t xml:space="preserve"> </w:t>
      </w:r>
      <w:r>
        <w:t>number</w:t>
      </w:r>
      <w:r w:rsidR="00E504D9">
        <w:t xml:space="preserve"> </w:t>
      </w:r>
      <w:r>
        <w:t>of</w:t>
      </w:r>
      <w:r w:rsidR="00E504D9">
        <w:t xml:space="preserve"> </w:t>
      </w:r>
      <w:r>
        <w:t>reputable</w:t>
      </w:r>
      <w:r w:rsidR="00E504D9">
        <w:t xml:space="preserve"> </w:t>
      </w:r>
      <w:r>
        <w:t>scholars</w:t>
      </w:r>
      <w:r w:rsidR="00E504D9">
        <w:t xml:space="preserve"> </w:t>
      </w:r>
      <w:r>
        <w:t>who</w:t>
      </w:r>
      <w:r w:rsidR="00E504D9">
        <w:t xml:space="preserve"> </w:t>
      </w:r>
      <w:r>
        <w:t>continue</w:t>
      </w:r>
      <w:r w:rsidR="00E504D9">
        <w:t xml:space="preserve"> </w:t>
      </w:r>
      <w:r>
        <w:t>to</w:t>
      </w:r>
      <w:r w:rsidR="00E504D9">
        <w:t xml:space="preserve"> </w:t>
      </w:r>
      <w:r>
        <w:t>defend</w:t>
      </w:r>
      <w:r w:rsidR="00E504D9">
        <w:t xml:space="preserve"> </w:t>
      </w:r>
      <w:r>
        <w:t>it</w:t>
      </w:r>
      <w:r w:rsidR="00E504D9">
        <w:t xml:space="preserve"> </w:t>
      </w:r>
      <w:r>
        <w:t>as</w:t>
      </w:r>
      <w:r w:rsidR="00E504D9">
        <w:t xml:space="preserve"> </w:t>
      </w:r>
      <w:r>
        <w:t>authentic.</w:t>
      </w:r>
    </w:p>
    <w:p w14:paraId="4AF86506" w14:textId="056C0900" w:rsidR="000F04BC" w:rsidRDefault="001F5E7D" w:rsidP="00C02C8B">
      <w:pPr>
        <w:pStyle w:val="Heading2"/>
        <w:tabs>
          <w:tab w:val="clear" w:pos="1152"/>
          <w:tab w:val="num" w:pos="-432"/>
        </w:tabs>
      </w:pPr>
      <w:r>
        <w:t>If</w:t>
      </w:r>
      <w:r w:rsidR="00E504D9">
        <w:t xml:space="preserve"> </w:t>
      </w:r>
      <w:r w:rsidR="00C76925">
        <w:t>Mk.</w:t>
      </w:r>
      <w:r w:rsidR="00E504D9">
        <w:t xml:space="preserve"> </w:t>
      </w:r>
      <w:r>
        <w:t>16:9-20</w:t>
      </w:r>
      <w:r w:rsidR="00E504D9">
        <w:t xml:space="preserve"> </w:t>
      </w:r>
      <w:r>
        <w:t>is</w:t>
      </w:r>
      <w:r w:rsidR="00E504D9">
        <w:t xml:space="preserve"> </w:t>
      </w:r>
      <w:r>
        <w:t>not</w:t>
      </w:r>
      <w:r w:rsidR="00E504D9">
        <w:t xml:space="preserve"> </w:t>
      </w:r>
      <w:r>
        <w:t>original,</w:t>
      </w:r>
      <w:r w:rsidR="00E504D9">
        <w:t xml:space="preserve"> </w:t>
      </w:r>
      <w:r>
        <w:t>this</w:t>
      </w:r>
      <w:r w:rsidR="00E504D9">
        <w:t xml:space="preserve"> </w:t>
      </w:r>
      <w:r>
        <w:t>d</w:t>
      </w:r>
      <w:r w:rsidR="00E173C8">
        <w:t>oes</w:t>
      </w:r>
      <w:r w:rsidR="00E504D9">
        <w:t xml:space="preserve"> </w:t>
      </w:r>
      <w:r w:rsidR="00E173C8">
        <w:t>not</w:t>
      </w:r>
      <w:r w:rsidR="00E504D9">
        <w:t xml:space="preserve"> </w:t>
      </w:r>
      <w:r w:rsidR="00E173C8">
        <w:t>cast</w:t>
      </w:r>
      <w:r w:rsidR="00E504D9">
        <w:t xml:space="preserve"> </w:t>
      </w:r>
      <w:r w:rsidR="00E173C8">
        <w:t>doubt</w:t>
      </w:r>
      <w:r w:rsidR="00E504D9">
        <w:t xml:space="preserve"> </w:t>
      </w:r>
      <w:r w:rsidR="00E173C8">
        <w:t>on</w:t>
      </w:r>
      <w:r w:rsidR="00E504D9">
        <w:t xml:space="preserve"> </w:t>
      </w:r>
      <w:r w:rsidR="00E173C8">
        <w:t>the</w:t>
      </w:r>
      <w:r w:rsidR="00E504D9">
        <w:t xml:space="preserve"> </w:t>
      </w:r>
      <w:r w:rsidR="00E173C8">
        <w:t>events</w:t>
      </w:r>
      <w:r w:rsidR="00E504D9">
        <w:t xml:space="preserve"> </w:t>
      </w:r>
      <w:r w:rsidR="00E173C8">
        <w:t>after</w:t>
      </w:r>
      <w:r w:rsidR="00E504D9">
        <w:t xml:space="preserve"> </w:t>
      </w:r>
      <w:r w:rsidR="00E173C8">
        <w:t>the</w:t>
      </w:r>
      <w:r w:rsidR="00E504D9">
        <w:t xml:space="preserve"> </w:t>
      </w:r>
      <w:r w:rsidR="00E173C8">
        <w:t>resurrection</w:t>
      </w:r>
      <w:r w:rsidR="00C967FC">
        <w:t>.</w:t>
      </w:r>
    </w:p>
    <w:p w14:paraId="1C971026" w14:textId="4174F4C8" w:rsidR="00753202" w:rsidRDefault="004B28AF" w:rsidP="00C02C8B">
      <w:pPr>
        <w:pStyle w:val="Heading3"/>
        <w:tabs>
          <w:tab w:val="clear" w:pos="1728"/>
          <w:tab w:val="num" w:pos="144"/>
        </w:tabs>
      </w:pPr>
      <w:r>
        <w:t>If</w:t>
      </w:r>
      <w:r w:rsidR="00E504D9">
        <w:t xml:space="preserve"> </w:t>
      </w:r>
      <w:r>
        <w:t>the</w:t>
      </w:r>
      <w:r w:rsidR="00E504D9">
        <w:t xml:space="preserve"> </w:t>
      </w:r>
      <w:r>
        <w:t>traditional</w:t>
      </w:r>
      <w:r w:rsidR="00E504D9">
        <w:t xml:space="preserve"> </w:t>
      </w:r>
      <w:r>
        <w:t>ending</w:t>
      </w:r>
      <w:r w:rsidR="00E504D9">
        <w:t xml:space="preserve"> </w:t>
      </w:r>
      <w:r>
        <w:t>is</w:t>
      </w:r>
      <w:r w:rsidR="00E504D9">
        <w:t xml:space="preserve"> </w:t>
      </w:r>
      <w:r>
        <w:t>inauthentic,</w:t>
      </w:r>
      <w:r w:rsidR="00E504D9">
        <w:t xml:space="preserve"> </w:t>
      </w:r>
      <w:r>
        <w:t>we</w:t>
      </w:r>
      <w:r w:rsidR="00E504D9">
        <w:t xml:space="preserve"> </w:t>
      </w:r>
      <w:r>
        <w:t>still</w:t>
      </w:r>
      <w:r w:rsidR="00E504D9">
        <w:t xml:space="preserve"> </w:t>
      </w:r>
      <w:r>
        <w:t>have</w:t>
      </w:r>
      <w:r w:rsidR="00E504D9">
        <w:t xml:space="preserve"> </w:t>
      </w:r>
      <w:r>
        <w:t>Matthew</w:t>
      </w:r>
      <w:r w:rsidR="00E504D9">
        <w:t xml:space="preserve"> </w:t>
      </w:r>
      <w:r>
        <w:t>28,</w:t>
      </w:r>
      <w:r w:rsidR="00E504D9">
        <w:t xml:space="preserve"> </w:t>
      </w:r>
      <w:r>
        <w:t>Luke</w:t>
      </w:r>
      <w:r w:rsidR="00E504D9">
        <w:t xml:space="preserve"> </w:t>
      </w:r>
      <w:r>
        <w:t>24,</w:t>
      </w:r>
      <w:r w:rsidR="00E504D9">
        <w:t xml:space="preserve"> </w:t>
      </w:r>
      <w:r>
        <w:t>John</w:t>
      </w:r>
      <w:r w:rsidR="00E504D9">
        <w:t xml:space="preserve"> </w:t>
      </w:r>
      <w:r>
        <w:t>20-21,</w:t>
      </w:r>
      <w:r w:rsidR="00E504D9">
        <w:t xml:space="preserve"> </w:t>
      </w:r>
      <w:r w:rsidR="00C967FC">
        <w:t>Acts</w:t>
      </w:r>
      <w:r w:rsidR="00E504D9">
        <w:t xml:space="preserve"> </w:t>
      </w:r>
      <w:r w:rsidR="00C967FC">
        <w:t>1,</w:t>
      </w:r>
      <w:r w:rsidR="00E504D9">
        <w:t xml:space="preserve"> </w:t>
      </w:r>
      <w:r w:rsidR="00C967FC">
        <w:t>and</w:t>
      </w:r>
      <w:r w:rsidR="00E504D9">
        <w:t xml:space="preserve"> </w:t>
      </w:r>
      <w:r w:rsidR="00C967FC">
        <w:t>1</w:t>
      </w:r>
      <w:r w:rsidR="00E504D9">
        <w:t xml:space="preserve"> </w:t>
      </w:r>
      <w:r w:rsidR="00C967FC">
        <w:t>Corinthians</w:t>
      </w:r>
      <w:r w:rsidR="00E504D9">
        <w:t xml:space="preserve"> </w:t>
      </w:r>
      <w:r w:rsidR="00C967FC">
        <w:t>15.</w:t>
      </w:r>
    </w:p>
    <w:p w14:paraId="3C8861F0" w14:textId="4D8BC72F" w:rsidR="0097206D" w:rsidRDefault="0097206D" w:rsidP="00C02C8B">
      <w:pPr>
        <w:pStyle w:val="Heading3"/>
        <w:tabs>
          <w:tab w:val="clear" w:pos="1728"/>
          <w:tab w:val="num" w:pos="144"/>
        </w:tabs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 w:rsidR="00CF2C4D">
        <w:t>the</w:t>
      </w:r>
      <w:r w:rsidR="00E504D9">
        <w:t xml:space="preserve"> </w:t>
      </w:r>
      <w:r w:rsidR="00CF2C4D">
        <w:t>possibility</w:t>
      </w:r>
      <w:r w:rsidR="00E504D9">
        <w:t xml:space="preserve"> </w:t>
      </w:r>
      <w:r w:rsidR="00CF2C4D">
        <w:t>of</w:t>
      </w:r>
      <w:r w:rsidR="00E504D9">
        <w:t xml:space="preserve"> </w:t>
      </w:r>
      <w:r w:rsidR="00CF2C4D">
        <w:t>the</w:t>
      </w:r>
      <w:r w:rsidR="00E504D9">
        <w:t xml:space="preserve"> </w:t>
      </w:r>
      <w:r w:rsidR="00CF2C4D">
        <w:t>authenticity</w:t>
      </w:r>
      <w:r w:rsidR="00E504D9">
        <w:t xml:space="preserve"> </w:t>
      </w:r>
      <w:r w:rsidR="00CF2C4D">
        <w:t>of</w:t>
      </w:r>
      <w:r w:rsidR="00E504D9">
        <w:t xml:space="preserve"> </w:t>
      </w:r>
      <w:r w:rsidR="00CF2C4D">
        <w:t>Mk</w:t>
      </w:r>
      <w:r w:rsidR="00C76925">
        <w:t>.</w:t>
      </w:r>
      <w:r w:rsidR="00E504D9">
        <w:t xml:space="preserve"> </w:t>
      </w:r>
      <w:r w:rsidR="00CF2C4D">
        <w:t>16:9-20</w:t>
      </w:r>
      <w:r w:rsidR="00E504D9">
        <w:t xml:space="preserve"> </w:t>
      </w:r>
      <w:r w:rsidR="00CF2C4D">
        <w:t>that</w:t>
      </w:r>
      <w:r w:rsidR="00E504D9">
        <w:t xml:space="preserve"> </w:t>
      </w:r>
      <w:r w:rsidR="00C63A9E">
        <w:t>might</w:t>
      </w:r>
      <w:r w:rsidR="00E504D9">
        <w:t xml:space="preserve"> </w:t>
      </w:r>
      <w:r w:rsidR="00C63A9E">
        <w:t>cast</w:t>
      </w:r>
      <w:r w:rsidR="00E504D9">
        <w:t xml:space="preserve"> </w:t>
      </w:r>
      <w:r>
        <w:t>doubt</w:t>
      </w:r>
      <w:r w:rsidR="00E504D9">
        <w:t xml:space="preserve"> </w:t>
      </w:r>
      <w:r>
        <w:t>on</w:t>
      </w:r>
      <w:r w:rsidR="00E504D9">
        <w:t xml:space="preserve"> </w:t>
      </w:r>
      <w:r>
        <w:t>the</w:t>
      </w:r>
      <w:r w:rsidR="00E504D9">
        <w:t xml:space="preserve"> </w:t>
      </w:r>
      <w:r>
        <w:t>events</w:t>
      </w:r>
      <w:r w:rsidR="00E504D9">
        <w:t xml:space="preserve"> </w:t>
      </w:r>
      <w:r>
        <w:t>after</w:t>
      </w:r>
      <w:r w:rsidR="00E504D9">
        <w:t xml:space="preserve"> </w:t>
      </w:r>
      <w:r>
        <w:t>the</w:t>
      </w:r>
      <w:r w:rsidR="00E504D9">
        <w:t xml:space="preserve"> </w:t>
      </w:r>
      <w:r>
        <w:t>resurrection</w:t>
      </w:r>
      <w:r w:rsidR="00753202">
        <w:t>.</w:t>
      </w:r>
      <w:r w:rsidR="00E504D9">
        <w:t xml:space="preserve"> </w:t>
      </w:r>
      <w:r>
        <w:t>This</w:t>
      </w:r>
      <w:r w:rsidR="00E504D9">
        <w:t xml:space="preserve"> </w:t>
      </w:r>
      <w:r>
        <w:t>point</w:t>
      </w:r>
      <w:r w:rsidR="00E504D9">
        <w:t xml:space="preserve"> </w:t>
      </w:r>
      <w:r>
        <w:t>will</w:t>
      </w:r>
      <w:r w:rsidR="00E504D9">
        <w:t xml:space="preserve"> </w:t>
      </w:r>
      <w:r>
        <w:t>be</w:t>
      </w:r>
      <w:r w:rsidR="00E504D9">
        <w:t xml:space="preserve"> </w:t>
      </w:r>
      <w:r>
        <w:t>discussed</w:t>
      </w:r>
      <w:r w:rsidR="00E504D9">
        <w:t xml:space="preserve"> </w:t>
      </w:r>
      <w:r w:rsidR="003D6FD6">
        <w:t>below</w:t>
      </w:r>
      <w:r w:rsidR="00E504D9">
        <w:t xml:space="preserve"> </w:t>
      </w:r>
      <w:r>
        <w:t>under</w:t>
      </w:r>
      <w:r w:rsidR="00E504D9">
        <w:t xml:space="preserve"> </w:t>
      </w:r>
      <w:r>
        <w:t>internal</w:t>
      </w:r>
      <w:r w:rsidR="00E504D9">
        <w:t xml:space="preserve"> </w:t>
      </w:r>
      <w:proofErr w:type="gramStart"/>
      <w:r>
        <w:t>evidences</w:t>
      </w:r>
      <w:proofErr w:type="gramEnd"/>
      <w:r w:rsidR="003057A4">
        <w:t>.</w:t>
      </w:r>
    </w:p>
    <w:p w14:paraId="5F26E4F9" w14:textId="347E6E87" w:rsidR="00057805" w:rsidRPr="00E33791" w:rsidRDefault="00F1164A" w:rsidP="00C02C8B">
      <w:pPr>
        <w:pStyle w:val="Heading1"/>
        <w:tabs>
          <w:tab w:val="clear" w:pos="720"/>
          <w:tab w:val="num" w:pos="-864"/>
        </w:tabs>
        <w:rPr>
          <w:b/>
          <w:bCs w:val="0"/>
        </w:rPr>
      </w:pPr>
      <w:r>
        <w:rPr>
          <w:b/>
          <w:bCs w:val="0"/>
        </w:rPr>
        <w:t>T</w:t>
      </w:r>
      <w:r w:rsidR="00057805" w:rsidRPr="00E33791">
        <w:rPr>
          <w:b/>
          <w:bCs w:val="0"/>
        </w:rPr>
        <w:t>here</w:t>
      </w:r>
      <w:r w:rsidR="00E504D9">
        <w:rPr>
          <w:b/>
          <w:bCs w:val="0"/>
        </w:rPr>
        <w:t xml:space="preserve"> </w:t>
      </w:r>
      <w:r w:rsidR="00057805" w:rsidRPr="00E33791">
        <w:rPr>
          <w:b/>
          <w:bCs w:val="0"/>
        </w:rPr>
        <w:t>are</w:t>
      </w:r>
      <w:r w:rsidR="00E504D9">
        <w:rPr>
          <w:b/>
          <w:bCs w:val="0"/>
        </w:rPr>
        <w:t xml:space="preserve"> </w:t>
      </w:r>
      <w:r w:rsidR="00057805" w:rsidRPr="00E33791">
        <w:rPr>
          <w:b/>
          <w:bCs w:val="0"/>
        </w:rPr>
        <w:t>two</w:t>
      </w:r>
      <w:r w:rsidR="00E504D9">
        <w:rPr>
          <w:b/>
          <w:bCs w:val="0"/>
        </w:rPr>
        <w:t xml:space="preserve"> </w:t>
      </w:r>
      <w:r w:rsidR="00057805" w:rsidRPr="00E33791">
        <w:rPr>
          <w:b/>
          <w:bCs w:val="0"/>
        </w:rPr>
        <w:t>practical</w:t>
      </w:r>
      <w:r w:rsidR="00E504D9">
        <w:rPr>
          <w:b/>
          <w:bCs w:val="0"/>
        </w:rPr>
        <w:t xml:space="preserve"> </w:t>
      </w:r>
      <w:r w:rsidR="00057805" w:rsidRPr="00E33791">
        <w:rPr>
          <w:b/>
          <w:bCs w:val="0"/>
        </w:rPr>
        <w:t>issues</w:t>
      </w:r>
      <w:r w:rsidR="00095290" w:rsidRPr="00E33791">
        <w:rPr>
          <w:b/>
          <w:bCs w:val="0"/>
        </w:rPr>
        <w:t>.</w:t>
      </w:r>
    </w:p>
    <w:p w14:paraId="3C6984F7" w14:textId="33B5170C" w:rsidR="00095290" w:rsidRDefault="008702AF" w:rsidP="00C02C8B">
      <w:pPr>
        <w:pStyle w:val="Heading2"/>
        <w:tabs>
          <w:tab w:val="clear" w:pos="1152"/>
          <w:tab w:val="num" w:pos="-432"/>
        </w:tabs>
      </w:pPr>
      <w:r>
        <w:t>Should</w:t>
      </w:r>
      <w:r w:rsidR="00E504D9">
        <w:t xml:space="preserve"> </w:t>
      </w:r>
      <w:r w:rsidR="00F1164A">
        <w:t>we</w:t>
      </w:r>
      <w:r w:rsidR="00E504D9">
        <w:t xml:space="preserve"> </w:t>
      </w:r>
      <w:r w:rsidR="00095290">
        <w:t>preach</w:t>
      </w:r>
      <w:r w:rsidR="00E504D9">
        <w:t xml:space="preserve"> </w:t>
      </w:r>
      <w:r w:rsidR="00095290">
        <w:t>and</w:t>
      </w:r>
      <w:r w:rsidR="00E504D9">
        <w:t xml:space="preserve"> </w:t>
      </w:r>
      <w:r w:rsidR="00095290">
        <w:t>teach</w:t>
      </w:r>
      <w:r w:rsidR="00E504D9">
        <w:t xml:space="preserve"> </w:t>
      </w:r>
      <w:r w:rsidR="00095290">
        <w:t>from</w:t>
      </w:r>
      <w:r w:rsidR="00E504D9">
        <w:t xml:space="preserve"> </w:t>
      </w:r>
      <w:r w:rsidR="00095290">
        <w:t>Mark</w:t>
      </w:r>
      <w:r w:rsidR="00E504D9">
        <w:t xml:space="preserve"> </w:t>
      </w:r>
      <w:r w:rsidR="00095290">
        <w:t>16:9-20</w:t>
      </w:r>
      <w:r w:rsidR="00210BF4">
        <w:t>?</w:t>
      </w:r>
    </w:p>
    <w:p w14:paraId="046A9AF2" w14:textId="3811146A" w:rsidR="00095290" w:rsidRDefault="005B789E" w:rsidP="00C02C8B">
      <w:pPr>
        <w:pStyle w:val="Heading2"/>
        <w:tabs>
          <w:tab w:val="clear" w:pos="1152"/>
          <w:tab w:val="num" w:pos="-432"/>
        </w:tabs>
      </w:pPr>
      <w:r>
        <w:t>Is</w:t>
      </w:r>
      <w:r w:rsidR="00E504D9">
        <w:t xml:space="preserve"> </w:t>
      </w:r>
      <w:r>
        <w:t>it</w:t>
      </w:r>
      <w:r w:rsidR="00E504D9">
        <w:t xml:space="preserve"> </w:t>
      </w:r>
      <w:r>
        <w:t>necessary</w:t>
      </w:r>
      <w:r w:rsidR="00E504D9">
        <w:t xml:space="preserve"> </w:t>
      </w:r>
      <w:r w:rsidR="00095290">
        <w:t>to</w:t>
      </w:r>
      <w:r w:rsidR="00E504D9">
        <w:t xml:space="preserve"> </w:t>
      </w:r>
      <w:r w:rsidR="00095290">
        <w:t>reconcile</w:t>
      </w:r>
      <w:r w:rsidR="00E504D9">
        <w:t xml:space="preserve"> </w:t>
      </w:r>
      <w:r w:rsidR="00361216">
        <w:t>the</w:t>
      </w:r>
      <w:r w:rsidR="00E504D9">
        <w:t xml:space="preserve"> </w:t>
      </w:r>
      <w:r w:rsidR="00361216">
        <w:t>differences</w:t>
      </w:r>
      <w:r w:rsidR="00E504D9">
        <w:t xml:space="preserve"> </w:t>
      </w:r>
      <w:r w:rsidR="00361216">
        <w:t>between</w:t>
      </w:r>
      <w:r w:rsidR="00E504D9">
        <w:t xml:space="preserve"> </w:t>
      </w:r>
      <w:r w:rsidR="00361216">
        <w:t>Mark</w:t>
      </w:r>
      <w:r w:rsidR="00E504D9">
        <w:t xml:space="preserve"> </w:t>
      </w:r>
      <w:r w:rsidR="00361216">
        <w:t>16:9-20</w:t>
      </w:r>
      <w:r w:rsidR="00E504D9">
        <w:t xml:space="preserve"> </w:t>
      </w:r>
      <w:r w:rsidR="00361216">
        <w:t>and</w:t>
      </w:r>
      <w:r w:rsidR="00E504D9">
        <w:t xml:space="preserve"> </w:t>
      </w:r>
      <w:r w:rsidR="00361216">
        <w:t>the</w:t>
      </w:r>
      <w:r w:rsidR="00E504D9">
        <w:t xml:space="preserve"> </w:t>
      </w:r>
      <w:r w:rsidR="00210BF4">
        <w:t>other</w:t>
      </w:r>
      <w:r w:rsidR="00E504D9">
        <w:t xml:space="preserve"> </w:t>
      </w:r>
      <w:r w:rsidR="0011162B">
        <w:t>accounts</w:t>
      </w:r>
      <w:r w:rsidR="00210BF4">
        <w:t>,</w:t>
      </w:r>
      <w:r w:rsidR="00E504D9">
        <w:t xml:space="preserve"> </w:t>
      </w:r>
      <w:r w:rsidR="00210BF4">
        <w:t>especially</w:t>
      </w:r>
      <w:r w:rsidR="00E504D9">
        <w:t xml:space="preserve"> </w:t>
      </w:r>
      <w:r w:rsidR="00210BF4">
        <w:t>that</w:t>
      </w:r>
      <w:r w:rsidR="00E504D9">
        <w:t xml:space="preserve"> </w:t>
      </w:r>
      <w:r w:rsidR="00210BF4">
        <w:t>of</w:t>
      </w:r>
      <w:r w:rsidR="00E504D9">
        <w:t xml:space="preserve"> </w:t>
      </w:r>
      <w:r w:rsidR="0011162B">
        <w:t>Luke</w:t>
      </w:r>
      <w:r w:rsidR="00210BF4">
        <w:t>?</w:t>
      </w:r>
    </w:p>
    <w:p w14:paraId="526081AF" w14:textId="0D744E61" w:rsidR="00A36F2E" w:rsidRPr="00CA2E69" w:rsidRDefault="00A36F2E" w:rsidP="00021B68">
      <w:pPr>
        <w:pStyle w:val="Heading"/>
      </w:pPr>
      <w:r>
        <w:t>Body</w:t>
      </w:r>
      <w:r w:rsidRPr="00CA2E69">
        <w:t>:</w:t>
      </w:r>
    </w:p>
    <w:p w14:paraId="3FD1B5FB" w14:textId="7DB0C6BF" w:rsidR="003D5923" w:rsidRPr="005B69EB" w:rsidRDefault="00FE6FF0" w:rsidP="00C02C8B">
      <w:pPr>
        <w:pStyle w:val="Heading1"/>
        <w:numPr>
          <w:ilvl w:val="0"/>
          <w:numId w:val="16"/>
        </w:numPr>
        <w:tabs>
          <w:tab w:val="clear" w:pos="720"/>
          <w:tab w:val="num" w:pos="-864"/>
        </w:tabs>
        <w:rPr>
          <w:b/>
          <w:bCs w:val="0"/>
        </w:rPr>
      </w:pPr>
      <w:r w:rsidRPr="005B69EB">
        <w:rPr>
          <w:b/>
          <w:bCs w:val="0"/>
        </w:rPr>
        <w:t>External</w:t>
      </w:r>
      <w:r w:rsidR="00E504D9" w:rsidRPr="005B69EB">
        <w:rPr>
          <w:b/>
          <w:bCs w:val="0"/>
        </w:rPr>
        <w:t xml:space="preserve"> </w:t>
      </w:r>
      <w:r w:rsidRPr="005B69EB">
        <w:rPr>
          <w:b/>
          <w:bCs w:val="0"/>
        </w:rPr>
        <w:t>Evidence</w:t>
      </w:r>
      <w:r w:rsidR="00E504D9" w:rsidRPr="005B69EB">
        <w:rPr>
          <w:b/>
          <w:bCs w:val="0"/>
        </w:rPr>
        <w:t xml:space="preserve"> </w:t>
      </w:r>
      <w:r w:rsidR="00167CBE" w:rsidRPr="005B69EB">
        <w:rPr>
          <w:b/>
          <w:bCs w:val="0"/>
        </w:rPr>
        <w:t>Part</w:t>
      </w:r>
      <w:r w:rsidR="00E504D9" w:rsidRPr="005B69EB">
        <w:rPr>
          <w:b/>
          <w:bCs w:val="0"/>
        </w:rPr>
        <w:t xml:space="preserve"> </w:t>
      </w:r>
      <w:r w:rsidR="00167CBE" w:rsidRPr="005B69EB">
        <w:rPr>
          <w:b/>
          <w:bCs w:val="0"/>
        </w:rPr>
        <w:t>1</w:t>
      </w:r>
      <w:r w:rsidRPr="005B69EB">
        <w:rPr>
          <w:b/>
          <w:bCs w:val="0"/>
        </w:rPr>
        <w:t>:</w:t>
      </w:r>
      <w:r w:rsidR="00E504D9" w:rsidRPr="005B69EB">
        <w:rPr>
          <w:b/>
          <w:bCs w:val="0"/>
        </w:rPr>
        <w:t xml:space="preserve"> </w:t>
      </w:r>
      <w:r w:rsidRPr="005B69EB">
        <w:rPr>
          <w:b/>
          <w:bCs w:val="0"/>
        </w:rPr>
        <w:t>Greek</w:t>
      </w:r>
      <w:r w:rsidR="00E504D9" w:rsidRPr="005B69EB">
        <w:rPr>
          <w:b/>
          <w:bCs w:val="0"/>
        </w:rPr>
        <w:t xml:space="preserve"> </w:t>
      </w:r>
      <w:r w:rsidRPr="005B69EB">
        <w:rPr>
          <w:b/>
          <w:bCs w:val="0"/>
        </w:rPr>
        <w:t>Manuscripts</w:t>
      </w:r>
    </w:p>
    <w:p w14:paraId="7C583AA8" w14:textId="2FC866E7" w:rsidR="00386D47" w:rsidRDefault="00AC70B6" w:rsidP="005B2DE8">
      <w:pPr>
        <w:pStyle w:val="Heading2"/>
      </w:pPr>
      <w:r>
        <w:t>Greek</w:t>
      </w:r>
      <w:r w:rsidR="00E504D9">
        <w:t xml:space="preserve"> </w:t>
      </w:r>
      <w:r>
        <w:t>Manuscript</w:t>
      </w:r>
      <w:r w:rsidR="00E504D9">
        <w:t xml:space="preserve"> </w:t>
      </w:r>
      <w:r w:rsidR="00386D47">
        <w:t>Evidence</w:t>
      </w:r>
      <w:r w:rsidR="00E504D9">
        <w:t xml:space="preserve"> </w:t>
      </w:r>
      <w:r w:rsidR="00386D47">
        <w:t>for</w:t>
      </w:r>
      <w:r w:rsidR="00E504D9">
        <w:t xml:space="preserve"> </w:t>
      </w:r>
      <w:r w:rsidR="00386D47">
        <w:t>the</w:t>
      </w:r>
      <w:r w:rsidR="00E504D9">
        <w:t xml:space="preserve"> </w:t>
      </w:r>
      <w:r w:rsidR="00386D47">
        <w:t>LE</w:t>
      </w:r>
    </w:p>
    <w:p w14:paraId="7D1E273D" w14:textId="2C7FBACA" w:rsidR="00F94F94" w:rsidRDefault="00A82D9F" w:rsidP="00386D47">
      <w:pPr>
        <w:pStyle w:val="Heading3"/>
      </w:pPr>
      <w:r>
        <w:t>As</w:t>
      </w:r>
      <w:r w:rsidR="00E504D9">
        <w:t xml:space="preserve"> </w:t>
      </w:r>
      <w:r>
        <w:t>of</w:t>
      </w:r>
      <w:r w:rsidR="00E504D9">
        <w:t xml:space="preserve"> </w:t>
      </w:r>
      <w:r>
        <w:t>June</w:t>
      </w:r>
      <w:r w:rsidR="00E504D9">
        <w:t xml:space="preserve"> </w:t>
      </w:r>
      <w:r>
        <w:t>1,</w:t>
      </w:r>
      <w:r w:rsidR="00E504D9">
        <w:t xml:space="preserve"> </w:t>
      </w:r>
      <w:r>
        <w:t>of</w:t>
      </w:r>
      <w:r w:rsidR="00E504D9">
        <w:t xml:space="preserve"> </w:t>
      </w:r>
      <w:r>
        <w:t>2022</w:t>
      </w:r>
      <w:r w:rsidR="00E504D9">
        <w:t xml:space="preserve"> </w:t>
      </w:r>
      <w:r>
        <w:t>James</w:t>
      </w:r>
      <w:r w:rsidR="00E504D9">
        <w:t xml:space="preserve"> </w:t>
      </w:r>
      <w:r>
        <w:t>Snapp</w:t>
      </w:r>
      <w:r w:rsidR="00E504D9">
        <w:t xml:space="preserve"> </w:t>
      </w:r>
      <w:r>
        <w:t>reported</w:t>
      </w:r>
      <w:r w:rsidR="00E504D9">
        <w:t xml:space="preserve"> </w:t>
      </w:r>
      <w:r>
        <w:t>that,</w:t>
      </w:r>
      <w:r w:rsidR="00E504D9">
        <w:rPr>
          <w:szCs w:val="22"/>
        </w:rPr>
        <w:t xml:space="preserve"> </w:t>
      </w:r>
      <w:r w:rsidR="004F79A4">
        <w:rPr>
          <w:szCs w:val="22"/>
        </w:rPr>
        <w:t>“</w:t>
      </w:r>
      <w:r w:rsidRPr="00E61F92">
        <w:rPr>
          <w:color w:val="222222"/>
          <w:szCs w:val="22"/>
          <w:shd w:val="clear" w:color="auto" w:fill="FFFFFF"/>
        </w:rPr>
        <w:t>At</w:t>
      </w:r>
      <w:r w:rsidR="00E504D9">
        <w:rPr>
          <w:color w:val="222222"/>
          <w:szCs w:val="22"/>
          <w:shd w:val="clear" w:color="auto" w:fill="FFFFFF"/>
        </w:rPr>
        <w:t xml:space="preserve"> </w:t>
      </w:r>
      <w:r w:rsidRPr="00E61F92">
        <w:rPr>
          <w:color w:val="222222"/>
          <w:szCs w:val="22"/>
          <w:shd w:val="clear" w:color="auto" w:fill="FFFFFF"/>
        </w:rPr>
        <w:t>last</w:t>
      </w:r>
      <w:r w:rsidR="00E504D9">
        <w:rPr>
          <w:color w:val="222222"/>
          <w:szCs w:val="22"/>
          <w:shd w:val="clear" w:color="auto" w:fill="FFFFFF"/>
        </w:rPr>
        <w:t xml:space="preserve"> </w:t>
      </w:r>
      <w:r w:rsidRPr="00E61F92">
        <w:rPr>
          <w:color w:val="222222"/>
          <w:szCs w:val="22"/>
          <w:shd w:val="clear" w:color="auto" w:fill="FFFFFF"/>
        </w:rPr>
        <w:t>count,</w:t>
      </w:r>
      <w:r w:rsidR="00E504D9">
        <w:rPr>
          <w:color w:val="222222"/>
          <w:szCs w:val="22"/>
          <w:shd w:val="clear" w:color="auto" w:fill="FFFFFF"/>
        </w:rPr>
        <w:t xml:space="preserve"> </w:t>
      </w:r>
      <w:r w:rsidRPr="00E61F92">
        <w:rPr>
          <w:szCs w:val="22"/>
        </w:rPr>
        <w:t>1,653</w:t>
      </w:r>
      <w:r w:rsidR="00E504D9">
        <w:rPr>
          <w:szCs w:val="22"/>
        </w:rPr>
        <w:t xml:space="preserve"> </w:t>
      </w:r>
      <w:r w:rsidRPr="00E61F92">
        <w:rPr>
          <w:szCs w:val="22"/>
        </w:rPr>
        <w:t>Greek</w:t>
      </w:r>
      <w:r w:rsidR="00E504D9">
        <w:rPr>
          <w:szCs w:val="22"/>
        </w:rPr>
        <w:t xml:space="preserve"> </w:t>
      </w:r>
      <w:r w:rsidRPr="00E61F92">
        <w:rPr>
          <w:szCs w:val="22"/>
        </w:rPr>
        <w:t>manuscripts</w:t>
      </w:r>
      <w:r w:rsidR="00E504D9">
        <w:rPr>
          <w:szCs w:val="22"/>
        </w:rPr>
        <w:t xml:space="preserve"> </w:t>
      </w:r>
      <w:r w:rsidRPr="00E61F92">
        <w:rPr>
          <w:szCs w:val="22"/>
        </w:rPr>
        <w:t>include</w:t>
      </w:r>
      <w:r w:rsidR="00E504D9">
        <w:rPr>
          <w:szCs w:val="22"/>
        </w:rPr>
        <w:t xml:space="preserve"> </w:t>
      </w:r>
      <w:hyperlink r:id="rId8" w:history="1">
        <w:r w:rsidRPr="00E61F92">
          <w:rPr>
            <w:szCs w:val="22"/>
          </w:rPr>
          <w:t>Mark</w:t>
        </w:r>
        <w:r w:rsidR="00E504D9">
          <w:rPr>
            <w:szCs w:val="22"/>
          </w:rPr>
          <w:t xml:space="preserve"> </w:t>
        </w:r>
        <w:r w:rsidRPr="00E61F92">
          <w:rPr>
            <w:szCs w:val="22"/>
          </w:rPr>
          <w:t>16:9</w:t>
        </w:r>
        <w:r w:rsidR="001D704F">
          <w:rPr>
            <w:szCs w:val="22"/>
          </w:rPr>
          <w:t>-</w:t>
        </w:r>
        <w:r w:rsidRPr="00E61F92">
          <w:rPr>
            <w:szCs w:val="22"/>
          </w:rPr>
          <w:t>20</w:t>
        </w:r>
      </w:hyperlink>
      <w:r>
        <w:t>.</w:t>
      </w:r>
      <w:r w:rsidR="004F79A4">
        <w:t>”</w:t>
      </w:r>
      <w:r w:rsidR="00E504D9">
        <w:t xml:space="preserve"> </w:t>
      </w:r>
      <w:r w:rsidR="003362BF" w:rsidRPr="00BD51AB">
        <w:rPr>
          <w:sz w:val="16"/>
          <w:szCs w:val="18"/>
        </w:rPr>
        <w:t>(</w:t>
      </w:r>
      <w:r w:rsidRPr="00BD51AB">
        <w:rPr>
          <w:sz w:val="16"/>
          <w:szCs w:val="18"/>
        </w:rPr>
        <w:t>Snapp,</w:t>
      </w:r>
      <w:r w:rsidR="00E504D9">
        <w:rPr>
          <w:sz w:val="16"/>
          <w:szCs w:val="18"/>
        </w:rPr>
        <w:t xml:space="preserve"> </w:t>
      </w:r>
      <w:r w:rsidRPr="00BD51AB">
        <w:rPr>
          <w:sz w:val="16"/>
          <w:szCs w:val="18"/>
        </w:rPr>
        <w:t>Jr.</w:t>
      </w:r>
      <w:r w:rsidR="00E8198F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hyperlink r:id="rId9" w:history="1">
        <w:r w:rsidR="00BD51AB" w:rsidRPr="00F75AC2">
          <w:rPr>
            <w:i/>
            <w:iCs/>
            <w:sz w:val="16"/>
            <w:szCs w:val="18"/>
          </w:rPr>
          <w:t>A</w:t>
        </w:r>
        <w:r w:rsidR="00E504D9">
          <w:rPr>
            <w:i/>
            <w:iCs/>
            <w:sz w:val="16"/>
            <w:szCs w:val="18"/>
          </w:rPr>
          <w:t xml:space="preserve"> </w:t>
        </w:r>
        <w:r w:rsidR="00BD51AB" w:rsidRPr="00F75AC2">
          <w:rPr>
            <w:i/>
            <w:iCs/>
            <w:sz w:val="16"/>
            <w:szCs w:val="18"/>
          </w:rPr>
          <w:t>Case</w:t>
        </w:r>
        <w:r w:rsidR="00E504D9">
          <w:rPr>
            <w:i/>
            <w:iCs/>
            <w:sz w:val="16"/>
            <w:szCs w:val="18"/>
          </w:rPr>
          <w:t xml:space="preserve"> </w:t>
        </w:r>
        <w:r w:rsidR="00BD51AB" w:rsidRPr="00F75AC2">
          <w:rPr>
            <w:i/>
            <w:iCs/>
            <w:sz w:val="16"/>
            <w:szCs w:val="18"/>
          </w:rPr>
          <w:t>for</w:t>
        </w:r>
        <w:r w:rsidR="00E504D9">
          <w:rPr>
            <w:i/>
            <w:iCs/>
            <w:sz w:val="16"/>
            <w:szCs w:val="18"/>
          </w:rPr>
          <w:t xml:space="preserve"> </w:t>
        </w:r>
        <w:r w:rsidR="00BD51AB" w:rsidRPr="00F75AC2">
          <w:rPr>
            <w:i/>
            <w:iCs/>
            <w:sz w:val="16"/>
            <w:szCs w:val="18"/>
          </w:rPr>
          <w:t>the</w:t>
        </w:r>
        <w:r w:rsidR="00E504D9">
          <w:rPr>
            <w:i/>
            <w:iCs/>
            <w:sz w:val="16"/>
            <w:szCs w:val="18"/>
          </w:rPr>
          <w:t xml:space="preserve"> </w:t>
        </w:r>
        <w:r w:rsidR="00BD51AB" w:rsidRPr="00F75AC2">
          <w:rPr>
            <w:i/>
            <w:iCs/>
            <w:sz w:val="16"/>
            <w:szCs w:val="18"/>
          </w:rPr>
          <w:t>Longer</w:t>
        </w:r>
        <w:r w:rsidR="00E504D9">
          <w:rPr>
            <w:i/>
            <w:iCs/>
            <w:sz w:val="16"/>
            <w:szCs w:val="18"/>
          </w:rPr>
          <w:t xml:space="preserve"> </w:t>
        </w:r>
        <w:r w:rsidR="00BD51AB" w:rsidRPr="00F75AC2">
          <w:rPr>
            <w:i/>
            <w:iCs/>
            <w:sz w:val="16"/>
            <w:szCs w:val="18"/>
          </w:rPr>
          <w:t>Ending</w:t>
        </w:r>
        <w:r w:rsidR="00BD51AB" w:rsidRPr="00BD51AB">
          <w:rPr>
            <w:sz w:val="16"/>
            <w:szCs w:val="18"/>
          </w:rPr>
          <w:t>)</w:t>
        </w:r>
      </w:hyperlink>
    </w:p>
    <w:p w14:paraId="5E6EFEF6" w14:textId="101C93A7" w:rsidR="00A82D9F" w:rsidRPr="00F75AC2" w:rsidRDefault="004F79A4" w:rsidP="005B2DE8">
      <w:pPr>
        <w:pStyle w:val="Heading3"/>
        <w:rPr>
          <w:sz w:val="16"/>
          <w:szCs w:val="18"/>
        </w:rPr>
      </w:pPr>
      <w:r>
        <w:t>“</w:t>
      </w:r>
      <w:r w:rsidR="00A82D9F" w:rsidRPr="003A6C33">
        <w:t>Over</w:t>
      </w:r>
      <w:r w:rsidR="00E504D9">
        <w:t xml:space="preserve"> </w:t>
      </w:r>
      <w:r w:rsidR="00A82D9F" w:rsidRPr="003A6C33">
        <w:t>1,000</w:t>
      </w:r>
      <w:r w:rsidR="00E504D9">
        <w:t xml:space="preserve"> </w:t>
      </w:r>
      <w:r w:rsidR="00A82D9F" w:rsidRPr="003A6C33">
        <w:t>Greek</w:t>
      </w:r>
      <w:r w:rsidR="00E504D9">
        <w:t xml:space="preserve"> </w:t>
      </w:r>
      <w:r w:rsidR="00A82D9F" w:rsidRPr="003A6C33">
        <w:t>lectionaries—manuscripts</w:t>
      </w:r>
      <w:r w:rsidR="00E504D9">
        <w:t xml:space="preserve"> </w:t>
      </w:r>
      <w:r w:rsidR="00A82D9F" w:rsidRPr="003A6C33">
        <w:t>in</w:t>
      </w:r>
      <w:r w:rsidR="00E504D9">
        <w:t xml:space="preserve"> </w:t>
      </w:r>
      <w:r w:rsidR="00A82D9F" w:rsidRPr="003A6C33">
        <w:t>which</w:t>
      </w:r>
      <w:r w:rsidR="00E504D9">
        <w:t xml:space="preserve"> </w:t>
      </w:r>
      <w:r w:rsidR="00A82D9F" w:rsidRPr="003A6C33">
        <w:t>the</w:t>
      </w:r>
      <w:r w:rsidR="00E504D9">
        <w:t xml:space="preserve"> </w:t>
      </w:r>
      <w:r w:rsidR="00A82D9F" w:rsidRPr="003A6C33">
        <w:t>text</w:t>
      </w:r>
      <w:r w:rsidR="00E504D9">
        <w:t xml:space="preserve"> </w:t>
      </w:r>
      <w:r w:rsidR="00A82D9F" w:rsidRPr="003A6C33">
        <w:t>is</w:t>
      </w:r>
      <w:r w:rsidR="00E504D9">
        <w:t xml:space="preserve"> </w:t>
      </w:r>
      <w:r w:rsidR="00A82D9F" w:rsidRPr="003A6C33">
        <w:t>arranged</w:t>
      </w:r>
      <w:r w:rsidR="00E504D9">
        <w:t xml:space="preserve"> </w:t>
      </w:r>
      <w:r w:rsidR="00A82D9F" w:rsidRPr="003A6C33">
        <w:t>in</w:t>
      </w:r>
      <w:r w:rsidR="00E504D9">
        <w:t xml:space="preserve"> </w:t>
      </w:r>
      <w:r w:rsidR="00A82D9F" w:rsidRPr="003A6C33">
        <w:t>segments</w:t>
      </w:r>
      <w:r w:rsidR="00E504D9">
        <w:t xml:space="preserve"> </w:t>
      </w:r>
      <w:r w:rsidR="00A82D9F" w:rsidRPr="003A6C33">
        <w:t>assigned</w:t>
      </w:r>
      <w:r w:rsidR="00E504D9">
        <w:t xml:space="preserve"> </w:t>
      </w:r>
      <w:r w:rsidR="00A82D9F" w:rsidRPr="003A6C33">
        <w:t>to</w:t>
      </w:r>
      <w:r w:rsidR="00E504D9">
        <w:t xml:space="preserve"> </w:t>
      </w:r>
      <w:r w:rsidR="00A82D9F" w:rsidRPr="003A6C33">
        <w:t>days</w:t>
      </w:r>
      <w:r w:rsidR="00E504D9">
        <w:t xml:space="preserve"> </w:t>
      </w:r>
      <w:r w:rsidR="00A82D9F" w:rsidRPr="003A6C33">
        <w:t>of</w:t>
      </w:r>
      <w:r w:rsidR="00E504D9">
        <w:t xml:space="preserve"> </w:t>
      </w:r>
      <w:r w:rsidR="00A82D9F" w:rsidRPr="003A6C33">
        <w:t>the</w:t>
      </w:r>
      <w:r w:rsidR="00E504D9">
        <w:t xml:space="preserve"> </w:t>
      </w:r>
      <w:r w:rsidR="00A82D9F" w:rsidRPr="003A6C33">
        <w:t>ecclesiastical</w:t>
      </w:r>
      <w:r w:rsidR="00E504D9">
        <w:t xml:space="preserve"> </w:t>
      </w:r>
      <w:r w:rsidR="00A82D9F" w:rsidRPr="003A6C33">
        <w:t>calendar—also</w:t>
      </w:r>
      <w:r w:rsidR="00E504D9">
        <w:t xml:space="preserve"> </w:t>
      </w:r>
      <w:r w:rsidR="00A82D9F" w:rsidRPr="003A6C33">
        <w:t>include</w:t>
      </w:r>
      <w:r w:rsidR="00E504D9">
        <w:t xml:space="preserve"> </w:t>
      </w:r>
      <w:hyperlink r:id="rId10" w:history="1">
        <w:r w:rsidR="00A82D9F" w:rsidRPr="003A6C33">
          <w:t>Mark</w:t>
        </w:r>
        <w:r w:rsidR="00E504D9">
          <w:t xml:space="preserve"> </w:t>
        </w:r>
        <w:r w:rsidR="00A82D9F" w:rsidRPr="003A6C33">
          <w:t>16:9</w:t>
        </w:r>
        <w:r w:rsidR="001D704F">
          <w:t>-</w:t>
        </w:r>
        <w:r w:rsidR="00A82D9F" w:rsidRPr="003A6C33">
          <w:t>20</w:t>
        </w:r>
      </w:hyperlink>
      <w:r w:rsidR="00A82D9F" w:rsidRPr="003A6C33">
        <w:t>.</w:t>
      </w:r>
      <w:r>
        <w:t>”</w:t>
      </w:r>
      <w:r w:rsidR="00E504D9">
        <w:t xml:space="preserve">  </w:t>
      </w:r>
      <w:r w:rsidR="00A82D9F" w:rsidRPr="00F75AC2">
        <w:rPr>
          <w:sz w:val="16"/>
          <w:szCs w:val="18"/>
        </w:rPr>
        <w:t>(Snapp,</w:t>
      </w:r>
      <w:r w:rsidR="00E504D9">
        <w:rPr>
          <w:sz w:val="16"/>
          <w:szCs w:val="18"/>
        </w:rPr>
        <w:t xml:space="preserve"> </w:t>
      </w:r>
      <w:r w:rsidR="00A82D9F" w:rsidRPr="00F75AC2">
        <w:rPr>
          <w:i/>
          <w:iCs/>
          <w:sz w:val="16"/>
          <w:szCs w:val="18"/>
        </w:rPr>
        <w:t>A</w:t>
      </w:r>
      <w:r w:rsidR="00E504D9">
        <w:rPr>
          <w:i/>
          <w:iCs/>
          <w:sz w:val="16"/>
          <w:szCs w:val="18"/>
        </w:rPr>
        <w:t xml:space="preserve"> </w:t>
      </w:r>
      <w:r w:rsidR="00A82D9F" w:rsidRPr="00F75AC2">
        <w:rPr>
          <w:i/>
          <w:iCs/>
          <w:sz w:val="16"/>
          <w:szCs w:val="18"/>
        </w:rPr>
        <w:t>Case</w:t>
      </w:r>
      <w:r w:rsidR="00E504D9">
        <w:rPr>
          <w:i/>
          <w:iCs/>
          <w:sz w:val="16"/>
          <w:szCs w:val="18"/>
        </w:rPr>
        <w:t xml:space="preserve"> </w:t>
      </w:r>
      <w:r w:rsidR="00A82D9F" w:rsidRPr="00F75AC2">
        <w:rPr>
          <w:i/>
          <w:iCs/>
          <w:sz w:val="16"/>
          <w:szCs w:val="18"/>
        </w:rPr>
        <w:t>for</w:t>
      </w:r>
      <w:r w:rsidR="00E504D9">
        <w:rPr>
          <w:i/>
          <w:iCs/>
          <w:sz w:val="16"/>
          <w:szCs w:val="18"/>
        </w:rPr>
        <w:t xml:space="preserve"> </w:t>
      </w:r>
      <w:r w:rsidR="00A82D9F" w:rsidRPr="00F75AC2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="00A82D9F" w:rsidRPr="00F75AC2">
        <w:rPr>
          <w:i/>
          <w:iCs/>
          <w:sz w:val="16"/>
          <w:szCs w:val="18"/>
        </w:rPr>
        <w:t>Longer</w:t>
      </w:r>
      <w:r w:rsidR="00E504D9">
        <w:rPr>
          <w:i/>
          <w:iCs/>
          <w:sz w:val="16"/>
          <w:szCs w:val="18"/>
        </w:rPr>
        <w:t xml:space="preserve"> </w:t>
      </w:r>
      <w:r w:rsidR="00A82D9F" w:rsidRPr="00F75AC2">
        <w:rPr>
          <w:i/>
          <w:iCs/>
          <w:sz w:val="16"/>
          <w:szCs w:val="18"/>
        </w:rPr>
        <w:t>Ending</w:t>
      </w:r>
      <w:r w:rsidR="00A82D9F" w:rsidRPr="00F75AC2">
        <w:rPr>
          <w:sz w:val="16"/>
          <w:szCs w:val="18"/>
        </w:rPr>
        <w:t>)</w:t>
      </w:r>
    </w:p>
    <w:p w14:paraId="03BDFB23" w14:textId="112E5F91" w:rsidR="006F32D6" w:rsidRDefault="00386D47" w:rsidP="00F44951">
      <w:pPr>
        <w:pStyle w:val="Heading3"/>
        <w:tabs>
          <w:tab w:val="num" w:pos="1008"/>
        </w:tabs>
      </w:pPr>
      <w:r>
        <w:t>The</w:t>
      </w:r>
      <w:r w:rsidR="00E504D9">
        <w:t xml:space="preserve"> </w:t>
      </w:r>
      <w:r>
        <w:t>earliest</w:t>
      </w:r>
      <w:r w:rsidR="00E504D9">
        <w:t xml:space="preserve"> </w:t>
      </w:r>
      <w:r>
        <w:t>manuscript</w:t>
      </w:r>
      <w:r w:rsidR="00E504D9">
        <w:t xml:space="preserve"> </w:t>
      </w:r>
      <w:r>
        <w:t>evidence</w:t>
      </w:r>
      <w:r w:rsidR="00E504D9">
        <w:t xml:space="preserve"> </w:t>
      </w:r>
      <w:r>
        <w:t>for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>
        <w:t>is</w:t>
      </w:r>
      <w:r w:rsidR="00E504D9">
        <w:t xml:space="preserve"> </w:t>
      </w:r>
      <w:r w:rsidR="002148BD">
        <w:t>from</w:t>
      </w:r>
      <w:r w:rsidR="00E504D9">
        <w:t xml:space="preserve"> </w:t>
      </w:r>
      <w:r w:rsidR="00196C50">
        <w:t>three</w:t>
      </w:r>
      <w:r w:rsidR="00E504D9">
        <w:t xml:space="preserve"> </w:t>
      </w:r>
      <w:r w:rsidR="006F32D6">
        <w:t>5</w:t>
      </w:r>
      <w:r w:rsidR="006F32D6" w:rsidRPr="006F32D6">
        <w:rPr>
          <w:vertAlign w:val="superscript"/>
        </w:rPr>
        <w:t>th</w:t>
      </w:r>
      <w:r w:rsidR="00E504D9">
        <w:t xml:space="preserve"> </w:t>
      </w:r>
      <w:r w:rsidR="006F32D6">
        <w:t>century</w:t>
      </w:r>
      <w:r w:rsidR="00E504D9">
        <w:t xml:space="preserve"> </w:t>
      </w:r>
      <w:r w:rsidR="006F32D6">
        <w:t>codices,</w:t>
      </w:r>
      <w:r w:rsidR="00E504D9">
        <w:t xml:space="preserve"> </w:t>
      </w:r>
      <w:r w:rsidR="006F32D6">
        <w:t>Codex</w:t>
      </w:r>
      <w:r w:rsidR="00E504D9">
        <w:t xml:space="preserve"> </w:t>
      </w:r>
      <w:proofErr w:type="spellStart"/>
      <w:r w:rsidR="006F32D6">
        <w:t>Alexandrinus</w:t>
      </w:r>
      <w:proofErr w:type="spellEnd"/>
      <w:r w:rsidR="00063618">
        <w:t>,</w:t>
      </w:r>
      <w:r w:rsidR="00E504D9">
        <w:t xml:space="preserve"> </w:t>
      </w:r>
      <w:r w:rsidR="00063618">
        <w:t>Codex</w:t>
      </w:r>
      <w:r w:rsidR="00E504D9">
        <w:t xml:space="preserve"> </w:t>
      </w:r>
      <w:proofErr w:type="spellStart"/>
      <w:r w:rsidR="00063618">
        <w:t>Ephraemi</w:t>
      </w:r>
      <w:proofErr w:type="spellEnd"/>
      <w:r w:rsidR="00063618">
        <w:t>,</w:t>
      </w:r>
      <w:r w:rsidR="00E504D9">
        <w:t xml:space="preserve"> </w:t>
      </w:r>
      <w:r w:rsidR="006F32D6">
        <w:t>and</w:t>
      </w:r>
      <w:r w:rsidR="00E504D9">
        <w:t xml:space="preserve"> </w:t>
      </w:r>
      <w:r w:rsidR="006F32D6">
        <w:t>Codex</w:t>
      </w:r>
      <w:r w:rsidR="00E504D9">
        <w:t xml:space="preserve"> </w:t>
      </w:r>
      <w:proofErr w:type="spellStart"/>
      <w:r w:rsidR="006F32D6">
        <w:t>Bezae</w:t>
      </w:r>
      <w:proofErr w:type="spellEnd"/>
      <w:r w:rsidR="006F32D6">
        <w:t>.</w:t>
      </w:r>
    </w:p>
    <w:p w14:paraId="4475AFD7" w14:textId="6D2CB797" w:rsidR="00A106E0" w:rsidRPr="002822C8" w:rsidRDefault="00A106E0" w:rsidP="00A106E0">
      <w:pPr>
        <w:pStyle w:val="Heading4"/>
      </w:pPr>
      <w:r w:rsidRPr="002822C8">
        <w:t>Codex</w:t>
      </w:r>
      <w:r w:rsidR="00E504D9">
        <w:t xml:space="preserve"> </w:t>
      </w:r>
      <w:proofErr w:type="spellStart"/>
      <w:r w:rsidRPr="002822C8">
        <w:t>Alexandrinus</w:t>
      </w:r>
      <w:proofErr w:type="spellEnd"/>
      <w:r w:rsidR="00E504D9">
        <w:t xml:space="preserve"> </w:t>
      </w:r>
      <w:r w:rsidR="00554F3B">
        <w:t>is</w:t>
      </w:r>
      <w:r w:rsidR="00E504D9">
        <w:t xml:space="preserve"> </w:t>
      </w:r>
      <w:r w:rsidR="002822C8" w:rsidRPr="002822C8">
        <w:t>given</w:t>
      </w:r>
      <w:r w:rsidR="00E504D9">
        <w:t xml:space="preserve"> </w:t>
      </w:r>
      <w:r w:rsidR="002822C8" w:rsidRPr="002822C8">
        <w:t>a</w:t>
      </w:r>
      <w:r w:rsidR="00E504D9">
        <w:t xml:space="preserve"> </w:t>
      </w:r>
      <w:r w:rsidR="002822C8" w:rsidRPr="002822C8">
        <w:t>d</w:t>
      </w:r>
      <w:r w:rsidR="002822C8">
        <w:t>ate</w:t>
      </w:r>
      <w:r w:rsidR="00E504D9">
        <w:t xml:space="preserve"> </w:t>
      </w:r>
      <w:r w:rsidR="002822C8">
        <w:t>range</w:t>
      </w:r>
      <w:r w:rsidR="00E504D9">
        <w:t xml:space="preserve"> </w:t>
      </w:r>
      <w:r w:rsidR="002822C8">
        <w:t>o</w:t>
      </w:r>
      <w:r w:rsidR="00F734D6">
        <w:t>f</w:t>
      </w:r>
      <w:r w:rsidR="00E504D9">
        <w:t xml:space="preserve"> </w:t>
      </w:r>
      <w:r w:rsidR="00F734D6">
        <w:t>A.D.</w:t>
      </w:r>
      <w:r w:rsidR="00E504D9">
        <w:t xml:space="preserve"> </w:t>
      </w:r>
      <w:r w:rsidR="00F734D6">
        <w:t>400</w:t>
      </w:r>
      <w:r w:rsidR="00E504D9">
        <w:t xml:space="preserve"> </w:t>
      </w:r>
      <w:r w:rsidR="00F734D6">
        <w:t>to</w:t>
      </w:r>
      <w:r w:rsidR="00E504D9">
        <w:t xml:space="preserve"> </w:t>
      </w:r>
      <w:r w:rsidR="00F734D6">
        <w:t>A.D.</w:t>
      </w:r>
      <w:r w:rsidR="00E504D9">
        <w:t xml:space="preserve"> </w:t>
      </w:r>
      <w:r w:rsidR="00F734D6">
        <w:t>499</w:t>
      </w:r>
      <w:r w:rsidR="00E504D9">
        <w:t xml:space="preserve"> </w:t>
      </w:r>
      <w:r w:rsidR="00F734D6">
        <w:t>in</w:t>
      </w:r>
      <w:r w:rsidR="00E504D9">
        <w:t xml:space="preserve"> </w:t>
      </w:r>
      <w:r w:rsidR="00F734D6">
        <w:t>the</w:t>
      </w:r>
      <w:r w:rsidR="00E504D9">
        <w:t xml:space="preserve"> </w:t>
      </w:r>
      <w:proofErr w:type="spellStart"/>
      <w:r w:rsidR="00F734D6">
        <w:t>Liste</w:t>
      </w:r>
      <w:proofErr w:type="spellEnd"/>
      <w:r w:rsidR="00E504D9">
        <w:t xml:space="preserve"> </w:t>
      </w:r>
      <w:r w:rsidR="00C300F5">
        <w:t>maintained</w:t>
      </w:r>
      <w:r w:rsidR="00E504D9">
        <w:t xml:space="preserve"> </w:t>
      </w:r>
      <w:r w:rsidR="00C300F5">
        <w:t>by</w:t>
      </w:r>
      <w:r w:rsidR="00E504D9">
        <w:t xml:space="preserve"> </w:t>
      </w:r>
      <w:r w:rsidR="00984B91">
        <w:t>the</w:t>
      </w:r>
      <w:r w:rsidR="00E504D9">
        <w:t xml:space="preserve"> </w:t>
      </w:r>
      <w:proofErr w:type="spellStart"/>
      <w:r w:rsidR="00984B91">
        <w:t>Institut</w:t>
      </w:r>
      <w:proofErr w:type="spellEnd"/>
      <w:r w:rsidR="00E504D9">
        <w:t xml:space="preserve"> </w:t>
      </w:r>
      <w:r w:rsidR="00B10FEA">
        <w:t>f</w:t>
      </w:r>
      <w:r w:rsidR="00984B91">
        <w:t>ür</w:t>
      </w:r>
      <w:r w:rsidR="00E504D9">
        <w:t xml:space="preserve"> </w:t>
      </w:r>
      <w:proofErr w:type="spellStart"/>
      <w:r w:rsidR="00984B91">
        <w:t>Neutestamentliche</w:t>
      </w:r>
      <w:proofErr w:type="spellEnd"/>
      <w:r w:rsidR="00E504D9">
        <w:t xml:space="preserve"> </w:t>
      </w:r>
      <w:proofErr w:type="spellStart"/>
      <w:r w:rsidR="00984B91">
        <w:t>Textforschung</w:t>
      </w:r>
      <w:proofErr w:type="spellEnd"/>
      <w:r w:rsidR="00D25B68">
        <w:t>,</w:t>
      </w:r>
      <w:r w:rsidR="00E504D9">
        <w:t xml:space="preserve"> </w:t>
      </w:r>
      <w:r w:rsidR="00D25B68">
        <w:t>(here</w:t>
      </w:r>
      <w:r w:rsidR="00E504D9">
        <w:t xml:space="preserve"> </w:t>
      </w:r>
      <w:r w:rsidR="00D25B68">
        <w:t>after,</w:t>
      </w:r>
      <w:r w:rsidR="00E504D9">
        <w:t xml:space="preserve"> </w:t>
      </w:r>
      <w:r w:rsidR="00D25B68">
        <w:t>referred</w:t>
      </w:r>
      <w:r w:rsidR="00E504D9">
        <w:t xml:space="preserve"> </w:t>
      </w:r>
      <w:r w:rsidR="00D25B68">
        <w:t>to</w:t>
      </w:r>
      <w:r w:rsidR="00E504D9">
        <w:t xml:space="preserve"> </w:t>
      </w:r>
      <w:r w:rsidR="00D25B68">
        <w:t>simply</w:t>
      </w:r>
      <w:r w:rsidR="00E504D9">
        <w:t xml:space="preserve"> </w:t>
      </w:r>
      <w:r w:rsidR="00D25B68">
        <w:t>as</w:t>
      </w:r>
      <w:r w:rsidR="00E504D9">
        <w:t xml:space="preserve"> </w:t>
      </w:r>
      <w:r w:rsidR="004F79A4">
        <w:t>“</w:t>
      </w:r>
      <w:r w:rsidR="00D25B68">
        <w:t>the</w:t>
      </w:r>
      <w:r w:rsidR="00E504D9">
        <w:t xml:space="preserve"> </w:t>
      </w:r>
      <w:proofErr w:type="spellStart"/>
      <w:r w:rsidR="00D25B68">
        <w:t>Liste</w:t>
      </w:r>
      <w:proofErr w:type="spellEnd"/>
      <w:r w:rsidR="004F79A4">
        <w:t>”</w:t>
      </w:r>
      <w:r w:rsidR="00D25B68">
        <w:t>)</w:t>
      </w:r>
      <w:r w:rsidR="00F734D6">
        <w:t>.</w:t>
      </w:r>
    </w:p>
    <w:p w14:paraId="43999136" w14:textId="3F20307F" w:rsidR="00F734D6" w:rsidRDefault="00063618" w:rsidP="00A106E0">
      <w:pPr>
        <w:pStyle w:val="Heading4"/>
      </w:pPr>
      <w:r w:rsidRPr="00B02062">
        <w:lastRenderedPageBreak/>
        <w:t>Codex</w:t>
      </w:r>
      <w:r w:rsidR="00E504D9">
        <w:t xml:space="preserve"> </w:t>
      </w:r>
      <w:proofErr w:type="spellStart"/>
      <w:r w:rsidRPr="00B02062">
        <w:t>Ephraemi</w:t>
      </w:r>
      <w:proofErr w:type="spellEnd"/>
      <w:r w:rsidR="00E504D9">
        <w:t xml:space="preserve"> </w:t>
      </w:r>
      <w:r w:rsidRPr="00B02062">
        <w:t>is</w:t>
      </w:r>
      <w:r w:rsidR="00E504D9">
        <w:t xml:space="preserve"> </w:t>
      </w:r>
      <w:r w:rsidRPr="00B02062">
        <w:t>a</w:t>
      </w:r>
      <w:r w:rsidR="00E504D9">
        <w:t xml:space="preserve"> </w:t>
      </w:r>
      <w:r w:rsidR="00B02062" w:rsidRPr="00B02062">
        <w:t>pal</w:t>
      </w:r>
      <w:r w:rsidR="00B02062">
        <w:t>impsest</w:t>
      </w:r>
      <w:r w:rsidR="001C5BF4">
        <w:t>.</w:t>
      </w:r>
    </w:p>
    <w:p w14:paraId="0F4FFEBC" w14:textId="7C647808" w:rsidR="00063618" w:rsidRDefault="00F734D6" w:rsidP="00F734D6">
      <w:pPr>
        <w:pStyle w:val="Heading5"/>
      </w:pPr>
      <w:r>
        <w:t>It</w:t>
      </w:r>
      <w:r w:rsidR="00E504D9">
        <w:t xml:space="preserve"> </w:t>
      </w:r>
      <w:r w:rsidR="008910DF">
        <w:t>was</w:t>
      </w:r>
      <w:r w:rsidR="00E504D9">
        <w:t xml:space="preserve"> </w:t>
      </w:r>
      <w:r w:rsidR="008910DF">
        <w:t>over</w:t>
      </w:r>
      <w:r w:rsidR="00473FCC">
        <w:t>-</w:t>
      </w:r>
      <w:r w:rsidR="008910DF">
        <w:t>written</w:t>
      </w:r>
      <w:r w:rsidR="00E504D9">
        <w:t xml:space="preserve"> </w:t>
      </w:r>
      <w:r w:rsidR="008910DF">
        <w:t>in</w:t>
      </w:r>
      <w:r w:rsidR="00E504D9">
        <w:t xml:space="preserve"> </w:t>
      </w:r>
      <w:r w:rsidR="008910DF">
        <w:t>the</w:t>
      </w:r>
      <w:r w:rsidR="00E504D9">
        <w:t xml:space="preserve"> </w:t>
      </w:r>
      <w:r w:rsidR="008910DF">
        <w:t>12</w:t>
      </w:r>
      <w:r w:rsidR="008910DF" w:rsidRPr="008910DF">
        <w:rPr>
          <w:vertAlign w:val="superscript"/>
        </w:rPr>
        <w:t>th</w:t>
      </w:r>
      <w:r w:rsidR="00E504D9">
        <w:t xml:space="preserve"> </w:t>
      </w:r>
      <w:r w:rsidR="008910DF">
        <w:t>century</w:t>
      </w:r>
      <w:r w:rsidR="00E504D9">
        <w:t xml:space="preserve"> </w:t>
      </w:r>
      <w:r w:rsidR="008910DF">
        <w:t>with</w:t>
      </w:r>
      <w:r w:rsidR="00E504D9">
        <w:t xml:space="preserve"> </w:t>
      </w:r>
      <w:r w:rsidR="00E039FB">
        <w:t>sermons</w:t>
      </w:r>
      <w:r w:rsidR="00E504D9">
        <w:t xml:space="preserve"> </w:t>
      </w:r>
      <w:r w:rsidR="00E039FB">
        <w:t>by</w:t>
      </w:r>
      <w:r w:rsidR="00E504D9">
        <w:t xml:space="preserve"> </w:t>
      </w:r>
      <w:r w:rsidR="00E039FB">
        <w:t>Eph</w:t>
      </w:r>
      <w:r w:rsidR="00BF1E1C">
        <w:t>r</w:t>
      </w:r>
      <w:r w:rsidR="00E039FB">
        <w:t>aem</w:t>
      </w:r>
      <w:r w:rsidR="00E504D9">
        <w:t xml:space="preserve"> </w:t>
      </w:r>
      <w:r w:rsidR="00960E98">
        <w:t>of</w:t>
      </w:r>
      <w:r w:rsidR="00E504D9">
        <w:t xml:space="preserve"> </w:t>
      </w:r>
      <w:r w:rsidR="00960E98">
        <w:t>Syria,</w:t>
      </w:r>
      <w:r w:rsidR="00E504D9">
        <w:t xml:space="preserve"> </w:t>
      </w:r>
      <w:r w:rsidR="00960E98" w:rsidRPr="00EB64EC">
        <w:t>whose</w:t>
      </w:r>
      <w:r w:rsidR="00E504D9">
        <w:t xml:space="preserve"> </w:t>
      </w:r>
      <w:r w:rsidR="00960E98" w:rsidRPr="00EB64EC">
        <w:t>commentary</w:t>
      </w:r>
      <w:r w:rsidR="00E504D9">
        <w:t xml:space="preserve"> </w:t>
      </w:r>
      <w:r w:rsidR="00960E98" w:rsidRPr="00EB64EC">
        <w:t>on</w:t>
      </w:r>
      <w:r w:rsidR="00E504D9">
        <w:t xml:space="preserve"> </w:t>
      </w:r>
      <w:r w:rsidR="00960E98" w:rsidRPr="00EB64EC">
        <w:t>the</w:t>
      </w:r>
      <w:r w:rsidR="00E504D9">
        <w:t xml:space="preserve"> </w:t>
      </w:r>
      <w:r w:rsidR="00960E98" w:rsidRPr="00EB64EC">
        <w:t>Diatessaron</w:t>
      </w:r>
      <w:r w:rsidR="00E504D9">
        <w:t xml:space="preserve"> </w:t>
      </w:r>
      <w:r w:rsidR="00960E98" w:rsidRPr="00EB64EC">
        <w:t>will</w:t>
      </w:r>
      <w:r w:rsidR="00E504D9">
        <w:t xml:space="preserve"> </w:t>
      </w:r>
      <w:r w:rsidR="00960E98" w:rsidRPr="00EB64EC">
        <w:t>be</w:t>
      </w:r>
      <w:r w:rsidR="00E504D9">
        <w:t xml:space="preserve"> </w:t>
      </w:r>
      <w:r w:rsidR="00960E98" w:rsidRPr="00EB64EC">
        <w:t>discussed</w:t>
      </w:r>
      <w:r w:rsidR="00E504D9">
        <w:t xml:space="preserve"> </w:t>
      </w:r>
      <w:r w:rsidR="00960E98" w:rsidRPr="00EB64EC">
        <w:t>below</w:t>
      </w:r>
      <w:r w:rsidR="00E039FB">
        <w:t>.</w:t>
      </w:r>
    </w:p>
    <w:p w14:paraId="0E7BFD18" w14:textId="75541C6A" w:rsidR="004D3626" w:rsidRPr="00B02062" w:rsidRDefault="004D3626" w:rsidP="00F734D6">
      <w:pPr>
        <w:pStyle w:val="Heading5"/>
      </w:pPr>
      <w:r>
        <w:t>The</w:t>
      </w:r>
      <w:r w:rsidR="00E504D9">
        <w:t xml:space="preserve"> </w:t>
      </w:r>
      <w:r>
        <w:t>underlying</w:t>
      </w:r>
      <w:r w:rsidR="00E504D9">
        <w:t xml:space="preserve"> </w:t>
      </w:r>
      <w:r>
        <w:t>NT</w:t>
      </w:r>
      <w:r w:rsidR="00E504D9">
        <w:t xml:space="preserve"> </w:t>
      </w:r>
      <w:r>
        <w:t>text</w:t>
      </w:r>
      <w:r w:rsidR="00E504D9">
        <w:t xml:space="preserve"> </w:t>
      </w:r>
      <w:r w:rsidR="00554F3B">
        <w:t>is</w:t>
      </w:r>
      <w:r w:rsidR="00E504D9">
        <w:t xml:space="preserve"> </w:t>
      </w:r>
      <w:r w:rsidR="00554F3B">
        <w:t>given</w:t>
      </w:r>
      <w:r w:rsidR="00E504D9">
        <w:t xml:space="preserve"> </w:t>
      </w:r>
      <w:r w:rsidR="00554F3B">
        <w:t>a</w:t>
      </w:r>
      <w:r w:rsidR="00E504D9">
        <w:t xml:space="preserve"> </w:t>
      </w:r>
      <w:r w:rsidR="00554F3B">
        <w:t>date</w:t>
      </w:r>
      <w:r w:rsidR="00E504D9">
        <w:t xml:space="preserve"> </w:t>
      </w:r>
      <w:r w:rsidR="00554F3B">
        <w:t>range</w:t>
      </w:r>
      <w:r w:rsidR="00E504D9">
        <w:t xml:space="preserve"> </w:t>
      </w:r>
      <w:r w:rsidR="00554F3B">
        <w:t>of</w:t>
      </w:r>
      <w:r w:rsidR="00E504D9">
        <w:t xml:space="preserve"> </w:t>
      </w:r>
      <w:r w:rsidR="00554F3B">
        <w:t>A.D.</w:t>
      </w:r>
      <w:r w:rsidR="00E504D9">
        <w:t xml:space="preserve"> </w:t>
      </w:r>
      <w:r w:rsidR="00554F3B">
        <w:t>400</w:t>
      </w:r>
      <w:r w:rsidR="00E504D9">
        <w:t xml:space="preserve"> </w:t>
      </w:r>
      <w:r w:rsidR="00554F3B">
        <w:t>to</w:t>
      </w:r>
      <w:r w:rsidR="00E504D9">
        <w:t xml:space="preserve"> </w:t>
      </w:r>
      <w:r w:rsidR="00554F3B">
        <w:t>A.D.</w:t>
      </w:r>
      <w:r w:rsidR="00E504D9">
        <w:t xml:space="preserve"> </w:t>
      </w:r>
      <w:r w:rsidR="00554F3B">
        <w:t>499</w:t>
      </w:r>
      <w:r w:rsidR="00E504D9">
        <w:t xml:space="preserve"> </w:t>
      </w:r>
      <w:r w:rsidR="00554F3B">
        <w:t>in</w:t>
      </w:r>
      <w:r w:rsidR="00E504D9">
        <w:t xml:space="preserve"> </w:t>
      </w:r>
      <w:r w:rsidR="00554F3B">
        <w:t>the</w:t>
      </w:r>
      <w:r w:rsidR="00E504D9">
        <w:t xml:space="preserve"> </w:t>
      </w:r>
      <w:proofErr w:type="spellStart"/>
      <w:r w:rsidR="00554F3B">
        <w:t>Liste</w:t>
      </w:r>
      <w:proofErr w:type="spellEnd"/>
      <w:r w:rsidR="00554F3B">
        <w:t>.</w:t>
      </w:r>
    </w:p>
    <w:p w14:paraId="4ED2B98A" w14:textId="21112856" w:rsidR="003A6E5A" w:rsidRPr="00242243" w:rsidRDefault="00386D47" w:rsidP="00A106E0">
      <w:pPr>
        <w:pStyle w:val="Heading4"/>
      </w:pPr>
      <w:r w:rsidRPr="00242243">
        <w:t>C</w:t>
      </w:r>
      <w:r w:rsidR="008D3EC9" w:rsidRPr="00242243">
        <w:t>odex</w:t>
      </w:r>
      <w:r w:rsidR="00E504D9">
        <w:t xml:space="preserve"> </w:t>
      </w:r>
      <w:proofErr w:type="spellStart"/>
      <w:r w:rsidR="00A82D9F" w:rsidRPr="00242243">
        <w:t>Bezae</w:t>
      </w:r>
      <w:proofErr w:type="spellEnd"/>
      <w:r w:rsidR="00607242" w:rsidRPr="00242243">
        <w:t>,</w:t>
      </w:r>
      <w:r w:rsidR="00E504D9">
        <w:t xml:space="preserve"> </w:t>
      </w:r>
      <w:r w:rsidR="00607242" w:rsidRPr="00242243">
        <w:t>aka,</w:t>
      </w:r>
      <w:r w:rsidR="00E504D9">
        <w:t xml:space="preserve"> </w:t>
      </w:r>
      <w:r w:rsidR="00607242" w:rsidRPr="00242243">
        <w:t>Codex</w:t>
      </w:r>
      <w:r w:rsidR="00E504D9">
        <w:t xml:space="preserve"> </w:t>
      </w:r>
      <w:proofErr w:type="spellStart"/>
      <w:r w:rsidR="00A82D9F" w:rsidRPr="00242243">
        <w:t>Cantabrigiensis</w:t>
      </w:r>
      <w:proofErr w:type="spellEnd"/>
      <w:r w:rsidR="00607242" w:rsidRPr="00242243">
        <w:t>,</w:t>
      </w:r>
      <w:r w:rsidR="00E504D9">
        <w:t xml:space="preserve"> </w:t>
      </w:r>
      <w:r w:rsidR="00607242" w:rsidRPr="00242243">
        <w:t>aka</w:t>
      </w:r>
      <w:r w:rsidR="00E504D9">
        <w:t xml:space="preserve"> </w:t>
      </w:r>
      <w:r w:rsidR="004F79A4">
        <w:t>“</w:t>
      </w:r>
      <w:r w:rsidR="00607242" w:rsidRPr="00242243">
        <w:t>D</w:t>
      </w:r>
      <w:r w:rsidR="004F79A4">
        <w:t>”</w:t>
      </w:r>
      <w:r w:rsidR="00E504D9">
        <w:t xml:space="preserve"> </w:t>
      </w:r>
      <w:r w:rsidR="00A82D9F" w:rsidRPr="00242243">
        <w:t>(05)</w:t>
      </w:r>
      <w:r w:rsidR="00431B3A">
        <w:t>,</w:t>
      </w:r>
      <w:r w:rsidR="00E504D9">
        <w:t xml:space="preserve"> </w:t>
      </w:r>
      <w:r w:rsidR="00242243">
        <w:t>is</w:t>
      </w:r>
      <w:r w:rsidR="00E504D9">
        <w:t xml:space="preserve"> </w:t>
      </w:r>
      <w:r w:rsidR="00242243">
        <w:t>the</w:t>
      </w:r>
      <w:r w:rsidR="00E504D9">
        <w:t xml:space="preserve"> </w:t>
      </w:r>
      <w:r w:rsidR="00242243">
        <w:t>chief</w:t>
      </w:r>
      <w:r w:rsidR="00E504D9">
        <w:t xml:space="preserve"> </w:t>
      </w:r>
      <w:r w:rsidR="00242243">
        <w:t>representative</w:t>
      </w:r>
      <w:r w:rsidR="00E504D9">
        <w:t xml:space="preserve"> </w:t>
      </w:r>
      <w:r w:rsidR="00242243">
        <w:t>of</w:t>
      </w:r>
      <w:r w:rsidR="00E504D9">
        <w:t xml:space="preserve"> </w:t>
      </w:r>
      <w:r w:rsidR="00242243">
        <w:t>the</w:t>
      </w:r>
      <w:r w:rsidR="00E504D9">
        <w:t xml:space="preserve"> </w:t>
      </w:r>
      <w:r w:rsidR="00242243">
        <w:t>so-called</w:t>
      </w:r>
      <w:r w:rsidR="00E504D9">
        <w:t xml:space="preserve"> </w:t>
      </w:r>
      <w:r w:rsidR="004F79A4">
        <w:t>“</w:t>
      </w:r>
      <w:r w:rsidR="00242243">
        <w:t>Western</w:t>
      </w:r>
      <w:r w:rsidR="00E504D9">
        <w:t xml:space="preserve"> </w:t>
      </w:r>
      <w:r w:rsidR="00242243">
        <w:t>Text.</w:t>
      </w:r>
      <w:r w:rsidR="004F79A4">
        <w:t>”</w:t>
      </w:r>
    </w:p>
    <w:p w14:paraId="01B768E9" w14:textId="77777777" w:rsidR="00F94F94" w:rsidRDefault="00ED2477" w:rsidP="00A106E0">
      <w:pPr>
        <w:pStyle w:val="Heading5"/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a</w:t>
      </w:r>
      <w:r w:rsidR="00E504D9">
        <w:t xml:space="preserve"> </w:t>
      </w:r>
      <w:r>
        <w:t>Greek/Latin</w:t>
      </w:r>
      <w:r w:rsidR="00E504D9">
        <w:t xml:space="preserve"> </w:t>
      </w:r>
      <w:r>
        <w:t>Diglot.</w:t>
      </w:r>
    </w:p>
    <w:p w14:paraId="46483DF3" w14:textId="77777777" w:rsidR="00F94F94" w:rsidRDefault="003A6E5A" w:rsidP="00A106E0">
      <w:pPr>
        <w:pStyle w:val="Heading5"/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 w:rsidR="0090414D">
        <w:t>reckoned</w:t>
      </w:r>
      <w:r w:rsidR="00E504D9">
        <w:t xml:space="preserve"> </w:t>
      </w:r>
      <w:r w:rsidR="0090414D">
        <w:t>to</w:t>
      </w:r>
      <w:r w:rsidR="00E504D9">
        <w:t xml:space="preserve"> </w:t>
      </w:r>
      <w:r w:rsidR="0090414D">
        <w:t>be</w:t>
      </w:r>
      <w:r w:rsidR="00E504D9">
        <w:t xml:space="preserve"> </w:t>
      </w:r>
      <w:r w:rsidR="0090414D">
        <w:t>a</w:t>
      </w:r>
      <w:r w:rsidR="00E504D9">
        <w:t xml:space="preserve"> </w:t>
      </w:r>
      <w:r w:rsidR="00A82D9F">
        <w:t>5</w:t>
      </w:r>
      <w:r w:rsidR="00A82D9F" w:rsidRPr="00386D47">
        <w:rPr>
          <w:vertAlign w:val="superscript"/>
        </w:rPr>
        <w:t>th</w:t>
      </w:r>
      <w:r w:rsidR="00E504D9">
        <w:t xml:space="preserve"> </w:t>
      </w:r>
      <w:r w:rsidR="0090414D">
        <w:t>century</w:t>
      </w:r>
      <w:r w:rsidR="00E504D9">
        <w:t xml:space="preserve"> </w:t>
      </w:r>
      <w:r w:rsidR="0090414D">
        <w:t>manuscript</w:t>
      </w:r>
      <w:r w:rsidR="00B44839">
        <w:t>.</w:t>
      </w:r>
      <w:r w:rsidR="00E504D9">
        <w:t xml:space="preserve"> </w:t>
      </w:r>
      <w:r w:rsidR="00D8471F">
        <w:t>(The</w:t>
      </w:r>
      <w:r w:rsidR="00E504D9">
        <w:t xml:space="preserve"> </w:t>
      </w:r>
      <w:proofErr w:type="spellStart"/>
      <w:r w:rsidR="00D8471F">
        <w:t>Liste</w:t>
      </w:r>
      <w:proofErr w:type="spellEnd"/>
      <w:r w:rsidR="00E504D9">
        <w:t xml:space="preserve"> </w:t>
      </w:r>
      <w:r w:rsidR="00D8471F">
        <w:t>gives</w:t>
      </w:r>
      <w:r w:rsidR="00E504D9">
        <w:t xml:space="preserve"> </w:t>
      </w:r>
      <w:r w:rsidR="00D8471F">
        <w:t>a</w:t>
      </w:r>
      <w:r w:rsidR="00E504D9">
        <w:t xml:space="preserve"> </w:t>
      </w:r>
      <w:r w:rsidR="00D8471F">
        <w:t>range</w:t>
      </w:r>
      <w:r w:rsidR="00E504D9">
        <w:t xml:space="preserve"> </w:t>
      </w:r>
      <w:r w:rsidR="00D8471F">
        <w:t>from</w:t>
      </w:r>
      <w:r w:rsidR="00E504D9">
        <w:t xml:space="preserve"> </w:t>
      </w:r>
      <w:r w:rsidR="00D8471F">
        <w:t>A.D.</w:t>
      </w:r>
      <w:r w:rsidR="00E504D9">
        <w:t xml:space="preserve"> </w:t>
      </w:r>
      <w:r w:rsidR="00D8471F">
        <w:t>400</w:t>
      </w:r>
      <w:r w:rsidR="00E504D9">
        <w:t xml:space="preserve"> </w:t>
      </w:r>
      <w:r w:rsidR="00D8471F">
        <w:t>to</w:t>
      </w:r>
      <w:r w:rsidR="00E504D9">
        <w:t xml:space="preserve"> </w:t>
      </w:r>
      <w:r w:rsidR="00D8471F">
        <w:t>A.D.</w:t>
      </w:r>
      <w:r w:rsidR="00E504D9">
        <w:t xml:space="preserve"> </w:t>
      </w:r>
      <w:r w:rsidR="00D8471F">
        <w:t>499.)</w:t>
      </w:r>
    </w:p>
    <w:p w14:paraId="025F8DBD" w14:textId="7D5EF277" w:rsidR="007D659F" w:rsidRDefault="00E25353" w:rsidP="00A106E0">
      <w:pPr>
        <w:pStyle w:val="Heading5"/>
      </w:pPr>
      <w:r>
        <w:t>It</w:t>
      </w:r>
      <w:r w:rsidR="00E504D9">
        <w:t xml:space="preserve"> </w:t>
      </w:r>
      <w:r w:rsidR="004F79A4">
        <w:t>“</w:t>
      </w:r>
      <w:r>
        <w:t>contains</w:t>
      </w:r>
      <w:r w:rsidR="00E504D9">
        <w:t xml:space="preserve"> </w:t>
      </w:r>
      <w:r>
        <w:t>most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four</w:t>
      </w:r>
      <w:r w:rsidR="00E504D9">
        <w:t xml:space="preserve"> </w:t>
      </w:r>
      <w:r>
        <w:t>gospels</w:t>
      </w:r>
      <w:r w:rsidR="00E504D9">
        <w:t xml:space="preserve"> </w:t>
      </w:r>
      <w:r>
        <w:t>and</w:t>
      </w:r>
      <w:r w:rsidR="00E504D9">
        <w:t xml:space="preserve"> </w:t>
      </w:r>
      <w:r>
        <w:t>Acts,</w:t>
      </w:r>
      <w:r w:rsidR="00E504D9">
        <w:t xml:space="preserve"> </w:t>
      </w:r>
      <w:r>
        <w:t>with</w:t>
      </w:r>
      <w:r w:rsidR="00E504D9">
        <w:t xml:space="preserve"> </w:t>
      </w:r>
      <w:r>
        <w:t>a</w:t>
      </w:r>
      <w:r w:rsidR="00E504D9">
        <w:t xml:space="preserve"> </w:t>
      </w:r>
      <w:r>
        <w:t>small</w:t>
      </w:r>
      <w:r w:rsidR="00E504D9">
        <w:t xml:space="preserve"> </w:t>
      </w:r>
      <w:r>
        <w:t>fragment</w:t>
      </w:r>
      <w:r w:rsidR="00E504D9">
        <w:t xml:space="preserve"> </w:t>
      </w:r>
      <w:r>
        <w:t>of</w:t>
      </w:r>
      <w:r w:rsidR="00E504D9">
        <w:t xml:space="preserve"> </w:t>
      </w:r>
      <w:r>
        <w:t>3</w:t>
      </w:r>
      <w:r w:rsidR="00E504D9">
        <w:t xml:space="preserve"> </w:t>
      </w:r>
      <w:r>
        <w:t>John.</w:t>
      </w:r>
      <w:r w:rsidR="004F79A4">
        <w:t>”</w:t>
      </w:r>
      <w:r w:rsidR="00E504D9">
        <w:t xml:space="preserve"> </w:t>
      </w:r>
      <w:r w:rsidRPr="003A1CF7">
        <w:rPr>
          <w:sz w:val="16"/>
          <w:szCs w:val="18"/>
        </w:rPr>
        <w:t>(Metzger,</w:t>
      </w:r>
      <w:r w:rsidR="00E504D9">
        <w:rPr>
          <w:sz w:val="16"/>
          <w:szCs w:val="18"/>
        </w:rPr>
        <w:t xml:space="preserve"> </w:t>
      </w:r>
      <w:r w:rsidRPr="003A1CF7">
        <w:rPr>
          <w:i/>
          <w:iCs/>
          <w:sz w:val="16"/>
          <w:szCs w:val="18"/>
        </w:rPr>
        <w:t>Text</w:t>
      </w:r>
      <w:r w:rsidRPr="003A1CF7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Pr="003A1CF7">
        <w:rPr>
          <w:sz w:val="16"/>
          <w:szCs w:val="18"/>
        </w:rPr>
        <w:t>49)</w:t>
      </w:r>
    </w:p>
    <w:p w14:paraId="1B15E1DC" w14:textId="56FFC029" w:rsidR="00B53032" w:rsidRDefault="00B53032" w:rsidP="00A106E0">
      <w:pPr>
        <w:pStyle w:val="Heading5"/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famous</w:t>
      </w:r>
      <w:r w:rsidR="00E504D9">
        <w:t xml:space="preserve"> </w:t>
      </w:r>
      <w:r>
        <w:t>for</w:t>
      </w:r>
      <w:r w:rsidR="00E504D9">
        <w:t xml:space="preserve"> </w:t>
      </w:r>
      <w:r>
        <w:t>its</w:t>
      </w:r>
      <w:r w:rsidR="00E504D9">
        <w:t xml:space="preserve"> </w:t>
      </w:r>
      <w:r>
        <w:t>many</w:t>
      </w:r>
      <w:r w:rsidR="00E504D9">
        <w:t xml:space="preserve"> </w:t>
      </w:r>
      <w:r>
        <w:t>additions</w:t>
      </w:r>
      <w:r w:rsidR="00E504D9">
        <w:t xml:space="preserve"> </w:t>
      </w:r>
      <w:r>
        <w:t>to</w:t>
      </w:r>
      <w:r w:rsidR="00E504D9">
        <w:t xml:space="preserve"> </w:t>
      </w:r>
      <w:r>
        <w:t>the</w:t>
      </w:r>
      <w:r w:rsidR="00E504D9">
        <w:t xml:space="preserve"> </w:t>
      </w:r>
      <w:r>
        <w:t>usual</w:t>
      </w:r>
      <w:r w:rsidR="00E504D9">
        <w:t xml:space="preserve"> </w:t>
      </w:r>
      <w:r>
        <w:t>text.</w:t>
      </w:r>
      <w:r w:rsidR="00E504D9">
        <w:t xml:space="preserve"> </w:t>
      </w:r>
      <w:r w:rsidR="004F79A4">
        <w:t>“</w:t>
      </w:r>
      <w:r>
        <w:t>No</w:t>
      </w:r>
      <w:r w:rsidR="00E504D9">
        <w:t xml:space="preserve"> </w:t>
      </w:r>
      <w:r>
        <w:t>known</w:t>
      </w:r>
      <w:r w:rsidR="00E504D9">
        <w:t xml:space="preserve"> </w:t>
      </w:r>
      <w:r>
        <w:t>manuscript</w:t>
      </w:r>
      <w:r w:rsidR="00E504D9">
        <w:t xml:space="preserve"> </w:t>
      </w:r>
      <w:r>
        <w:t>has</w:t>
      </w:r>
      <w:r w:rsidR="00E504D9">
        <w:t xml:space="preserve"> </w:t>
      </w:r>
      <w:r>
        <w:t>so</w:t>
      </w:r>
      <w:r w:rsidR="00E504D9">
        <w:t xml:space="preserve"> </w:t>
      </w:r>
      <w:r>
        <w:t>many</w:t>
      </w:r>
      <w:r w:rsidR="00E504D9">
        <w:t xml:space="preserve"> </w:t>
      </w:r>
      <w:r>
        <w:t>and</w:t>
      </w:r>
      <w:r w:rsidR="00E504D9">
        <w:t xml:space="preserve"> </w:t>
      </w:r>
      <w:r>
        <w:t>such</w:t>
      </w:r>
      <w:r w:rsidR="00E504D9">
        <w:t xml:space="preserve"> </w:t>
      </w:r>
      <w:r>
        <w:t>remarkable</w:t>
      </w:r>
      <w:r w:rsidR="00E504D9">
        <w:t xml:space="preserve"> </w:t>
      </w:r>
      <w:r>
        <w:t>variations</w:t>
      </w:r>
      <w:r w:rsidR="00E504D9">
        <w:t xml:space="preserve"> </w:t>
      </w:r>
      <w:r>
        <w:t>from</w:t>
      </w:r>
      <w:r w:rsidR="00E504D9">
        <w:t xml:space="preserve"> </w:t>
      </w:r>
      <w:r>
        <w:t>what</w:t>
      </w:r>
      <w:r w:rsidR="00E504D9">
        <w:t xml:space="preserve"> </w:t>
      </w:r>
      <w:r>
        <w:t>is</w:t>
      </w:r>
      <w:r w:rsidR="00E504D9">
        <w:t xml:space="preserve"> </w:t>
      </w:r>
      <w:r>
        <w:t>usually</w:t>
      </w:r>
      <w:r w:rsidR="00E504D9">
        <w:t xml:space="preserve"> </w:t>
      </w:r>
      <w:r>
        <w:t>taken</w:t>
      </w:r>
      <w:r w:rsidR="00E504D9">
        <w:t xml:space="preserve"> </w:t>
      </w:r>
      <w:r>
        <w:t>to</w:t>
      </w:r>
      <w:r w:rsidR="00E504D9">
        <w:t xml:space="preserve"> </w:t>
      </w:r>
      <w:r>
        <w:t>be</w:t>
      </w:r>
      <w:r w:rsidR="00E504D9">
        <w:t xml:space="preserve"> </w:t>
      </w:r>
      <w:r>
        <w:t>the</w:t>
      </w:r>
      <w:r w:rsidR="00E504D9">
        <w:t xml:space="preserve"> </w:t>
      </w:r>
      <w:r>
        <w:t>normal</w:t>
      </w:r>
      <w:r w:rsidR="00E504D9">
        <w:t xml:space="preserve"> </w:t>
      </w:r>
      <w:r>
        <w:t>New</w:t>
      </w:r>
      <w:r w:rsidR="00E504D9">
        <w:t xml:space="preserve"> </w:t>
      </w:r>
      <w:r>
        <w:t>Testament</w:t>
      </w:r>
      <w:r w:rsidR="00E504D9">
        <w:t xml:space="preserve"> </w:t>
      </w:r>
      <w:r>
        <w:t>text.</w:t>
      </w:r>
      <w:r w:rsidR="004F79A4">
        <w:t>”</w:t>
      </w:r>
      <w:r w:rsidR="00E504D9">
        <w:t xml:space="preserve"> </w:t>
      </w:r>
      <w:r w:rsidRPr="00524202">
        <w:rPr>
          <w:sz w:val="16"/>
          <w:szCs w:val="18"/>
        </w:rPr>
        <w:t>(Metzger,</w:t>
      </w:r>
      <w:r w:rsidR="00E504D9">
        <w:rPr>
          <w:sz w:val="16"/>
          <w:szCs w:val="18"/>
        </w:rPr>
        <w:t xml:space="preserve"> </w:t>
      </w:r>
      <w:r w:rsidRPr="00524202">
        <w:rPr>
          <w:i/>
          <w:iCs/>
          <w:sz w:val="16"/>
          <w:szCs w:val="18"/>
        </w:rPr>
        <w:t>Text</w:t>
      </w:r>
      <w:r w:rsidRPr="00524202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Pr="00524202">
        <w:rPr>
          <w:sz w:val="16"/>
          <w:szCs w:val="18"/>
        </w:rPr>
        <w:t>50)</w:t>
      </w:r>
    </w:p>
    <w:p w14:paraId="03FCA83E" w14:textId="626E6B06" w:rsidR="00744BA8" w:rsidRDefault="00DC6FA2" w:rsidP="00A106E0">
      <w:pPr>
        <w:pStyle w:val="Heading5"/>
      </w:pPr>
      <w:r>
        <w:t>See</w:t>
      </w:r>
      <w:r w:rsidR="00E504D9">
        <w:t xml:space="preserve"> </w:t>
      </w:r>
      <w:r>
        <w:t>Appendix</w:t>
      </w:r>
      <w:r w:rsidR="00E504D9">
        <w:t xml:space="preserve"> </w:t>
      </w:r>
      <w:r>
        <w:t>2</w:t>
      </w:r>
      <w:r w:rsidR="00E504D9">
        <w:t xml:space="preserve"> </w:t>
      </w:r>
      <w:r>
        <w:t>for</w:t>
      </w:r>
      <w:r w:rsidR="00E504D9">
        <w:t xml:space="preserve"> </w:t>
      </w:r>
      <w:r w:rsidR="00B77F04">
        <w:t>more</w:t>
      </w:r>
      <w:r w:rsidR="00E504D9">
        <w:t xml:space="preserve"> </w:t>
      </w:r>
      <w:r w:rsidR="00B77F04">
        <w:t>info</w:t>
      </w:r>
      <w:r w:rsidR="00E504D9">
        <w:t xml:space="preserve"> </w:t>
      </w:r>
      <w:proofErr w:type="gramStart"/>
      <w:r w:rsidR="00B77F04">
        <w:t>regarding</w:t>
      </w:r>
      <w:proofErr w:type="gramEnd"/>
      <w:r w:rsidR="00E504D9">
        <w:t xml:space="preserve"> </w:t>
      </w:r>
      <w:r w:rsidR="00B77F04">
        <w:t>Codex</w:t>
      </w:r>
      <w:r w:rsidR="00E504D9">
        <w:t xml:space="preserve"> </w:t>
      </w:r>
      <w:r w:rsidR="00B77F04">
        <w:t>D.</w:t>
      </w:r>
    </w:p>
    <w:p w14:paraId="17E8D6EC" w14:textId="77777777" w:rsidR="00F94F94" w:rsidRDefault="00AC70B6" w:rsidP="009E1C21">
      <w:pPr>
        <w:pStyle w:val="Heading2"/>
      </w:pPr>
      <w:r>
        <w:t>Greek</w:t>
      </w:r>
      <w:r w:rsidR="00E504D9">
        <w:t xml:space="preserve"> </w:t>
      </w:r>
      <w:r>
        <w:t>Manuscript</w:t>
      </w:r>
      <w:r w:rsidR="00E504D9">
        <w:t xml:space="preserve"> </w:t>
      </w:r>
      <w:r>
        <w:t>Evidence</w:t>
      </w:r>
      <w:r w:rsidR="00E504D9">
        <w:t xml:space="preserve"> </w:t>
      </w:r>
      <w:r>
        <w:t>for</w:t>
      </w:r>
      <w:r w:rsidR="00E504D9">
        <w:t xml:space="preserve"> </w:t>
      </w:r>
      <w:r>
        <w:t>the</w:t>
      </w:r>
      <w:r w:rsidR="00E504D9">
        <w:t xml:space="preserve"> </w:t>
      </w:r>
      <w:r w:rsidR="000156A2" w:rsidRPr="000156A2">
        <w:rPr>
          <w:b/>
          <w:bCs w:val="0"/>
        </w:rPr>
        <w:t>AE</w:t>
      </w:r>
      <w:r w:rsidR="00106FA1">
        <w:t>.</w:t>
      </w:r>
    </w:p>
    <w:p w14:paraId="14D6CF41" w14:textId="77777777" w:rsidR="00F94F94" w:rsidRDefault="00FA6756" w:rsidP="00F430A5">
      <w:pPr>
        <w:pStyle w:val="Heading3"/>
      </w:pPr>
      <w:r>
        <w:t>In</w:t>
      </w:r>
      <w:r w:rsidR="00E504D9">
        <w:t xml:space="preserve"> </w:t>
      </w:r>
      <w:r>
        <w:t>Three</w:t>
      </w:r>
      <w:r w:rsidR="00E504D9">
        <w:t xml:space="preserve"> </w:t>
      </w:r>
      <w:r>
        <w:t>Greek</w:t>
      </w:r>
      <w:r w:rsidR="00E504D9">
        <w:t xml:space="preserve"> </w:t>
      </w:r>
      <w:r>
        <w:t>manuscripts</w:t>
      </w:r>
      <w:r w:rsidR="00E504D9">
        <w:t xml:space="preserve"> </w:t>
      </w:r>
      <w:r w:rsidR="00A943F8">
        <w:t>(Uncials</w:t>
      </w:r>
      <w:r w:rsidR="00E504D9">
        <w:t xml:space="preserve"> </w:t>
      </w:r>
      <w:proofErr w:type="spellStart"/>
      <w:r>
        <w:t>Vaticanus</w:t>
      </w:r>
      <w:proofErr w:type="spellEnd"/>
      <w:r w:rsidR="00E504D9">
        <w:t xml:space="preserve"> </w:t>
      </w:r>
      <w:r w:rsidR="00A943F8">
        <w:t>and</w:t>
      </w:r>
      <w:r w:rsidR="00E504D9">
        <w:t xml:space="preserve"> </w:t>
      </w:r>
      <w:r>
        <w:t>Sinaiticus,</w:t>
      </w:r>
      <w:r w:rsidR="00E504D9">
        <w:t xml:space="preserve"> </w:t>
      </w:r>
      <w:r w:rsidR="00A943F8">
        <w:t>and</w:t>
      </w:r>
      <w:r w:rsidR="00E504D9">
        <w:t xml:space="preserve"> </w:t>
      </w:r>
      <w:r w:rsidR="00A943F8">
        <w:t>minuscule</w:t>
      </w:r>
      <w:r w:rsidR="00E504D9">
        <w:t xml:space="preserve"> </w:t>
      </w:r>
      <w:r>
        <w:t>304</w:t>
      </w:r>
      <w:r w:rsidR="00A943F8">
        <w:t>)</w:t>
      </w:r>
      <w:r>
        <w:t>,</w:t>
      </w:r>
      <w:r w:rsidR="00E504D9">
        <w:t xml:space="preserve"> </w:t>
      </w:r>
      <w:r>
        <w:t>the</w:t>
      </w:r>
      <w:r w:rsidR="00E504D9">
        <w:t xml:space="preserve"> </w:t>
      </w:r>
      <w:r>
        <w:t>text</w:t>
      </w:r>
      <w:r w:rsidR="00E504D9">
        <w:t xml:space="preserve"> </w:t>
      </w:r>
      <w:r>
        <w:t>of</w:t>
      </w:r>
      <w:r w:rsidR="00E504D9">
        <w:t xml:space="preserve"> </w:t>
      </w:r>
      <w:r>
        <w:t>Mark</w:t>
      </w:r>
      <w:r w:rsidR="00E504D9">
        <w:t xml:space="preserve"> </w:t>
      </w:r>
      <w:r>
        <w:t>16</w:t>
      </w:r>
      <w:r w:rsidR="00E504D9">
        <w:t xml:space="preserve"> </w:t>
      </w:r>
      <w:r>
        <w:t>ends</w:t>
      </w:r>
      <w:r w:rsidR="00E504D9">
        <w:t xml:space="preserve"> </w:t>
      </w:r>
      <w:r>
        <w:t>at</w:t>
      </w:r>
      <w:r w:rsidR="00E504D9">
        <w:t xml:space="preserve"> </w:t>
      </w:r>
      <w:r>
        <w:t>verse</w:t>
      </w:r>
      <w:r w:rsidR="00E504D9">
        <w:t xml:space="preserve"> </w:t>
      </w:r>
      <w:r>
        <w:t>8.</w:t>
      </w:r>
    </w:p>
    <w:p w14:paraId="49F2C40C" w14:textId="49351797" w:rsidR="00AA6F28" w:rsidRDefault="00AF7DF5" w:rsidP="00C11FA0">
      <w:pPr>
        <w:pStyle w:val="Heading4"/>
      </w:pPr>
      <w:r>
        <w:t>Codex</w:t>
      </w:r>
      <w:r w:rsidR="00E504D9">
        <w:t xml:space="preserve"> </w:t>
      </w:r>
      <w:r w:rsidR="00AA6F28">
        <w:t>Sinaiticus</w:t>
      </w:r>
    </w:p>
    <w:p w14:paraId="2960DC7D" w14:textId="26449945" w:rsidR="006D5427" w:rsidRDefault="004967A2" w:rsidP="00C11FA0">
      <w:pPr>
        <w:pStyle w:val="Heading5"/>
      </w:pPr>
      <w:r>
        <w:t>4</w:t>
      </w:r>
      <w:r w:rsidRPr="00923D15">
        <w:rPr>
          <w:vertAlign w:val="superscript"/>
        </w:rPr>
        <w:t>th</w:t>
      </w:r>
      <w:r w:rsidR="00E504D9">
        <w:t xml:space="preserve"> </w:t>
      </w:r>
      <w:r>
        <w:t>century</w:t>
      </w:r>
      <w:r w:rsidR="00E504D9">
        <w:t xml:space="preserve"> </w:t>
      </w:r>
      <w:r>
        <w:t>majuscule</w:t>
      </w:r>
      <w:r w:rsidR="00B863F4">
        <w:t>,</w:t>
      </w:r>
      <w:r w:rsidR="00E504D9">
        <w:t xml:space="preserve"> </w:t>
      </w:r>
      <w:r w:rsidR="00B863F4">
        <w:t>given</w:t>
      </w:r>
      <w:r w:rsidR="00E504D9">
        <w:t xml:space="preserve"> </w:t>
      </w:r>
      <w:r w:rsidR="00B863F4">
        <w:t>a</w:t>
      </w:r>
      <w:r w:rsidR="00E504D9">
        <w:t xml:space="preserve"> </w:t>
      </w:r>
      <w:r w:rsidR="00B863F4">
        <w:t>date</w:t>
      </w:r>
      <w:r w:rsidR="00E504D9">
        <w:t xml:space="preserve"> </w:t>
      </w:r>
      <w:r w:rsidR="00B863F4">
        <w:t>range</w:t>
      </w:r>
      <w:r w:rsidR="00E504D9">
        <w:t xml:space="preserve"> </w:t>
      </w:r>
      <w:r w:rsidR="00B863F4">
        <w:t>of</w:t>
      </w:r>
      <w:r w:rsidR="00E504D9">
        <w:t xml:space="preserve"> </w:t>
      </w:r>
      <w:r w:rsidR="00B863F4">
        <w:t>A.D.</w:t>
      </w:r>
      <w:r w:rsidR="00E504D9">
        <w:t xml:space="preserve"> </w:t>
      </w:r>
      <w:r w:rsidR="00B863F4">
        <w:t>300</w:t>
      </w:r>
      <w:r w:rsidR="00E504D9">
        <w:t xml:space="preserve"> </w:t>
      </w:r>
      <w:r w:rsidR="00B863F4">
        <w:t>to</w:t>
      </w:r>
      <w:r w:rsidR="00E504D9">
        <w:t xml:space="preserve"> </w:t>
      </w:r>
      <w:r w:rsidR="00B863F4">
        <w:t>A.D.</w:t>
      </w:r>
      <w:r w:rsidR="00E504D9">
        <w:t xml:space="preserve"> </w:t>
      </w:r>
      <w:r w:rsidR="00B863F4">
        <w:t>399</w:t>
      </w:r>
      <w:r w:rsidR="00E504D9">
        <w:t xml:space="preserve"> </w:t>
      </w:r>
      <w:r w:rsidR="00B863F4">
        <w:t>in</w:t>
      </w:r>
      <w:r w:rsidR="00E504D9">
        <w:t xml:space="preserve"> </w:t>
      </w:r>
      <w:r w:rsidR="00B863F4">
        <w:t>the</w:t>
      </w:r>
      <w:r w:rsidR="00E504D9">
        <w:t xml:space="preserve"> </w:t>
      </w:r>
      <w:proofErr w:type="spellStart"/>
      <w:r w:rsidR="00B863F4">
        <w:t>Liste</w:t>
      </w:r>
      <w:proofErr w:type="spellEnd"/>
      <w:r w:rsidR="00B863F4">
        <w:t>.</w:t>
      </w:r>
    </w:p>
    <w:p w14:paraId="255D9BAE" w14:textId="527998D7" w:rsidR="004A4B3E" w:rsidRDefault="00C732DC" w:rsidP="00467EB9">
      <w:pPr>
        <w:pStyle w:val="Heading5"/>
        <w:tabs>
          <w:tab w:val="clear" w:pos="2592"/>
          <w:tab w:val="num" w:pos="1008"/>
          <w:tab w:val="num" w:pos="1440"/>
        </w:tabs>
      </w:pPr>
      <w:r>
        <w:t>There</w:t>
      </w:r>
      <w:r w:rsidR="00E504D9">
        <w:t xml:space="preserve"> </w:t>
      </w:r>
      <w:r>
        <w:t>are</w:t>
      </w:r>
      <w:r w:rsidR="00E504D9">
        <w:t xml:space="preserve"> </w:t>
      </w:r>
      <w:r w:rsidR="00F851BF">
        <w:t>four</w:t>
      </w:r>
      <w:r w:rsidR="00E504D9">
        <w:t xml:space="preserve"> </w:t>
      </w:r>
      <w:r w:rsidR="00F851BF">
        <w:t>columns</w:t>
      </w:r>
      <w:r w:rsidR="00E504D9">
        <w:t xml:space="preserve"> </w:t>
      </w:r>
      <w:r w:rsidR="00F851BF">
        <w:t>per</w:t>
      </w:r>
      <w:r w:rsidR="00E504D9">
        <w:t xml:space="preserve"> </w:t>
      </w:r>
      <w:r w:rsidR="00F851BF">
        <w:t>page,</w:t>
      </w:r>
      <w:r w:rsidR="00E504D9">
        <w:t xml:space="preserve"> </w:t>
      </w:r>
      <w:r w:rsidR="00F851BF">
        <w:t>48</w:t>
      </w:r>
      <w:r w:rsidR="00E504D9">
        <w:t xml:space="preserve"> </w:t>
      </w:r>
      <w:r w:rsidR="00F851BF">
        <w:t>lines</w:t>
      </w:r>
      <w:r w:rsidR="00E504D9">
        <w:t xml:space="preserve"> </w:t>
      </w:r>
      <w:r w:rsidR="00F851BF">
        <w:t>per</w:t>
      </w:r>
      <w:r w:rsidR="00E504D9">
        <w:t xml:space="preserve"> </w:t>
      </w:r>
      <w:r w:rsidR="00F851BF">
        <w:t>column</w:t>
      </w:r>
      <w:r w:rsidR="00E504D9">
        <w:t xml:space="preserve"> </w:t>
      </w:r>
      <w:r w:rsidR="00F851BF">
        <w:t>on</w:t>
      </w:r>
      <w:r w:rsidR="00E504D9">
        <w:t xml:space="preserve"> </w:t>
      </w:r>
      <w:r w:rsidR="00F851BF">
        <w:t>the</w:t>
      </w:r>
      <w:r w:rsidR="00E504D9">
        <w:t xml:space="preserve"> </w:t>
      </w:r>
      <w:r w:rsidR="00F851BF">
        <w:t>page</w:t>
      </w:r>
      <w:r w:rsidR="00E504D9">
        <w:t xml:space="preserve"> </w:t>
      </w:r>
      <w:r w:rsidR="004A4B3E">
        <w:t>in</w:t>
      </w:r>
      <w:r w:rsidR="00E504D9">
        <w:t xml:space="preserve"> </w:t>
      </w:r>
      <w:r w:rsidR="004A4B3E">
        <w:t>question.</w:t>
      </w:r>
    </w:p>
    <w:p w14:paraId="05811D2F" w14:textId="25987D10" w:rsidR="00A37D01" w:rsidRDefault="00442F44" w:rsidP="00467EB9">
      <w:pPr>
        <w:pStyle w:val="Heading5"/>
        <w:tabs>
          <w:tab w:val="clear" w:pos="2592"/>
          <w:tab w:val="num" w:pos="1008"/>
          <w:tab w:val="num" w:pos="1440"/>
        </w:tabs>
      </w:pPr>
      <w:r>
        <w:t>Mark</w:t>
      </w:r>
      <w:r w:rsidR="00E504D9">
        <w:t xml:space="preserve"> </w:t>
      </w:r>
      <w:r>
        <w:t>ends</w:t>
      </w:r>
      <w:r w:rsidR="00E504D9">
        <w:t xml:space="preserve"> </w:t>
      </w:r>
      <w:r>
        <w:t>at</w:t>
      </w:r>
      <w:r w:rsidR="00E504D9">
        <w:t xml:space="preserve"> </w:t>
      </w:r>
      <w:r>
        <w:t>verse</w:t>
      </w:r>
      <w:r w:rsidR="00E504D9">
        <w:t xml:space="preserve"> </w:t>
      </w:r>
      <w:r>
        <w:t>8</w:t>
      </w:r>
      <w:r w:rsidR="00E504D9">
        <w:t xml:space="preserve"> </w:t>
      </w:r>
      <w:r w:rsidR="004A4B3E">
        <w:t>with</w:t>
      </w:r>
      <w:r w:rsidR="00E504D9">
        <w:t xml:space="preserve"> </w:t>
      </w:r>
      <w:r w:rsidR="004A4B3E">
        <w:t>the</w:t>
      </w:r>
      <w:r w:rsidR="00E504D9">
        <w:t xml:space="preserve"> </w:t>
      </w:r>
      <w:r w:rsidR="004A4B3E">
        <w:t>last</w:t>
      </w:r>
      <w:r w:rsidR="00E504D9">
        <w:t xml:space="preserve"> </w:t>
      </w:r>
      <w:r w:rsidR="004A4B3E">
        <w:t>four</w:t>
      </w:r>
      <w:r w:rsidR="00E504D9">
        <w:t xml:space="preserve"> </w:t>
      </w:r>
      <w:r w:rsidR="004A4B3E">
        <w:t>lines</w:t>
      </w:r>
      <w:r w:rsidR="00E504D9">
        <w:t xml:space="preserve"> </w:t>
      </w:r>
      <w:r w:rsidR="004A4B3E">
        <w:t>being</w:t>
      </w:r>
      <w:r w:rsidR="00E504D9">
        <w:t xml:space="preserve"> </w:t>
      </w:r>
      <w:r w:rsidR="004A4B3E">
        <w:t>at</w:t>
      </w:r>
      <w:r w:rsidR="00E504D9">
        <w:t xml:space="preserve"> </w:t>
      </w:r>
      <w:r w:rsidR="00C35F94">
        <w:t>the</w:t>
      </w:r>
      <w:r w:rsidR="00E504D9">
        <w:t xml:space="preserve"> </w:t>
      </w:r>
      <w:r w:rsidR="004A4B3E">
        <w:t>top</w:t>
      </w:r>
      <w:r w:rsidR="00E504D9">
        <w:t xml:space="preserve"> </w:t>
      </w:r>
      <w:r w:rsidR="004A4B3E">
        <w:t>of</w:t>
      </w:r>
      <w:r w:rsidR="00E504D9">
        <w:t xml:space="preserve"> </w:t>
      </w:r>
      <w:r w:rsidR="004A4B3E">
        <w:t>the</w:t>
      </w:r>
      <w:r w:rsidR="00E504D9">
        <w:t xml:space="preserve"> </w:t>
      </w:r>
      <w:r>
        <w:t>2</w:t>
      </w:r>
      <w:r w:rsidRPr="00442F44">
        <w:rPr>
          <w:vertAlign w:val="superscript"/>
        </w:rPr>
        <w:t>nd</w:t>
      </w:r>
      <w:r w:rsidR="00E504D9">
        <w:t xml:space="preserve"> </w:t>
      </w:r>
      <w:r>
        <w:t>column</w:t>
      </w:r>
      <w:r w:rsidR="004A4B3E">
        <w:t>.</w:t>
      </w:r>
      <w:r w:rsidR="00E504D9">
        <w:t xml:space="preserve"> </w:t>
      </w:r>
      <w:r w:rsidR="004A4B3E">
        <w:t>The</w:t>
      </w:r>
      <w:r w:rsidR="00E504D9">
        <w:t xml:space="preserve"> </w:t>
      </w:r>
      <w:proofErr w:type="gramStart"/>
      <w:r w:rsidR="004A4B3E">
        <w:t>remainder</w:t>
      </w:r>
      <w:proofErr w:type="gramEnd"/>
      <w:r w:rsidR="00E504D9">
        <w:t xml:space="preserve"> </w:t>
      </w:r>
      <w:r w:rsidR="004A4B3E">
        <w:t>of</w:t>
      </w:r>
      <w:r w:rsidR="00E504D9">
        <w:t xml:space="preserve"> </w:t>
      </w:r>
      <w:r w:rsidR="004A4B3E">
        <w:t>the</w:t>
      </w:r>
      <w:r w:rsidR="00E504D9">
        <w:t xml:space="preserve"> </w:t>
      </w:r>
      <w:r w:rsidR="004A4B3E">
        <w:t>column</w:t>
      </w:r>
      <w:r w:rsidR="00E504D9">
        <w:t xml:space="preserve"> </w:t>
      </w:r>
      <w:r w:rsidR="004A4B3E">
        <w:t>is</w:t>
      </w:r>
      <w:r w:rsidR="00E504D9">
        <w:t xml:space="preserve"> </w:t>
      </w:r>
      <w:r w:rsidR="004A4B3E">
        <w:t>left</w:t>
      </w:r>
      <w:r w:rsidR="00E504D9">
        <w:t xml:space="preserve"> </w:t>
      </w:r>
      <w:r w:rsidR="004A4B3E">
        <w:t>blank</w:t>
      </w:r>
      <w:r w:rsidR="00E504D9">
        <w:t xml:space="preserve"> </w:t>
      </w:r>
      <w:r w:rsidR="004A4B3E">
        <w:t>except</w:t>
      </w:r>
      <w:r w:rsidR="00E504D9">
        <w:t xml:space="preserve"> </w:t>
      </w:r>
      <w:r w:rsidR="004A4B3E">
        <w:t>for</w:t>
      </w:r>
      <w:r w:rsidR="00E504D9">
        <w:t xml:space="preserve"> </w:t>
      </w:r>
      <w:r w:rsidR="004A4B3E">
        <w:t>ornamentation</w:t>
      </w:r>
      <w:r w:rsidR="00E504D9">
        <w:t xml:space="preserve"> </w:t>
      </w:r>
      <w:r w:rsidR="004A4B3E">
        <w:t>and</w:t>
      </w:r>
      <w:r w:rsidR="00E504D9">
        <w:t xml:space="preserve"> </w:t>
      </w:r>
      <w:r w:rsidR="004A4B3E">
        <w:t>the</w:t>
      </w:r>
      <w:r w:rsidR="00E504D9">
        <w:t xml:space="preserve"> </w:t>
      </w:r>
      <w:r w:rsidR="003D207E">
        <w:t>subscription.</w:t>
      </w:r>
      <w:r w:rsidR="00E504D9">
        <w:t xml:space="preserve"> </w:t>
      </w:r>
      <w:r w:rsidR="00F424AB">
        <w:t>The</w:t>
      </w:r>
      <w:r w:rsidR="00E504D9">
        <w:t xml:space="preserve"> </w:t>
      </w:r>
      <w:r w:rsidR="00F424AB">
        <w:t>blank</w:t>
      </w:r>
      <w:r w:rsidR="00E504D9">
        <w:t xml:space="preserve"> </w:t>
      </w:r>
      <w:r w:rsidR="00F424AB">
        <w:t>space</w:t>
      </w:r>
      <w:r w:rsidR="00E504D9">
        <w:t xml:space="preserve"> </w:t>
      </w:r>
      <w:r w:rsidR="00F424AB">
        <w:t>is</w:t>
      </w:r>
      <w:r w:rsidR="00E504D9">
        <w:t xml:space="preserve"> </w:t>
      </w:r>
      <w:r w:rsidR="00A37D01">
        <w:t>typical</w:t>
      </w:r>
      <w:r w:rsidR="00E504D9">
        <w:t xml:space="preserve"> </w:t>
      </w:r>
      <w:r w:rsidR="00A37D01">
        <w:t>and</w:t>
      </w:r>
      <w:r w:rsidR="00E504D9">
        <w:t xml:space="preserve"> </w:t>
      </w:r>
      <w:r w:rsidR="00A37D01">
        <w:t>unremarkable</w:t>
      </w:r>
      <w:r w:rsidR="00F424AB">
        <w:t>.</w:t>
      </w:r>
    </w:p>
    <w:p w14:paraId="4549478D" w14:textId="4B8C1BBE" w:rsidR="00A37D01" w:rsidRDefault="00526C55" w:rsidP="00A37D01">
      <w:pPr>
        <w:pStyle w:val="Heading6"/>
        <w:tabs>
          <w:tab w:val="clear" w:pos="3024"/>
          <w:tab w:val="num" w:pos="1440"/>
        </w:tabs>
      </w:pPr>
      <w:r>
        <w:t>The</w:t>
      </w:r>
      <w:r w:rsidR="00E504D9">
        <w:t xml:space="preserve"> </w:t>
      </w:r>
      <w:r>
        <w:t>e</w:t>
      </w:r>
      <w:r w:rsidR="00A37D01">
        <w:t>nding</w:t>
      </w:r>
      <w:r w:rsidR="00E504D9">
        <w:t xml:space="preserve"> </w:t>
      </w:r>
      <w:r w:rsidR="00A37D01">
        <w:t>is</w:t>
      </w:r>
      <w:r w:rsidR="00E504D9">
        <w:t xml:space="preserve"> </w:t>
      </w:r>
      <w:proofErr w:type="gramStart"/>
      <w:r w:rsidR="00A37D01">
        <w:t>indicated</w:t>
      </w:r>
      <w:proofErr w:type="gramEnd"/>
      <w:r w:rsidR="00E504D9">
        <w:t xml:space="preserve"> </w:t>
      </w:r>
      <w:r w:rsidR="00A37D01">
        <w:t>by</w:t>
      </w:r>
      <w:r w:rsidR="00E504D9">
        <w:t xml:space="preserve"> </w:t>
      </w:r>
      <w:r w:rsidR="00A37D01">
        <w:t>the</w:t>
      </w:r>
      <w:r w:rsidR="00E504D9">
        <w:t xml:space="preserve"> </w:t>
      </w:r>
      <w:r w:rsidR="00E04993">
        <w:t>subscription,</w:t>
      </w:r>
      <w:r w:rsidR="00E504D9">
        <w:t xml:space="preserve"> </w:t>
      </w:r>
      <w:r w:rsidR="004F79A4">
        <w:t>“</w:t>
      </w:r>
      <w:r w:rsidR="00A37D01">
        <w:t>Gospel</w:t>
      </w:r>
      <w:r w:rsidR="00E504D9">
        <w:t xml:space="preserve"> </w:t>
      </w:r>
      <w:r w:rsidR="00A37D01">
        <w:t>according</w:t>
      </w:r>
      <w:r w:rsidR="00E504D9">
        <w:t xml:space="preserve"> </w:t>
      </w:r>
      <w:r w:rsidR="00A37D01">
        <w:t>to</w:t>
      </w:r>
      <w:r w:rsidR="00E504D9">
        <w:t xml:space="preserve"> </w:t>
      </w:r>
      <w:r w:rsidR="00A37D01">
        <w:t>Mark</w:t>
      </w:r>
      <w:r w:rsidR="00AE0C28">
        <w:t>.</w:t>
      </w:r>
      <w:r w:rsidR="004F79A4">
        <w:t>”</w:t>
      </w:r>
    </w:p>
    <w:p w14:paraId="274ABDE5" w14:textId="62121771" w:rsidR="00A37D01" w:rsidRPr="001D39E9" w:rsidRDefault="00A37D01" w:rsidP="00A37D01">
      <w:pPr>
        <w:pStyle w:val="Heading6"/>
        <w:tabs>
          <w:tab w:val="clear" w:pos="3024"/>
          <w:tab w:val="num" w:pos="1440"/>
        </w:tabs>
        <w:rPr>
          <w:sz w:val="16"/>
          <w:szCs w:val="18"/>
        </w:rPr>
      </w:pPr>
      <w:r>
        <w:t>While</w:t>
      </w:r>
      <w:r w:rsidR="00E504D9">
        <w:t xml:space="preserve"> </w:t>
      </w:r>
      <w:r>
        <w:t>the</w:t>
      </w:r>
      <w:r w:rsidR="00E504D9">
        <w:t xml:space="preserve"> </w:t>
      </w:r>
      <w:r>
        <w:t>ending</w:t>
      </w:r>
      <w:r w:rsidR="00E504D9">
        <w:t xml:space="preserve"> </w:t>
      </w:r>
      <w:r>
        <w:t>of</w:t>
      </w:r>
      <w:r w:rsidR="00E504D9">
        <w:t xml:space="preserve"> </w:t>
      </w:r>
      <w:r>
        <w:t>Mark</w:t>
      </w:r>
      <w:r w:rsidR="00E504D9">
        <w:t xml:space="preserve"> </w:t>
      </w:r>
      <w:r>
        <w:t>and</w:t>
      </w:r>
      <w:r w:rsidR="00E504D9">
        <w:t xml:space="preserve"> </w:t>
      </w:r>
      <w:r>
        <w:t>beginning</w:t>
      </w:r>
      <w:r w:rsidR="00E504D9">
        <w:t xml:space="preserve"> </w:t>
      </w:r>
      <w:r>
        <w:t>of</w:t>
      </w:r>
      <w:r w:rsidR="00E504D9">
        <w:t xml:space="preserve"> </w:t>
      </w:r>
      <w:r>
        <w:t>Luke</w:t>
      </w:r>
      <w:r w:rsidR="00E504D9">
        <w:t xml:space="preserve"> </w:t>
      </w:r>
      <w:r>
        <w:t>are</w:t>
      </w:r>
      <w:r w:rsidR="00E504D9">
        <w:t xml:space="preserve"> </w:t>
      </w:r>
      <w:r>
        <w:t>replacement</w:t>
      </w:r>
      <w:r w:rsidR="00E504D9">
        <w:t xml:space="preserve"> </w:t>
      </w:r>
      <w:r>
        <w:t>folios,</w:t>
      </w:r>
      <w:r w:rsidR="00E504D9">
        <w:t xml:space="preserve"> </w:t>
      </w:r>
      <w:r w:rsidR="004F79A4">
        <w:t>“</w:t>
      </w:r>
      <w:r>
        <w:t>no</w:t>
      </w:r>
      <w:r w:rsidR="00E504D9">
        <w:t xml:space="preserve"> </w:t>
      </w:r>
      <w:r>
        <w:t>matter</w:t>
      </w:r>
      <w:r w:rsidR="00E504D9">
        <w:t xml:space="preserve"> </w:t>
      </w:r>
      <w:r>
        <w:t>how</w:t>
      </w:r>
      <w:r w:rsidR="00E504D9">
        <w:t xml:space="preserve"> </w:t>
      </w:r>
      <w:r>
        <w:t>one</w:t>
      </w:r>
      <w:r w:rsidR="00E504D9">
        <w:t xml:space="preserve"> </w:t>
      </w:r>
      <w:r>
        <w:t>reconstructs</w:t>
      </w:r>
      <w:r w:rsidR="00E504D9">
        <w:t xml:space="preserve"> </w:t>
      </w:r>
      <w:r>
        <w:t>the</w:t>
      </w:r>
      <w:r w:rsidR="00E504D9">
        <w:t xml:space="preserve"> </w:t>
      </w:r>
      <w:r>
        <w:t>original</w:t>
      </w:r>
      <w:r w:rsidR="00E504D9">
        <w:t xml:space="preserve"> </w:t>
      </w:r>
      <w:r>
        <w:t>lost</w:t>
      </w:r>
      <w:r w:rsidR="00E504D9">
        <w:t xml:space="preserve"> </w:t>
      </w:r>
      <w:r>
        <w:t>bifolio,</w:t>
      </w:r>
      <w:r w:rsidR="00E504D9">
        <w:t xml:space="preserve"> </w:t>
      </w:r>
      <w:r>
        <w:t>there</w:t>
      </w:r>
      <w:r w:rsidR="00E504D9">
        <w:t xml:space="preserve"> </w:t>
      </w:r>
      <w:r>
        <w:t>was</w:t>
      </w:r>
      <w:r w:rsidR="00E504D9">
        <w:t xml:space="preserve"> </w:t>
      </w:r>
      <w:r>
        <w:t>not</w:t>
      </w:r>
      <w:r w:rsidR="00E504D9">
        <w:t xml:space="preserve"> </w:t>
      </w:r>
      <w:r>
        <w:t>enough</w:t>
      </w:r>
      <w:r w:rsidR="00E504D9">
        <w:t xml:space="preserve"> </w:t>
      </w:r>
      <w:r>
        <w:t>space</w:t>
      </w:r>
      <w:r w:rsidR="00E504D9">
        <w:t xml:space="preserve"> </w:t>
      </w:r>
      <w:r>
        <w:t>to</w:t>
      </w:r>
      <w:r w:rsidR="00E504D9">
        <w:t xml:space="preserve"> </w:t>
      </w:r>
      <w:r>
        <w:t>accommodate</w:t>
      </w:r>
      <w:r w:rsidR="00E504D9">
        <w:t xml:space="preserve"> </w:t>
      </w:r>
      <w:r>
        <w:t>the</w:t>
      </w:r>
      <w:r w:rsidR="00E504D9">
        <w:t xml:space="preserve"> </w:t>
      </w:r>
      <w:r>
        <w:t>Longer</w:t>
      </w:r>
      <w:r w:rsidR="00E504D9">
        <w:t xml:space="preserve"> </w:t>
      </w:r>
      <w:r>
        <w:t>Ending.</w:t>
      </w:r>
      <w:r w:rsidR="004F79A4">
        <w:t>”</w:t>
      </w:r>
      <w:r w:rsidR="00E504D9">
        <w:t xml:space="preserve"> </w:t>
      </w:r>
      <w:r w:rsidRPr="001D39E9">
        <w:rPr>
          <w:sz w:val="16"/>
          <w:szCs w:val="18"/>
        </w:rPr>
        <w:t>(Andrist,</w:t>
      </w:r>
      <w:r w:rsidR="00E504D9">
        <w:rPr>
          <w:sz w:val="16"/>
          <w:szCs w:val="18"/>
        </w:rPr>
        <w:t xml:space="preserve"> </w:t>
      </w:r>
      <w:r w:rsidRPr="001D39E9">
        <w:rPr>
          <w:i/>
          <w:iCs/>
          <w:sz w:val="16"/>
          <w:szCs w:val="18"/>
        </w:rPr>
        <w:t>Physical</w:t>
      </w:r>
      <w:r w:rsidR="00E504D9">
        <w:rPr>
          <w:i/>
          <w:iCs/>
          <w:sz w:val="16"/>
          <w:szCs w:val="18"/>
        </w:rPr>
        <w:t xml:space="preserve"> </w:t>
      </w:r>
      <w:r w:rsidRPr="001D39E9">
        <w:rPr>
          <w:i/>
          <w:iCs/>
          <w:sz w:val="16"/>
          <w:szCs w:val="18"/>
        </w:rPr>
        <w:t>Discontinuities</w:t>
      </w:r>
      <w:r w:rsidRPr="001D39E9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Pr="001D39E9">
        <w:rPr>
          <w:sz w:val="16"/>
          <w:szCs w:val="18"/>
        </w:rPr>
        <w:t>340)</w:t>
      </w:r>
    </w:p>
    <w:p w14:paraId="094000BF" w14:textId="4DF54DDC" w:rsidR="00BE7488" w:rsidRDefault="00AF2962" w:rsidP="00BE7488">
      <w:pPr>
        <w:pStyle w:val="Heading7"/>
      </w:pPr>
      <w:r>
        <w:t>Replacement</w:t>
      </w:r>
      <w:r w:rsidR="00E504D9">
        <w:t xml:space="preserve"> </w:t>
      </w:r>
      <w:r w:rsidR="00E04993">
        <w:t>leaves</w:t>
      </w:r>
      <w:r w:rsidR="00E504D9">
        <w:t xml:space="preserve"> </w:t>
      </w:r>
      <w:r>
        <w:t>are</w:t>
      </w:r>
      <w:r w:rsidR="00E504D9">
        <w:t xml:space="preserve"> </w:t>
      </w:r>
      <w:r>
        <w:t>Q77</w:t>
      </w:r>
      <w:r w:rsidR="00966150">
        <w:t>.4</w:t>
      </w:r>
      <w:r w:rsidR="00E504D9">
        <w:t xml:space="preserve"> </w:t>
      </w:r>
      <w:r>
        <w:t>recto</w:t>
      </w:r>
      <w:r w:rsidR="00E504D9">
        <w:t xml:space="preserve"> </w:t>
      </w:r>
      <w:r>
        <w:t>(</w:t>
      </w:r>
      <w:r w:rsidR="00DC182E">
        <w:t>Mk</w:t>
      </w:r>
      <w:r w:rsidR="00E504D9">
        <w:t xml:space="preserve"> </w:t>
      </w:r>
      <w:r w:rsidR="00DC182E">
        <w:t>14:54-</w:t>
      </w:r>
      <w:r w:rsidR="00F73EA6">
        <w:t>15:16</w:t>
      </w:r>
      <w:r w:rsidR="00DC182E">
        <w:t>),</w:t>
      </w:r>
      <w:r w:rsidR="00E504D9">
        <w:t xml:space="preserve"> </w:t>
      </w:r>
      <w:r w:rsidR="00DC182E">
        <w:t>Q77</w:t>
      </w:r>
      <w:r w:rsidR="00966150">
        <w:t>.4</w:t>
      </w:r>
      <w:r w:rsidR="00E504D9">
        <w:t xml:space="preserve"> </w:t>
      </w:r>
      <w:r w:rsidR="00DC182E">
        <w:t>verso</w:t>
      </w:r>
      <w:r w:rsidR="00E504D9">
        <w:t xml:space="preserve"> </w:t>
      </w:r>
      <w:r w:rsidR="00DC182E">
        <w:t>(Mk</w:t>
      </w:r>
      <w:r w:rsidR="00E504D9">
        <w:t xml:space="preserve"> </w:t>
      </w:r>
      <w:r w:rsidR="00DC182E">
        <w:t>1</w:t>
      </w:r>
      <w:r w:rsidR="00F73EA6">
        <w:t>5</w:t>
      </w:r>
      <w:r w:rsidR="00DC182E">
        <w:t>:</w:t>
      </w:r>
      <w:r w:rsidR="00F73EA6">
        <w:t>16</w:t>
      </w:r>
      <w:r w:rsidR="00966150">
        <w:t>-16:1),</w:t>
      </w:r>
      <w:r w:rsidR="00E504D9">
        <w:t xml:space="preserve"> </w:t>
      </w:r>
      <w:r w:rsidR="00966150">
        <w:t>Q77.5</w:t>
      </w:r>
      <w:r w:rsidR="00E504D9">
        <w:t xml:space="preserve"> </w:t>
      </w:r>
      <w:r w:rsidR="00CB6F61">
        <w:t>recto</w:t>
      </w:r>
      <w:r w:rsidR="00E504D9">
        <w:t xml:space="preserve"> </w:t>
      </w:r>
      <w:r w:rsidR="00CB6F61">
        <w:t>(Mk</w:t>
      </w:r>
      <w:r w:rsidR="00E504D9">
        <w:t xml:space="preserve"> </w:t>
      </w:r>
      <w:r w:rsidR="00CB6F61">
        <w:t>16:</w:t>
      </w:r>
      <w:r w:rsidR="00F73EA6">
        <w:t>2-</w:t>
      </w:r>
      <w:r w:rsidR="00CB6F61">
        <w:t>Lk.</w:t>
      </w:r>
      <w:r w:rsidR="00E504D9">
        <w:t xml:space="preserve"> </w:t>
      </w:r>
      <w:r w:rsidR="002E7D6D">
        <w:t>1</w:t>
      </w:r>
      <w:r w:rsidR="00CB6F61">
        <w:t>:18</w:t>
      </w:r>
      <w:r w:rsidR="002E7D6D">
        <w:t>),</w:t>
      </w:r>
      <w:r w:rsidR="00E504D9">
        <w:t xml:space="preserve"> </w:t>
      </w:r>
      <w:r w:rsidR="002E7D6D">
        <w:t>Q77.5</w:t>
      </w:r>
      <w:r w:rsidR="00E504D9">
        <w:t xml:space="preserve"> </w:t>
      </w:r>
      <w:r w:rsidR="002E7D6D">
        <w:t>verso</w:t>
      </w:r>
      <w:r w:rsidR="00E504D9">
        <w:t xml:space="preserve"> </w:t>
      </w:r>
      <w:r w:rsidR="002E7D6D">
        <w:t>(Lk</w:t>
      </w:r>
      <w:r w:rsidR="00E504D9">
        <w:t xml:space="preserve"> </w:t>
      </w:r>
      <w:r w:rsidR="002E7D6D">
        <w:t>1:18-1:</w:t>
      </w:r>
      <w:r w:rsidR="006972C4">
        <w:t>56).</w:t>
      </w:r>
    </w:p>
    <w:p w14:paraId="4F88EA71" w14:textId="09CEB1F2" w:rsidR="00AA6F28" w:rsidRDefault="00AF7DF5" w:rsidP="00C11FA0">
      <w:pPr>
        <w:pStyle w:val="Heading4"/>
      </w:pPr>
      <w:r>
        <w:t>Codex</w:t>
      </w:r>
      <w:r w:rsidR="00E504D9">
        <w:t xml:space="preserve"> </w:t>
      </w:r>
      <w:proofErr w:type="spellStart"/>
      <w:r w:rsidR="00AA6F28">
        <w:t>Vaticanus</w:t>
      </w:r>
      <w:proofErr w:type="spellEnd"/>
    </w:p>
    <w:p w14:paraId="4C6EB1EC" w14:textId="59B454D5" w:rsidR="00411780" w:rsidRDefault="00A61E3E" w:rsidP="00C11FA0">
      <w:pPr>
        <w:pStyle w:val="Heading5"/>
      </w:pPr>
      <w:proofErr w:type="spellStart"/>
      <w:r>
        <w:t>Vaticanus</w:t>
      </w:r>
      <w:proofErr w:type="spellEnd"/>
      <w:r w:rsidR="00E504D9">
        <w:t xml:space="preserve"> </w:t>
      </w:r>
      <w:r>
        <w:t>(B)</w:t>
      </w:r>
      <w:r w:rsidR="00E504D9">
        <w:t xml:space="preserve"> </w:t>
      </w:r>
      <w:r>
        <w:t>is</w:t>
      </w:r>
      <w:r w:rsidR="00E504D9">
        <w:t xml:space="preserve"> </w:t>
      </w:r>
      <w:r>
        <w:t>a</w:t>
      </w:r>
      <w:r w:rsidR="00E504D9">
        <w:t xml:space="preserve"> </w:t>
      </w:r>
      <w:r w:rsidR="008B2475">
        <w:t>4</w:t>
      </w:r>
      <w:r w:rsidR="008B2475" w:rsidRPr="008B2475">
        <w:rPr>
          <w:vertAlign w:val="superscript"/>
        </w:rPr>
        <w:t>th</w:t>
      </w:r>
      <w:r w:rsidR="00E504D9">
        <w:t xml:space="preserve"> </w:t>
      </w:r>
      <w:r w:rsidR="008B2475">
        <w:t>century</w:t>
      </w:r>
      <w:r w:rsidR="00E504D9">
        <w:t xml:space="preserve"> </w:t>
      </w:r>
      <w:r w:rsidR="008B2475">
        <w:t>majuscule,</w:t>
      </w:r>
      <w:r w:rsidR="00E504D9">
        <w:t xml:space="preserve"> </w:t>
      </w:r>
      <w:r w:rsidR="008B2475">
        <w:t>given</w:t>
      </w:r>
      <w:r w:rsidR="00E504D9">
        <w:t xml:space="preserve"> </w:t>
      </w:r>
      <w:r w:rsidR="008B2475">
        <w:t>a</w:t>
      </w:r>
      <w:r w:rsidR="00E504D9">
        <w:t xml:space="preserve"> </w:t>
      </w:r>
      <w:r w:rsidR="008B2475">
        <w:t>date</w:t>
      </w:r>
      <w:r w:rsidR="00E504D9">
        <w:t xml:space="preserve"> </w:t>
      </w:r>
      <w:r w:rsidR="008B2475">
        <w:t>range</w:t>
      </w:r>
      <w:r w:rsidR="00E504D9">
        <w:t xml:space="preserve"> </w:t>
      </w:r>
      <w:r w:rsidR="008B2475">
        <w:t>of</w:t>
      </w:r>
      <w:r w:rsidR="00E504D9">
        <w:t xml:space="preserve"> </w:t>
      </w:r>
      <w:r w:rsidR="008B2475">
        <w:t>A.D.</w:t>
      </w:r>
      <w:r w:rsidR="00E504D9">
        <w:t xml:space="preserve"> </w:t>
      </w:r>
      <w:r w:rsidR="008B2475">
        <w:t>300</w:t>
      </w:r>
      <w:r w:rsidR="00E504D9">
        <w:t xml:space="preserve"> </w:t>
      </w:r>
      <w:r w:rsidR="008B2475">
        <w:t>to</w:t>
      </w:r>
      <w:r w:rsidR="00E504D9">
        <w:t xml:space="preserve"> </w:t>
      </w:r>
      <w:r w:rsidR="008B2475">
        <w:t>A.D.</w:t>
      </w:r>
      <w:r w:rsidR="00E504D9">
        <w:t xml:space="preserve"> </w:t>
      </w:r>
      <w:r w:rsidR="008B2475">
        <w:t>399</w:t>
      </w:r>
      <w:r w:rsidR="00E504D9">
        <w:t xml:space="preserve"> </w:t>
      </w:r>
      <w:r w:rsidR="008B2475">
        <w:t>in</w:t>
      </w:r>
      <w:r w:rsidR="00E504D9">
        <w:t xml:space="preserve"> </w:t>
      </w:r>
      <w:r w:rsidR="008B2475">
        <w:t>the</w:t>
      </w:r>
      <w:r w:rsidR="00E504D9">
        <w:t xml:space="preserve"> </w:t>
      </w:r>
      <w:proofErr w:type="spellStart"/>
      <w:r w:rsidR="008B2475">
        <w:t>Liste</w:t>
      </w:r>
      <w:proofErr w:type="spellEnd"/>
      <w:r w:rsidR="008B2475">
        <w:t>.</w:t>
      </w:r>
    </w:p>
    <w:p w14:paraId="5267AA97" w14:textId="56385FED" w:rsidR="00BA67C8" w:rsidRDefault="001B7F1E" w:rsidP="00C11FA0">
      <w:pPr>
        <w:pStyle w:val="Heading5"/>
      </w:pPr>
      <w:r>
        <w:t>A</w:t>
      </w:r>
      <w:r w:rsidR="00E504D9">
        <w:t xml:space="preserve"> </w:t>
      </w:r>
      <w:r w:rsidR="001A68D4">
        <w:t>column</w:t>
      </w:r>
      <w:r w:rsidR="00E504D9">
        <w:t xml:space="preserve"> </w:t>
      </w:r>
      <w:r w:rsidR="001A68D4">
        <w:t>is</w:t>
      </w:r>
      <w:r w:rsidR="00E504D9">
        <w:t xml:space="preserve"> </w:t>
      </w:r>
      <w:r w:rsidR="001A68D4">
        <w:t>left</w:t>
      </w:r>
      <w:r w:rsidR="00E504D9">
        <w:t xml:space="preserve"> </w:t>
      </w:r>
      <w:r w:rsidR="001A68D4">
        <w:t>blank</w:t>
      </w:r>
      <w:r w:rsidR="00E504D9">
        <w:t xml:space="preserve"> </w:t>
      </w:r>
      <w:r w:rsidR="001A68D4">
        <w:t>before</w:t>
      </w:r>
      <w:r w:rsidR="00E504D9">
        <w:t xml:space="preserve"> </w:t>
      </w:r>
      <w:r w:rsidR="001A68D4">
        <w:t>the</w:t>
      </w:r>
      <w:r w:rsidR="00E504D9">
        <w:t xml:space="preserve"> </w:t>
      </w:r>
      <w:r w:rsidR="001A68D4">
        <w:t>beginning</w:t>
      </w:r>
      <w:r w:rsidR="00E504D9">
        <w:t xml:space="preserve"> </w:t>
      </w:r>
      <w:r w:rsidR="001A68D4">
        <w:t>of</w:t>
      </w:r>
      <w:r w:rsidR="00E504D9">
        <w:t xml:space="preserve"> </w:t>
      </w:r>
      <w:r w:rsidR="001A68D4">
        <w:t>Luke,</w:t>
      </w:r>
      <w:r w:rsidR="00E504D9">
        <w:t xml:space="preserve"> </w:t>
      </w:r>
      <w:r w:rsidR="001A68D4">
        <w:t>leading</w:t>
      </w:r>
      <w:r w:rsidR="00E504D9">
        <w:t xml:space="preserve"> </w:t>
      </w:r>
      <w:r w:rsidR="001A68D4">
        <w:t>to</w:t>
      </w:r>
      <w:r w:rsidR="00E504D9">
        <w:t xml:space="preserve"> </w:t>
      </w:r>
      <w:r w:rsidR="001A68D4">
        <w:t>speculation</w:t>
      </w:r>
      <w:r w:rsidR="00E504D9">
        <w:t xml:space="preserve"> </w:t>
      </w:r>
      <w:r w:rsidR="001A68D4">
        <w:t>that</w:t>
      </w:r>
      <w:r w:rsidR="00E504D9">
        <w:t xml:space="preserve"> </w:t>
      </w:r>
      <w:r w:rsidR="001A68D4">
        <w:t>the</w:t>
      </w:r>
      <w:r w:rsidR="00E504D9">
        <w:t xml:space="preserve"> </w:t>
      </w:r>
      <w:r w:rsidR="00EE53E1">
        <w:t>copyist</w:t>
      </w:r>
      <w:r w:rsidR="00E504D9">
        <w:t xml:space="preserve"> </w:t>
      </w:r>
      <w:r w:rsidR="00EE53E1">
        <w:t>was</w:t>
      </w:r>
      <w:r w:rsidR="00E504D9">
        <w:t xml:space="preserve"> </w:t>
      </w:r>
      <w:r w:rsidR="00EE53E1">
        <w:t>allowing</w:t>
      </w:r>
      <w:r w:rsidR="00E504D9">
        <w:t xml:space="preserve"> </w:t>
      </w:r>
      <w:r w:rsidR="00EE53E1">
        <w:t>room</w:t>
      </w:r>
      <w:r w:rsidR="00E504D9">
        <w:t xml:space="preserve"> </w:t>
      </w:r>
      <w:r w:rsidR="00EE53E1">
        <w:t>for</w:t>
      </w:r>
      <w:r w:rsidR="00E504D9">
        <w:t xml:space="preserve"> </w:t>
      </w:r>
      <w:r w:rsidR="00EE53E1">
        <w:t>the</w:t>
      </w:r>
      <w:r w:rsidR="00E504D9">
        <w:t xml:space="preserve"> </w:t>
      </w:r>
      <w:r w:rsidR="00EE53E1">
        <w:t>LE.</w:t>
      </w:r>
    </w:p>
    <w:p w14:paraId="4F5B4AAA" w14:textId="277FB637" w:rsidR="00EE53E1" w:rsidRDefault="00EE53E1" w:rsidP="00320075">
      <w:pPr>
        <w:pStyle w:val="Heading6"/>
      </w:pPr>
      <w:r>
        <w:lastRenderedPageBreak/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generally</w:t>
      </w:r>
      <w:r w:rsidR="00E504D9">
        <w:t xml:space="preserve"> </w:t>
      </w:r>
      <w:r>
        <w:t>acknowledged</w:t>
      </w:r>
      <w:r w:rsidR="00E504D9">
        <w:t xml:space="preserve"> </w:t>
      </w:r>
      <w:r>
        <w:t>that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>
        <w:t>would</w:t>
      </w:r>
      <w:r w:rsidR="00E504D9">
        <w:t xml:space="preserve"> </w:t>
      </w:r>
      <w:r>
        <w:t>not</w:t>
      </w:r>
      <w:r w:rsidR="00E504D9">
        <w:t xml:space="preserve"> </w:t>
      </w:r>
      <w:r>
        <w:t>fit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vacant</w:t>
      </w:r>
      <w:r w:rsidR="00E504D9">
        <w:t xml:space="preserve"> </w:t>
      </w:r>
      <w:r>
        <w:t>space</w:t>
      </w:r>
      <w:r w:rsidR="00F419FB">
        <w:t>.</w:t>
      </w:r>
    </w:p>
    <w:p w14:paraId="10259464" w14:textId="46349113" w:rsidR="001E67F6" w:rsidRDefault="00F419FB" w:rsidP="00320075">
      <w:pPr>
        <w:pStyle w:val="Heading6"/>
      </w:pPr>
      <w:r>
        <w:t>In</w:t>
      </w:r>
      <w:r w:rsidR="00E504D9">
        <w:t xml:space="preserve"> </w:t>
      </w:r>
      <w:r>
        <w:t>any</w:t>
      </w:r>
      <w:r w:rsidR="00E504D9">
        <w:t xml:space="preserve"> </w:t>
      </w:r>
      <w:r>
        <w:t>event,</w:t>
      </w:r>
      <w:r w:rsidR="00E504D9">
        <w:t xml:space="preserve"> </w:t>
      </w:r>
      <w:r>
        <w:t>Codex</w:t>
      </w:r>
      <w:r w:rsidR="00E504D9">
        <w:t xml:space="preserve"> </w:t>
      </w:r>
      <w:proofErr w:type="spellStart"/>
      <w:r>
        <w:t>Vatic</w:t>
      </w:r>
      <w:r w:rsidR="001E67F6">
        <w:t>anus</w:t>
      </w:r>
      <w:proofErr w:type="spellEnd"/>
      <w:r w:rsidR="00E504D9">
        <w:t xml:space="preserve"> </w:t>
      </w:r>
      <w:r w:rsidR="001E67F6">
        <w:t>exhibits</w:t>
      </w:r>
      <w:r w:rsidR="00E504D9">
        <w:t xml:space="preserve"> </w:t>
      </w:r>
      <w:r w:rsidR="001E67F6">
        <w:t>this</w:t>
      </w:r>
      <w:r w:rsidR="00E504D9">
        <w:t xml:space="preserve"> </w:t>
      </w:r>
      <w:r w:rsidR="001E67F6">
        <w:t>phenomenon</w:t>
      </w:r>
      <w:r w:rsidR="00E504D9">
        <w:t xml:space="preserve"> </w:t>
      </w:r>
      <w:r w:rsidR="001E67F6">
        <w:t>elsewhere.</w:t>
      </w:r>
    </w:p>
    <w:p w14:paraId="50C4F385" w14:textId="1020C408" w:rsidR="00371304" w:rsidRDefault="00371304" w:rsidP="00320075">
      <w:pPr>
        <w:pStyle w:val="Heading7"/>
      </w:pPr>
      <w:r>
        <w:t>More</w:t>
      </w:r>
      <w:r w:rsidR="00E504D9">
        <w:t xml:space="preserve"> </w:t>
      </w:r>
      <w:r>
        <w:t>than</w:t>
      </w:r>
      <w:r w:rsidR="00E504D9">
        <w:t xml:space="preserve"> </w:t>
      </w:r>
      <w:r>
        <w:t>a</w:t>
      </w:r>
      <w:r w:rsidR="00E504D9">
        <w:t xml:space="preserve"> </w:t>
      </w:r>
      <w:r>
        <w:t>column</w:t>
      </w:r>
      <w:r w:rsidR="00E504D9">
        <w:t xml:space="preserve"> </w:t>
      </w:r>
      <w:r>
        <w:t>and</w:t>
      </w:r>
      <w:r w:rsidR="00E504D9">
        <w:t xml:space="preserve"> </w:t>
      </w:r>
      <w:r>
        <w:t>a</w:t>
      </w:r>
      <w:r w:rsidR="00E504D9">
        <w:t xml:space="preserve"> </w:t>
      </w:r>
      <w:r>
        <w:t>half</w:t>
      </w:r>
      <w:r w:rsidR="00E504D9">
        <w:t xml:space="preserve"> </w:t>
      </w:r>
      <w:r>
        <w:t>are</w:t>
      </w:r>
      <w:r w:rsidR="00E504D9">
        <w:t xml:space="preserve"> </w:t>
      </w:r>
      <w:r>
        <w:t>left</w:t>
      </w:r>
      <w:r w:rsidR="00E504D9">
        <w:t xml:space="preserve"> </w:t>
      </w:r>
      <w:r>
        <w:t>blank</w:t>
      </w:r>
      <w:r w:rsidR="00E504D9">
        <w:t xml:space="preserve"> </w:t>
      </w:r>
      <w:r>
        <w:t>at</w:t>
      </w:r>
      <w:r w:rsidR="00E504D9">
        <w:t xml:space="preserve"> </w:t>
      </w:r>
      <w:r>
        <w:t>the</w:t>
      </w:r>
      <w:r w:rsidR="00E504D9">
        <w:t xml:space="preserve"> </w:t>
      </w:r>
      <w:r>
        <w:t>end</w:t>
      </w:r>
      <w:r w:rsidR="00E504D9">
        <w:t xml:space="preserve"> </w:t>
      </w:r>
      <w:r>
        <w:t>of</w:t>
      </w:r>
      <w:r w:rsidR="00E504D9">
        <w:t xml:space="preserve"> </w:t>
      </w:r>
      <w:proofErr w:type="gramStart"/>
      <w:r>
        <w:t>Tobias,</w:t>
      </w:r>
      <w:r w:rsidR="00E504D9">
        <w:t xml:space="preserve"> </w:t>
      </w:r>
      <w:r>
        <w:t>before</w:t>
      </w:r>
      <w:proofErr w:type="gramEnd"/>
      <w:r w:rsidR="00E504D9">
        <w:t xml:space="preserve"> </w:t>
      </w:r>
      <w:r>
        <w:t>Hosea</w:t>
      </w:r>
      <w:r w:rsidR="00E504D9">
        <w:t xml:space="preserve"> </w:t>
      </w:r>
      <w:r>
        <w:t>begins.</w:t>
      </w:r>
    </w:p>
    <w:p w14:paraId="64122E03" w14:textId="2FAECEDA" w:rsidR="0083343C" w:rsidRDefault="0083343C" w:rsidP="00320075">
      <w:pPr>
        <w:pStyle w:val="Heading7"/>
      </w:pPr>
      <w:r>
        <w:t>More</w:t>
      </w:r>
      <w:r w:rsidR="00E504D9">
        <w:t xml:space="preserve"> </w:t>
      </w:r>
      <w:r>
        <w:t>than</w:t>
      </w:r>
      <w:r w:rsidR="00E504D9">
        <w:t xml:space="preserve"> </w:t>
      </w:r>
      <w:r>
        <w:t>two</w:t>
      </w:r>
      <w:r w:rsidR="00E504D9">
        <w:t xml:space="preserve"> </w:t>
      </w:r>
      <w:r>
        <w:t>and</w:t>
      </w:r>
      <w:r w:rsidR="00E504D9">
        <w:t xml:space="preserve"> </w:t>
      </w:r>
      <w:r>
        <w:t>a</w:t>
      </w:r>
      <w:r w:rsidR="00E504D9">
        <w:t xml:space="preserve"> </w:t>
      </w:r>
      <w:r>
        <w:t>half</w:t>
      </w:r>
      <w:r w:rsidR="00E504D9">
        <w:t xml:space="preserve"> </w:t>
      </w:r>
      <w:r>
        <w:t>colu</w:t>
      </w:r>
      <w:r w:rsidR="0059616D">
        <w:t>m</w:t>
      </w:r>
      <w:r>
        <w:t>ns</w:t>
      </w:r>
      <w:r w:rsidR="00E504D9">
        <w:t xml:space="preserve"> </w:t>
      </w:r>
      <w:r>
        <w:t>are</w:t>
      </w:r>
      <w:r w:rsidR="00E504D9">
        <w:t xml:space="preserve"> </w:t>
      </w:r>
      <w:r>
        <w:t>left</w:t>
      </w:r>
      <w:r w:rsidR="00E504D9">
        <w:t xml:space="preserve"> </w:t>
      </w:r>
      <w:r>
        <w:t>blank</w:t>
      </w:r>
      <w:r w:rsidR="00E504D9">
        <w:t xml:space="preserve"> </w:t>
      </w:r>
      <w:r>
        <w:t>at</w:t>
      </w:r>
      <w:r w:rsidR="00E504D9">
        <w:t xml:space="preserve"> </w:t>
      </w:r>
      <w:r>
        <w:t>the</w:t>
      </w:r>
      <w:r w:rsidR="00E504D9">
        <w:t xml:space="preserve"> </w:t>
      </w:r>
      <w:r>
        <w:t>end</w:t>
      </w:r>
      <w:r w:rsidR="00E504D9">
        <w:t xml:space="preserve"> </w:t>
      </w:r>
      <w:r>
        <w:t>of</w:t>
      </w:r>
      <w:r w:rsidR="00E504D9">
        <w:t xml:space="preserve"> </w:t>
      </w:r>
      <w:r>
        <w:t>Daniel</w:t>
      </w:r>
      <w:r w:rsidR="00E504D9">
        <w:t xml:space="preserve"> </w:t>
      </w:r>
      <w:r>
        <w:t>before</w:t>
      </w:r>
      <w:r w:rsidR="00E504D9">
        <w:t xml:space="preserve"> </w:t>
      </w:r>
      <w:r>
        <w:t>Matthew</w:t>
      </w:r>
      <w:r w:rsidR="00E504D9">
        <w:t xml:space="preserve"> </w:t>
      </w:r>
      <w:r>
        <w:t>begins.</w:t>
      </w:r>
    </w:p>
    <w:p w14:paraId="2EC4D8BC" w14:textId="01CF4BC7" w:rsidR="00F419FB" w:rsidRDefault="0068111F" w:rsidP="00320075">
      <w:pPr>
        <w:pStyle w:val="Heading7"/>
      </w:pPr>
      <w:r>
        <w:t>Almost</w:t>
      </w:r>
      <w:r w:rsidR="00E504D9">
        <w:t xml:space="preserve"> </w:t>
      </w:r>
      <w:r>
        <w:t>three</w:t>
      </w:r>
      <w:r w:rsidR="00E504D9">
        <w:t xml:space="preserve"> </w:t>
      </w:r>
      <w:r>
        <w:t>columns,</w:t>
      </w:r>
      <w:r w:rsidR="00E504D9">
        <w:t xml:space="preserve"> </w:t>
      </w:r>
      <w:r>
        <w:t>an</w:t>
      </w:r>
      <w:r w:rsidR="00E504D9">
        <w:t xml:space="preserve"> </w:t>
      </w:r>
      <w:r>
        <w:t>entire</w:t>
      </w:r>
      <w:r w:rsidR="00E504D9">
        <w:t xml:space="preserve"> </w:t>
      </w:r>
      <w:r>
        <w:t>page</w:t>
      </w:r>
      <w:r w:rsidR="0045531F">
        <w:t>,</w:t>
      </w:r>
      <w:r w:rsidR="00E504D9">
        <w:t xml:space="preserve"> </w:t>
      </w:r>
      <w:r w:rsidR="0045531F">
        <w:t>is</w:t>
      </w:r>
      <w:r w:rsidR="00E504D9">
        <w:t xml:space="preserve"> </w:t>
      </w:r>
      <w:r w:rsidR="0045531F">
        <w:t>left</w:t>
      </w:r>
      <w:r w:rsidR="00E504D9">
        <w:t xml:space="preserve"> </w:t>
      </w:r>
      <w:r w:rsidR="0045531F">
        <w:t>blank</w:t>
      </w:r>
      <w:r w:rsidR="00E504D9">
        <w:t xml:space="preserve"> </w:t>
      </w:r>
      <w:r w:rsidR="0045531F">
        <w:t>at</w:t>
      </w:r>
      <w:r w:rsidR="00E504D9">
        <w:t xml:space="preserve"> </w:t>
      </w:r>
      <w:r w:rsidR="0045531F">
        <w:t>the</w:t>
      </w:r>
      <w:r w:rsidR="00E504D9">
        <w:t xml:space="preserve"> </w:t>
      </w:r>
      <w:r w:rsidR="0045531F">
        <w:t>end</w:t>
      </w:r>
      <w:r w:rsidR="00E504D9">
        <w:t xml:space="preserve"> </w:t>
      </w:r>
      <w:r w:rsidR="0045531F">
        <w:t>of</w:t>
      </w:r>
      <w:r w:rsidR="00E504D9">
        <w:t xml:space="preserve"> </w:t>
      </w:r>
      <w:r w:rsidR="0045531F">
        <w:t>Ezra/Nehemiah</w:t>
      </w:r>
      <w:r w:rsidR="00E504D9">
        <w:t xml:space="preserve"> </w:t>
      </w:r>
      <w:r w:rsidR="0045531F">
        <w:t>before</w:t>
      </w:r>
      <w:r w:rsidR="00E504D9">
        <w:t xml:space="preserve"> </w:t>
      </w:r>
      <w:r w:rsidR="0045531F">
        <w:t>the</w:t>
      </w:r>
      <w:r w:rsidR="00E504D9">
        <w:t xml:space="preserve"> </w:t>
      </w:r>
      <w:r w:rsidR="0045531F">
        <w:t>Psalms</w:t>
      </w:r>
      <w:r w:rsidR="00E504D9">
        <w:t xml:space="preserve"> </w:t>
      </w:r>
      <w:r w:rsidR="0045531F">
        <w:t>begin.</w:t>
      </w:r>
      <w:r w:rsidR="00E504D9">
        <w:t xml:space="preserve"> </w:t>
      </w:r>
      <w:r w:rsidR="003D63CD">
        <w:t>Only</w:t>
      </w:r>
      <w:r w:rsidR="00E504D9">
        <w:t xml:space="preserve"> </w:t>
      </w:r>
      <w:r w:rsidR="003D63CD">
        <w:t>the</w:t>
      </w:r>
      <w:r w:rsidR="00E504D9">
        <w:t xml:space="preserve"> </w:t>
      </w:r>
      <w:r w:rsidR="003D63CD">
        <w:t>last</w:t>
      </w:r>
      <w:r w:rsidR="00E504D9">
        <w:t xml:space="preserve"> </w:t>
      </w:r>
      <w:r w:rsidR="003D63CD">
        <w:t>two</w:t>
      </w:r>
      <w:r w:rsidR="00E504D9">
        <w:t xml:space="preserve"> </w:t>
      </w:r>
      <w:r w:rsidR="003D63CD">
        <w:t>lines</w:t>
      </w:r>
      <w:r w:rsidR="00E504D9">
        <w:t xml:space="preserve"> </w:t>
      </w:r>
      <w:r w:rsidR="003D63CD">
        <w:t>of</w:t>
      </w:r>
      <w:r w:rsidR="00E504D9">
        <w:t xml:space="preserve"> </w:t>
      </w:r>
      <w:r w:rsidR="003D63CD">
        <w:t>Ezra-Nehemiah</w:t>
      </w:r>
      <w:r w:rsidR="00E504D9">
        <w:t xml:space="preserve"> </w:t>
      </w:r>
      <w:r w:rsidR="003D63CD">
        <w:t>are</w:t>
      </w:r>
      <w:r w:rsidR="00E504D9">
        <w:t xml:space="preserve"> </w:t>
      </w:r>
      <w:r w:rsidR="0059616D">
        <w:t>found</w:t>
      </w:r>
      <w:r w:rsidR="00E504D9">
        <w:t xml:space="preserve"> </w:t>
      </w:r>
      <w:r w:rsidR="0059616D">
        <w:t>on</w:t>
      </w:r>
      <w:r w:rsidR="00E504D9">
        <w:t xml:space="preserve"> </w:t>
      </w:r>
      <w:r w:rsidR="0059616D">
        <w:t>the</w:t>
      </w:r>
      <w:r w:rsidR="00E504D9">
        <w:t xml:space="preserve"> </w:t>
      </w:r>
      <w:r w:rsidR="0059616D">
        <w:t>page.</w:t>
      </w:r>
    </w:p>
    <w:p w14:paraId="1E1E59C5" w14:textId="3267C32B" w:rsidR="00F430A5" w:rsidRDefault="00C11FA0" w:rsidP="00C11FA0">
      <w:pPr>
        <w:pStyle w:val="Heading4"/>
      </w:pPr>
      <w:r>
        <w:t>Minuscule</w:t>
      </w:r>
      <w:r w:rsidR="00E504D9">
        <w:t xml:space="preserve"> </w:t>
      </w:r>
      <w:r w:rsidR="00CE11F0">
        <w:t>304</w:t>
      </w:r>
    </w:p>
    <w:p w14:paraId="07EBAFD3" w14:textId="55B1BEB5" w:rsidR="003F3B00" w:rsidRDefault="004A0EB8" w:rsidP="00C11FA0">
      <w:pPr>
        <w:pStyle w:val="Heading5"/>
      </w:pPr>
      <w:r>
        <w:t>This</w:t>
      </w:r>
      <w:r w:rsidR="00E504D9">
        <w:t xml:space="preserve"> </w:t>
      </w:r>
      <w:r>
        <w:t>is</w:t>
      </w:r>
      <w:r w:rsidR="00E504D9">
        <w:t xml:space="preserve"> </w:t>
      </w:r>
      <w:r>
        <w:t>a</w:t>
      </w:r>
      <w:r w:rsidR="00E504D9">
        <w:t xml:space="preserve"> </w:t>
      </w:r>
      <w:r w:rsidR="003F3B00">
        <w:t>12</w:t>
      </w:r>
      <w:r w:rsidR="003F3B00" w:rsidRPr="003F3B00">
        <w:rPr>
          <w:vertAlign w:val="superscript"/>
        </w:rPr>
        <w:t>th</w:t>
      </w:r>
      <w:r w:rsidR="00E504D9">
        <w:t xml:space="preserve"> </w:t>
      </w:r>
      <w:r w:rsidR="003F3B00">
        <w:t>century</w:t>
      </w:r>
      <w:r w:rsidR="00E504D9">
        <w:t xml:space="preserve"> </w:t>
      </w:r>
      <w:r w:rsidR="003F3B00">
        <w:t>minuscule</w:t>
      </w:r>
      <w:r>
        <w:t>.</w:t>
      </w:r>
    </w:p>
    <w:p w14:paraId="4E957E78" w14:textId="0BE65ABA" w:rsidR="00874F67" w:rsidRDefault="00A94C7F" w:rsidP="00C11FA0">
      <w:pPr>
        <w:pStyle w:val="Heading5"/>
      </w:pPr>
      <w:r>
        <w:t>I</w:t>
      </w:r>
      <w:r w:rsidR="00690D3C">
        <w:t>t</w:t>
      </w:r>
      <w:r w:rsidR="00E504D9">
        <w:t xml:space="preserve"> </w:t>
      </w:r>
      <w:r w:rsidR="00690D3C">
        <w:t>i</w:t>
      </w:r>
      <w:r>
        <w:t>nclude</w:t>
      </w:r>
      <w:r w:rsidR="00874F67">
        <w:t>s</w:t>
      </w:r>
      <w:r w:rsidR="00E504D9">
        <w:t xml:space="preserve"> </w:t>
      </w:r>
      <w:r w:rsidR="00874F67">
        <w:t>Matthew</w:t>
      </w:r>
      <w:r w:rsidR="00E504D9">
        <w:t xml:space="preserve"> </w:t>
      </w:r>
      <w:r w:rsidR="00874F67">
        <w:t>and</w:t>
      </w:r>
      <w:r w:rsidR="00E504D9">
        <w:t xml:space="preserve"> </w:t>
      </w:r>
      <w:r w:rsidR="00874F67">
        <w:t>Mark</w:t>
      </w:r>
      <w:r w:rsidR="00E504D9">
        <w:t xml:space="preserve"> </w:t>
      </w:r>
      <w:r w:rsidR="00874F67">
        <w:t>with</w:t>
      </w:r>
      <w:r w:rsidR="00E504D9">
        <w:t xml:space="preserve"> </w:t>
      </w:r>
      <w:r w:rsidR="00874F67">
        <w:t>commentary</w:t>
      </w:r>
      <w:r w:rsidR="004A0EB8">
        <w:t>.</w:t>
      </w:r>
    </w:p>
    <w:p w14:paraId="11CE5F8E" w14:textId="108175E2" w:rsidR="00DF4D4E" w:rsidRDefault="00241E43" w:rsidP="00DF4D4E">
      <w:pPr>
        <w:pStyle w:val="Heading3"/>
      </w:pPr>
      <w:r>
        <w:t>Annotations</w:t>
      </w:r>
      <w:r w:rsidR="00E504D9">
        <w:t xml:space="preserve"> </w:t>
      </w:r>
      <w:r w:rsidR="00140C80">
        <w:t>in</w:t>
      </w:r>
      <w:r w:rsidR="00E504D9">
        <w:t xml:space="preserve"> </w:t>
      </w:r>
      <w:r w:rsidR="00140C80">
        <w:t>a</w:t>
      </w:r>
      <w:r w:rsidR="00E504D9">
        <w:t xml:space="preserve"> </w:t>
      </w:r>
      <w:r w:rsidR="00140C80">
        <w:t>significant</w:t>
      </w:r>
      <w:r w:rsidR="00E504D9">
        <w:t xml:space="preserve"> </w:t>
      </w:r>
      <w:r w:rsidR="00140C80">
        <w:t>number</w:t>
      </w:r>
      <w:r w:rsidR="00E504D9">
        <w:t xml:space="preserve"> </w:t>
      </w:r>
      <w:r w:rsidR="00140C80">
        <w:t>of</w:t>
      </w:r>
      <w:r w:rsidR="00E504D9">
        <w:t xml:space="preserve"> </w:t>
      </w:r>
      <w:proofErr w:type="spellStart"/>
      <w:r w:rsidR="00140C80">
        <w:t>mss</w:t>
      </w:r>
      <w:proofErr w:type="spellEnd"/>
      <w:r w:rsidR="00E504D9">
        <w:t xml:space="preserve"> </w:t>
      </w:r>
      <w:r w:rsidR="00140C80">
        <w:t>that</w:t>
      </w:r>
      <w:r w:rsidR="00E504D9">
        <w:t xml:space="preserve"> </w:t>
      </w:r>
      <w:r w:rsidR="00140C80">
        <w:t>include</w:t>
      </w:r>
      <w:r w:rsidR="00E504D9">
        <w:t xml:space="preserve"> </w:t>
      </w:r>
      <w:r w:rsidR="00140C80">
        <w:t>the</w:t>
      </w:r>
      <w:r w:rsidR="00E504D9">
        <w:t xml:space="preserve"> </w:t>
      </w:r>
      <w:r w:rsidR="00140C80">
        <w:t>LE</w:t>
      </w:r>
      <w:r w:rsidR="00E504D9">
        <w:t xml:space="preserve"> </w:t>
      </w:r>
      <w:proofErr w:type="gramStart"/>
      <w:r w:rsidR="00602BC9">
        <w:t>indicat</w:t>
      </w:r>
      <w:r w:rsidR="00140C80">
        <w:t>e</w:t>
      </w:r>
      <w:proofErr w:type="gramEnd"/>
      <w:r w:rsidR="00E504D9">
        <w:t xml:space="preserve"> </w:t>
      </w:r>
      <w:r w:rsidR="00602BC9">
        <w:t>doubtfulness</w:t>
      </w:r>
      <w:r w:rsidR="00E504D9">
        <w:t xml:space="preserve"> </w:t>
      </w:r>
      <w:r w:rsidR="00140C80">
        <w:t>of</w:t>
      </w:r>
      <w:r w:rsidR="00E504D9">
        <w:t xml:space="preserve"> </w:t>
      </w:r>
      <w:r w:rsidR="00140C80">
        <w:t>its</w:t>
      </w:r>
      <w:r w:rsidR="00E504D9">
        <w:t xml:space="preserve"> </w:t>
      </w:r>
      <w:r w:rsidR="00140C80">
        <w:t>authenticity.</w:t>
      </w:r>
    </w:p>
    <w:p w14:paraId="445B62E0" w14:textId="533FD9A2" w:rsidR="00BC45CB" w:rsidRPr="00F80E57" w:rsidRDefault="004F79A4" w:rsidP="00BC45CB">
      <w:pPr>
        <w:pStyle w:val="Heading4"/>
      </w:pPr>
      <w:r>
        <w:t>“</w:t>
      </w:r>
      <w:r w:rsidR="00BC45CB">
        <w:t>In</w:t>
      </w:r>
      <w:r w:rsidR="00E504D9">
        <w:t xml:space="preserve"> </w:t>
      </w:r>
      <w:r w:rsidR="00BC45CB">
        <w:t>three</w:t>
      </w:r>
      <w:r w:rsidR="00E504D9">
        <w:t xml:space="preserve"> </w:t>
      </w:r>
      <w:r w:rsidR="00BC45CB">
        <w:t>minuscules,</w:t>
      </w:r>
      <w:r w:rsidR="00E504D9">
        <w:t xml:space="preserve"> </w:t>
      </w:r>
      <w:r w:rsidR="00BC45CB">
        <w:t>two</w:t>
      </w:r>
      <w:r w:rsidR="00E504D9">
        <w:t xml:space="preserve"> </w:t>
      </w:r>
      <w:r w:rsidR="00BC45CB">
        <w:t>from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twelfth</w:t>
      </w:r>
      <w:r w:rsidR="00E504D9">
        <w:t xml:space="preserve"> </w:t>
      </w:r>
      <w:r w:rsidR="00BC45CB">
        <w:t>cent.</w:t>
      </w:r>
      <w:r w:rsidR="00E504D9">
        <w:t xml:space="preserve"> </w:t>
      </w:r>
      <w:r w:rsidR="00BC45CB">
        <w:t>and</w:t>
      </w:r>
      <w:r w:rsidR="00E504D9">
        <w:t xml:space="preserve"> </w:t>
      </w:r>
      <w:r w:rsidR="00BC45CB">
        <w:t>one</w:t>
      </w:r>
      <w:r w:rsidR="00E504D9">
        <w:t xml:space="preserve"> </w:t>
      </w:r>
      <w:r w:rsidR="00BC45CB">
        <w:t>from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eleventh,</w:t>
      </w:r>
      <w:r w:rsidR="00E504D9">
        <w:t xml:space="preserve"> </w:t>
      </w:r>
      <w:r w:rsidR="00BC45CB">
        <w:t>vv.</w:t>
      </w:r>
      <w:r w:rsidR="00E504D9">
        <w:t xml:space="preserve"> </w:t>
      </w:r>
      <w:r w:rsidR="00BC45CB">
        <w:t>9-20</w:t>
      </w:r>
      <w:r w:rsidR="00E504D9">
        <w:t xml:space="preserve"> </w:t>
      </w:r>
      <w:r w:rsidR="00BC45CB">
        <w:t>are</w:t>
      </w:r>
      <w:r w:rsidR="00E504D9">
        <w:t xml:space="preserve"> </w:t>
      </w:r>
      <w:r w:rsidR="00BC45CB">
        <w:t>set</w:t>
      </w:r>
      <w:r w:rsidR="00E504D9">
        <w:t xml:space="preserve"> </w:t>
      </w:r>
      <w:r w:rsidR="00BC45CB">
        <w:t>off</w:t>
      </w:r>
      <w:r w:rsidR="00E504D9">
        <w:t xml:space="preserve"> </w:t>
      </w:r>
      <w:r w:rsidR="00BC45CB">
        <w:t>from</w:t>
      </w:r>
      <w:r w:rsidR="00E504D9">
        <w:t xml:space="preserve"> </w:t>
      </w:r>
      <w:r w:rsidR="00BC45CB">
        <w:t>vv.</w:t>
      </w:r>
      <w:r w:rsidR="00E504D9">
        <w:t xml:space="preserve"> </w:t>
      </w:r>
      <w:r w:rsidR="00BC45CB">
        <w:t>1-8</w:t>
      </w:r>
      <w:r w:rsidR="00E504D9">
        <w:t xml:space="preserve"> </w:t>
      </w:r>
      <w:r w:rsidR="00BC45CB">
        <w:t>with</w:t>
      </w:r>
      <w:r w:rsidR="00E504D9">
        <w:t xml:space="preserve"> </w:t>
      </w:r>
      <w:r w:rsidR="00BC45CB">
        <w:t>obeli</w:t>
      </w:r>
      <w:r w:rsidR="00E504D9">
        <w:t xml:space="preserve"> </w:t>
      </w:r>
      <w:r w:rsidR="00BC45CB">
        <w:t>or</w:t>
      </w:r>
      <w:r w:rsidR="00E504D9">
        <w:t xml:space="preserve"> </w:t>
      </w:r>
      <w:r w:rsidR="00BC45CB">
        <w:t>asterisks</w:t>
      </w:r>
      <w:r w:rsidR="00E504D9">
        <w:t xml:space="preserve"> </w:t>
      </w:r>
      <w:r w:rsidR="00BC45CB">
        <w:t>by</w:t>
      </w:r>
      <w:r w:rsidR="00E504D9">
        <w:t xml:space="preserve"> </w:t>
      </w:r>
      <w:r w:rsidR="00BC45CB">
        <w:t>a</w:t>
      </w:r>
      <w:r w:rsidR="00E504D9">
        <w:t xml:space="preserve"> </w:t>
      </w:r>
      <w:r w:rsidR="00BC45CB">
        <w:t>later</w:t>
      </w:r>
      <w:r w:rsidR="00E504D9">
        <w:t xml:space="preserve"> </w:t>
      </w:r>
      <w:r w:rsidR="00BC45CB">
        <w:t>hand</w:t>
      </w:r>
      <w:r>
        <w:t>”</w:t>
      </w:r>
      <w:r w:rsidR="00E504D9">
        <w:t xml:space="preserve"> </w:t>
      </w:r>
      <w:r w:rsidR="00BC45CB" w:rsidRPr="00244D77">
        <w:rPr>
          <w:sz w:val="16"/>
          <w:szCs w:val="16"/>
        </w:rPr>
        <w:t>(</w:t>
      </w:r>
      <w:r w:rsidR="00BC45CB">
        <w:rPr>
          <w:sz w:val="16"/>
          <w:szCs w:val="16"/>
        </w:rPr>
        <w:t>Collins</w:t>
      </w:r>
      <w:r w:rsidR="00BC45CB" w:rsidRPr="00244D77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84653B" w:rsidRPr="008E6BC2">
        <w:rPr>
          <w:i/>
          <w:iCs/>
          <w:sz w:val="16"/>
          <w:szCs w:val="16"/>
          <w:lang w:bidi="he-IL"/>
        </w:rPr>
        <w:t>Additional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4653B" w:rsidRPr="008E6BC2">
        <w:rPr>
          <w:i/>
          <w:iCs/>
          <w:sz w:val="16"/>
          <w:szCs w:val="16"/>
          <w:lang w:bidi="he-IL"/>
        </w:rPr>
        <w:t>Endings</w:t>
      </w:r>
      <w:r w:rsidR="008E6BC2" w:rsidRPr="008E6BC2">
        <w:rPr>
          <w:sz w:val="16"/>
          <w:szCs w:val="16"/>
          <w:lang w:bidi="he-IL"/>
        </w:rPr>
        <w:t>,</w:t>
      </w:r>
      <w:r w:rsidR="00E504D9">
        <w:rPr>
          <w:sz w:val="16"/>
          <w:szCs w:val="16"/>
        </w:rPr>
        <w:t xml:space="preserve"> </w:t>
      </w:r>
      <w:r w:rsidR="00BC45CB">
        <w:rPr>
          <w:sz w:val="16"/>
          <w:szCs w:val="16"/>
        </w:rPr>
        <w:t>804</w:t>
      </w:r>
      <w:r w:rsidR="00BC45CB" w:rsidRPr="00244D77">
        <w:rPr>
          <w:sz w:val="16"/>
          <w:szCs w:val="16"/>
        </w:rPr>
        <w:t>)</w:t>
      </w:r>
    </w:p>
    <w:p w14:paraId="00ECFB8D" w14:textId="3D0454F6" w:rsidR="00BC45CB" w:rsidRPr="00395047" w:rsidRDefault="004F79A4" w:rsidP="00BC45CB">
      <w:pPr>
        <w:pStyle w:val="Heading4"/>
      </w:pPr>
      <w:r>
        <w:t>“</w:t>
      </w:r>
      <w:r w:rsidR="00BC45CB">
        <w:t>In</w:t>
      </w:r>
      <w:r w:rsidR="00E504D9">
        <w:t xml:space="preserve"> </w:t>
      </w:r>
      <w:r w:rsidR="00BC45CB">
        <w:t>minuscule</w:t>
      </w:r>
      <w:r w:rsidR="00E504D9">
        <w:t xml:space="preserve"> </w:t>
      </w:r>
      <w:r w:rsidR="00BC45CB">
        <w:t>199</w:t>
      </w:r>
      <w:r w:rsidR="00E504D9">
        <w:t xml:space="preserve"> </w:t>
      </w:r>
      <w:r w:rsidR="00BC45CB">
        <w:t>(twelfth</w:t>
      </w:r>
      <w:r w:rsidR="00E504D9">
        <w:t xml:space="preserve"> </w:t>
      </w:r>
      <w:r w:rsidR="00BC45CB">
        <w:t>cent.),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following</w:t>
      </w:r>
      <w:r w:rsidR="00E504D9">
        <w:t xml:space="preserve"> </w:t>
      </w:r>
      <w:r w:rsidR="00BC45CB">
        <w:t>note</w:t>
      </w:r>
      <w:r w:rsidR="00E504D9">
        <w:t xml:space="preserve"> </w:t>
      </w:r>
      <w:r w:rsidR="00BC45CB">
        <w:t>appears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margin</w:t>
      </w:r>
      <w:r w:rsidR="00E504D9">
        <w:t xml:space="preserve"> </w:t>
      </w:r>
      <w:r w:rsidR="00BC45CB">
        <w:t>by</w:t>
      </w:r>
      <w:r w:rsidR="00E504D9">
        <w:t xml:space="preserve"> </w:t>
      </w:r>
      <w:r w:rsidR="00BC45CB">
        <w:t>v.</w:t>
      </w:r>
      <w:r w:rsidR="00E504D9">
        <w:t xml:space="preserve"> </w:t>
      </w:r>
      <w:r w:rsidR="00BC45CB">
        <w:t>9:</w:t>
      </w:r>
      <w:r w:rsidR="00E504D9">
        <w:t xml:space="preserve"> </w:t>
      </w:r>
      <w:r>
        <w:t>‘</w:t>
      </w:r>
      <w:r w:rsidR="00BC45CB">
        <w:t>in</w:t>
      </w:r>
      <w:r w:rsidR="00E504D9">
        <w:t xml:space="preserve"> </w:t>
      </w:r>
      <w:r w:rsidR="00BC45CB">
        <w:t>some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copies</w:t>
      </w:r>
      <w:r w:rsidR="00E504D9">
        <w:t xml:space="preserve"> </w:t>
      </w:r>
      <w:r w:rsidR="00BC45CB">
        <w:t>this</w:t>
      </w:r>
      <w:r w:rsidR="00E504D9">
        <w:t xml:space="preserve"> </w:t>
      </w:r>
      <w:r w:rsidR="00BC45CB">
        <w:t>is</w:t>
      </w:r>
      <w:r w:rsidR="00E504D9">
        <w:t xml:space="preserve"> </w:t>
      </w:r>
      <w:r w:rsidR="00BC45CB">
        <w:t>not</w:t>
      </w:r>
      <w:r w:rsidR="00E504D9">
        <w:t xml:space="preserve"> </w:t>
      </w:r>
      <w:r w:rsidR="00BC45CB">
        <w:t>found;</w:t>
      </w:r>
      <w:r w:rsidR="00E504D9">
        <w:t xml:space="preserve"> </w:t>
      </w:r>
      <w:r w:rsidR="00BC45CB">
        <w:t>rather,</w:t>
      </w:r>
      <w:r w:rsidR="00E504D9">
        <w:t xml:space="preserve"> </w:t>
      </w:r>
      <w:r w:rsidR="00BC45CB">
        <w:t>it</w:t>
      </w:r>
      <w:r w:rsidR="00E504D9">
        <w:t xml:space="preserve"> </w:t>
      </w:r>
      <w:r w:rsidR="00BC45CB">
        <w:t>stops</w:t>
      </w:r>
      <w:r w:rsidR="00E504D9">
        <w:t xml:space="preserve"> </w:t>
      </w:r>
      <w:r w:rsidR="00BC45CB">
        <w:t>here</w:t>
      </w:r>
      <w:r>
        <w:t>’”</w:t>
      </w:r>
      <w:r w:rsidR="00E504D9">
        <w:t xml:space="preserve"> </w:t>
      </w:r>
      <w:r w:rsidR="00BC45CB" w:rsidRPr="00244D77">
        <w:rPr>
          <w:sz w:val="16"/>
          <w:szCs w:val="16"/>
        </w:rPr>
        <w:t>(</w:t>
      </w:r>
      <w:r w:rsidR="00BC45CB">
        <w:rPr>
          <w:sz w:val="16"/>
          <w:szCs w:val="16"/>
        </w:rPr>
        <w:t>Collins</w:t>
      </w:r>
      <w:r w:rsidR="00BC45CB" w:rsidRPr="00244D77">
        <w:rPr>
          <w:sz w:val="16"/>
          <w:szCs w:val="16"/>
        </w:rPr>
        <w:t>,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57511F" w:rsidRPr="008E6BC2">
        <w:rPr>
          <w:i/>
          <w:iCs/>
          <w:sz w:val="16"/>
          <w:szCs w:val="16"/>
          <w:lang w:bidi="he-IL"/>
        </w:rPr>
        <w:t>Additional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57511F" w:rsidRPr="008E6BC2">
        <w:rPr>
          <w:i/>
          <w:iCs/>
          <w:sz w:val="16"/>
          <w:szCs w:val="16"/>
          <w:lang w:bidi="he-IL"/>
        </w:rPr>
        <w:t>Endings</w:t>
      </w:r>
      <w:r w:rsidR="0057511F" w:rsidRPr="008E6BC2">
        <w:rPr>
          <w:sz w:val="16"/>
          <w:szCs w:val="16"/>
          <w:lang w:bidi="he-IL"/>
        </w:rPr>
        <w:t>,</w:t>
      </w:r>
      <w:r w:rsidR="00E504D9">
        <w:rPr>
          <w:sz w:val="16"/>
          <w:szCs w:val="16"/>
        </w:rPr>
        <w:t xml:space="preserve"> </w:t>
      </w:r>
      <w:r w:rsidR="00BC45CB">
        <w:rPr>
          <w:sz w:val="16"/>
          <w:szCs w:val="16"/>
        </w:rPr>
        <w:t>805</w:t>
      </w:r>
      <w:r w:rsidR="00BC45CB" w:rsidRPr="00244D77">
        <w:rPr>
          <w:sz w:val="16"/>
          <w:szCs w:val="16"/>
        </w:rPr>
        <w:t>)</w:t>
      </w:r>
    </w:p>
    <w:p w14:paraId="1E7B1156" w14:textId="42F6E3EE" w:rsidR="00BC45CB" w:rsidRPr="00F35CE7" w:rsidRDefault="004F79A4" w:rsidP="00BC45CB">
      <w:pPr>
        <w:pStyle w:val="Heading4"/>
      </w:pPr>
      <w:r>
        <w:t>“</w:t>
      </w:r>
      <w:r w:rsidR="00BC45CB">
        <w:t>In</w:t>
      </w:r>
      <w:r w:rsidR="00E504D9">
        <w:t xml:space="preserve"> </w:t>
      </w:r>
      <w:r w:rsidR="00BC45CB">
        <w:t>two</w:t>
      </w:r>
      <w:r w:rsidR="00E504D9">
        <w:t xml:space="preserve"> </w:t>
      </w:r>
      <w:r w:rsidR="00BC45CB">
        <w:t>minuscules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eleventh</w:t>
      </w:r>
      <w:r w:rsidR="00E504D9">
        <w:t xml:space="preserve"> </w:t>
      </w:r>
      <w:r w:rsidR="00BC45CB">
        <w:t>cent.,</w:t>
      </w:r>
      <w:r w:rsidR="00E504D9">
        <w:t xml:space="preserve"> </w:t>
      </w:r>
      <w:r w:rsidR="00BC45CB">
        <w:t>which</w:t>
      </w:r>
      <w:r w:rsidR="00E504D9">
        <w:t xml:space="preserve"> </w:t>
      </w:r>
      <w:r w:rsidR="00BC45CB">
        <w:t>contain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Gospels</w:t>
      </w:r>
      <w:r w:rsidR="00E504D9">
        <w:t xml:space="preserve"> </w:t>
      </w:r>
      <w:r w:rsidR="00BC45CB">
        <w:t>with</w:t>
      </w:r>
      <w:r w:rsidR="00E504D9">
        <w:t xml:space="preserve"> </w:t>
      </w:r>
      <w:r w:rsidR="00BC45CB">
        <w:t>commentary,</w:t>
      </w:r>
      <w:r w:rsidR="00E504D9">
        <w:t xml:space="preserve"> </w:t>
      </w:r>
      <w:r w:rsidR="00BC45CB">
        <w:t>a</w:t>
      </w:r>
      <w:r w:rsidR="00E504D9">
        <w:t xml:space="preserve"> </w:t>
      </w:r>
      <w:r w:rsidR="00BC45CB">
        <w:t>note</w:t>
      </w:r>
      <w:r w:rsidR="00E504D9">
        <w:t xml:space="preserve"> </w:t>
      </w:r>
      <w:r w:rsidR="00BC45CB">
        <w:t>was</w:t>
      </w:r>
      <w:r w:rsidR="00E504D9">
        <w:t xml:space="preserve"> </w:t>
      </w:r>
      <w:r w:rsidR="00BC45CB">
        <w:t>placed</w:t>
      </w:r>
      <w:r w:rsidR="00E504D9">
        <w:t xml:space="preserve"> </w:t>
      </w:r>
      <w:r w:rsidR="00BC45CB">
        <w:t>secondarily</w:t>
      </w:r>
      <w:r w:rsidR="00E504D9">
        <w:t xml:space="preserve"> </w:t>
      </w:r>
      <w:r w:rsidR="00BC45CB">
        <w:t>between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block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text</w:t>
      </w:r>
      <w:r w:rsidR="00E504D9">
        <w:t xml:space="preserve"> </w:t>
      </w:r>
      <w:r w:rsidR="00BC45CB">
        <w:t>and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commentary</w:t>
      </w:r>
      <w:r w:rsidR="00E504D9">
        <w:t xml:space="preserve"> </w:t>
      </w:r>
      <w:r w:rsidR="00BC45CB">
        <w:t>on</w:t>
      </w:r>
      <w:r w:rsidR="00E504D9">
        <w:t xml:space="preserve"> </w:t>
      </w:r>
      <w:r w:rsidR="00BC45CB">
        <w:t>it:</w:t>
      </w:r>
      <w:r w:rsidR="00E504D9">
        <w:t xml:space="preserve"> </w:t>
      </w:r>
      <w:r>
        <w:t>‘</w:t>
      </w:r>
      <w:r w:rsidR="00BC45CB">
        <w:t>(the</w:t>
      </w:r>
      <w:r w:rsidR="00E504D9">
        <w:t xml:space="preserve"> </w:t>
      </w:r>
      <w:r w:rsidR="00BC45CB">
        <w:t>material)</w:t>
      </w:r>
      <w:r w:rsidR="00E504D9">
        <w:t xml:space="preserve"> </w:t>
      </w:r>
      <w:r w:rsidR="00BC45CB">
        <w:t>from</w:t>
      </w:r>
      <w:r w:rsidR="00E504D9">
        <w:t xml:space="preserve"> </w:t>
      </w:r>
      <w:r w:rsidR="00BC45CB">
        <w:t>here</w:t>
      </w:r>
      <w:r w:rsidR="00E504D9">
        <w:t xml:space="preserve"> </w:t>
      </w:r>
      <w:r w:rsidR="00BC45CB">
        <w:t>until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end</w:t>
      </w:r>
      <w:r w:rsidR="00E504D9">
        <w:t xml:space="preserve"> </w:t>
      </w:r>
      <w:r w:rsidR="00BC45CB">
        <w:t>is</w:t>
      </w:r>
      <w:r w:rsidR="00E504D9">
        <w:t xml:space="preserve"> </w:t>
      </w:r>
      <w:r w:rsidR="00BC45CB">
        <w:t>not</w:t>
      </w:r>
      <w:r w:rsidR="00E504D9">
        <w:t xml:space="preserve"> </w:t>
      </w:r>
      <w:r w:rsidR="00BC45CB">
        <w:t>found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some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copies;</w:t>
      </w:r>
      <w:r w:rsidR="00E504D9">
        <w:t xml:space="preserve"> </w:t>
      </w:r>
      <w:r w:rsidR="00BC45CB">
        <w:t>but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old</w:t>
      </w:r>
      <w:r w:rsidR="00E504D9">
        <w:t xml:space="preserve"> </w:t>
      </w:r>
      <w:r w:rsidR="00BC45CB">
        <w:t>ones,</w:t>
      </w:r>
      <w:r w:rsidR="00E504D9">
        <w:t xml:space="preserve"> </w:t>
      </w:r>
      <w:r w:rsidR="00BC45CB">
        <w:t>all</w:t>
      </w:r>
      <w:r w:rsidR="00E504D9">
        <w:t xml:space="preserve"> </w:t>
      </w:r>
      <w:r w:rsidR="00BC45CB">
        <w:t>(of</w:t>
      </w:r>
      <w:r w:rsidR="00E504D9">
        <w:t xml:space="preserve"> </w:t>
      </w:r>
      <w:r w:rsidR="00BC45CB">
        <w:t>it)</w:t>
      </w:r>
      <w:r w:rsidR="00E504D9">
        <w:t xml:space="preserve"> </w:t>
      </w:r>
      <w:r w:rsidR="00BC45CB">
        <w:t>is</w:t>
      </w:r>
      <w:r w:rsidR="00E504D9">
        <w:t xml:space="preserve"> </w:t>
      </w:r>
      <w:r w:rsidR="00BC45CB">
        <w:t>found</w:t>
      </w:r>
      <w:r w:rsidR="00E504D9">
        <w:t xml:space="preserve"> </w:t>
      </w:r>
      <w:r w:rsidR="00BC45CB">
        <w:t>without</w:t>
      </w:r>
      <w:r w:rsidR="00E504D9">
        <w:t xml:space="preserve"> </w:t>
      </w:r>
      <w:r w:rsidR="00BC45CB">
        <w:t>exception</w:t>
      </w:r>
      <w:r>
        <w:t>’</w:t>
      </w:r>
      <w:r w:rsidR="00BC45CB">
        <w:t>.</w:t>
      </w:r>
      <w:r>
        <w:t>”</w:t>
      </w:r>
      <w:r w:rsidR="00E504D9">
        <w:rPr>
          <w:sz w:val="16"/>
          <w:szCs w:val="16"/>
        </w:rPr>
        <w:t xml:space="preserve"> </w:t>
      </w:r>
      <w:r w:rsidR="00BC45CB" w:rsidRPr="00244D77">
        <w:rPr>
          <w:sz w:val="16"/>
          <w:szCs w:val="16"/>
        </w:rPr>
        <w:t>(</w:t>
      </w:r>
      <w:r w:rsidR="00BC45CB">
        <w:rPr>
          <w:sz w:val="16"/>
          <w:szCs w:val="16"/>
        </w:rPr>
        <w:t>Collins</w:t>
      </w:r>
      <w:r w:rsidR="00BC45CB" w:rsidRPr="00244D77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6B0CA2" w:rsidRPr="008E6BC2">
        <w:rPr>
          <w:i/>
          <w:iCs/>
          <w:sz w:val="16"/>
          <w:szCs w:val="16"/>
          <w:lang w:bidi="he-IL"/>
        </w:rPr>
        <w:t>Additional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6B0CA2" w:rsidRPr="008E6BC2">
        <w:rPr>
          <w:i/>
          <w:iCs/>
          <w:sz w:val="16"/>
          <w:szCs w:val="16"/>
          <w:lang w:bidi="he-IL"/>
        </w:rPr>
        <w:t>Endings</w:t>
      </w:r>
      <w:r w:rsidR="006B0CA2" w:rsidRPr="008E6BC2">
        <w:rPr>
          <w:sz w:val="16"/>
          <w:szCs w:val="16"/>
          <w:lang w:bidi="he-IL"/>
        </w:rPr>
        <w:t>,</w:t>
      </w:r>
      <w:r w:rsidR="00E504D9">
        <w:rPr>
          <w:sz w:val="16"/>
          <w:szCs w:val="16"/>
        </w:rPr>
        <w:t xml:space="preserve"> </w:t>
      </w:r>
      <w:r w:rsidR="00BC45CB">
        <w:rPr>
          <w:sz w:val="16"/>
          <w:szCs w:val="16"/>
        </w:rPr>
        <w:t>805</w:t>
      </w:r>
      <w:r w:rsidR="00BC45CB" w:rsidRPr="00244D77">
        <w:rPr>
          <w:sz w:val="16"/>
          <w:szCs w:val="16"/>
        </w:rPr>
        <w:t>)</w:t>
      </w:r>
    </w:p>
    <w:p w14:paraId="18EB094A" w14:textId="1A52B8AE" w:rsidR="00F94F94" w:rsidRDefault="004F79A4" w:rsidP="00CC0C38">
      <w:pPr>
        <w:pStyle w:val="Heading4"/>
        <w:rPr>
          <w:shd w:val="clear" w:color="auto" w:fill="FFFFFF"/>
        </w:rPr>
      </w:pPr>
      <w:r>
        <w:t>“</w:t>
      </w:r>
      <w:r w:rsidR="00BC45CB">
        <w:t>The</w:t>
      </w:r>
      <w:r w:rsidR="00E504D9">
        <w:t xml:space="preserve"> </w:t>
      </w:r>
      <w:r w:rsidR="00BC45CB">
        <w:t>minuscules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Family</w:t>
      </w:r>
      <w:r w:rsidR="00E504D9">
        <w:t xml:space="preserve"> </w:t>
      </w:r>
      <w:r w:rsidR="00BC45CB">
        <w:t>1</w:t>
      </w:r>
      <w:r w:rsidR="00E504D9">
        <w:t xml:space="preserve"> </w:t>
      </w:r>
      <w:proofErr w:type="gramStart"/>
      <w:r w:rsidR="00BC45CB">
        <w:t>contain</w:t>
      </w:r>
      <w:proofErr w:type="gramEnd"/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following</w:t>
      </w:r>
      <w:r w:rsidR="00E504D9">
        <w:t xml:space="preserve"> </w:t>
      </w:r>
      <w:r w:rsidR="00BC45CB">
        <w:t>note:</w:t>
      </w:r>
      <w:r w:rsidR="00E504D9">
        <w:t xml:space="preserve"> </w:t>
      </w:r>
      <w:r>
        <w:t>‘</w:t>
      </w:r>
      <w:r w:rsidR="00BC45CB">
        <w:t>In</w:t>
      </w:r>
      <w:r w:rsidR="00E504D9">
        <w:t xml:space="preserve"> </w:t>
      </w:r>
      <w:r w:rsidR="00BC45CB">
        <w:t>some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copies,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evangelist</w:t>
      </w:r>
      <w:r w:rsidR="00E504D9">
        <w:t xml:space="preserve"> </w:t>
      </w:r>
      <w:r w:rsidR="00BC45CB">
        <w:t>is</w:t>
      </w:r>
      <w:r w:rsidR="00E504D9">
        <w:t xml:space="preserve"> </w:t>
      </w:r>
      <w:r w:rsidR="00BC45CB">
        <w:t>set</w:t>
      </w:r>
      <w:r w:rsidR="00E504D9">
        <w:t xml:space="preserve"> </w:t>
      </w:r>
      <w:r w:rsidR="00BC45CB">
        <w:t>out</w:t>
      </w:r>
      <w:r w:rsidR="00E504D9">
        <w:t xml:space="preserve"> </w:t>
      </w:r>
      <w:r w:rsidR="00BC45CB">
        <w:t>fully</w:t>
      </w:r>
      <w:r w:rsidR="00E504D9">
        <w:t xml:space="preserve"> </w:t>
      </w:r>
      <w:r w:rsidR="00BC45CB">
        <w:t>up</w:t>
      </w:r>
      <w:r w:rsidR="00E504D9">
        <w:t xml:space="preserve"> </w:t>
      </w:r>
      <w:r w:rsidR="00BC45CB">
        <w:t>to</w:t>
      </w:r>
      <w:r w:rsidR="00E504D9">
        <w:t xml:space="preserve"> </w:t>
      </w:r>
      <w:r w:rsidR="00BC45CB">
        <w:t>this</w:t>
      </w:r>
      <w:r w:rsidR="00E504D9">
        <w:t xml:space="preserve"> </w:t>
      </w:r>
      <w:r w:rsidR="00BC45CB">
        <w:t>place;</w:t>
      </w:r>
      <w:r w:rsidR="00E504D9">
        <w:t xml:space="preserve"> </w:t>
      </w:r>
      <w:r w:rsidR="00BC45CB">
        <w:t>Eusebius</w:t>
      </w:r>
      <w:r w:rsidR="00E504D9">
        <w:t xml:space="preserve"> </w:t>
      </w:r>
      <w:r w:rsidR="00BC45CB">
        <w:t>also,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(pupil</w:t>
      </w:r>
      <w:r w:rsidR="00E504D9">
        <w:t xml:space="preserve"> </w:t>
      </w:r>
      <w:r w:rsidR="00BC45CB">
        <w:t>of)</w:t>
      </w:r>
      <w:r w:rsidR="00E504D9">
        <w:t xml:space="preserve"> </w:t>
      </w:r>
      <w:r w:rsidR="00BC45CB">
        <w:t>Pamphilus,</w:t>
      </w:r>
      <w:r w:rsidR="00E504D9">
        <w:t xml:space="preserve"> </w:t>
      </w:r>
      <w:r w:rsidR="00BC45CB">
        <w:t>only</w:t>
      </w:r>
      <w:r w:rsidR="00E504D9">
        <w:t xml:space="preserve"> </w:t>
      </w:r>
      <w:r w:rsidR="00BC45CB">
        <w:t>went</w:t>
      </w:r>
      <w:r w:rsidR="00E504D9">
        <w:t xml:space="preserve"> </w:t>
      </w:r>
      <w:r w:rsidR="00BC45CB">
        <w:t>this</w:t>
      </w:r>
      <w:r w:rsidR="00E504D9">
        <w:t xml:space="preserve"> </w:t>
      </w:r>
      <w:r w:rsidR="00BC45CB">
        <w:t>far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his</w:t>
      </w:r>
      <w:r w:rsidR="00E504D9">
        <w:t xml:space="preserve"> </w:t>
      </w:r>
      <w:r w:rsidR="00BC45CB">
        <w:t>canons;</w:t>
      </w:r>
      <w:r w:rsidR="00E504D9">
        <w:t xml:space="preserve"> </w:t>
      </w:r>
      <w:r w:rsidR="00BC45CB">
        <w:t>but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many</w:t>
      </w:r>
      <w:r w:rsidR="00E504D9">
        <w:t xml:space="preserve"> </w:t>
      </w:r>
      <w:r w:rsidR="00BC45CB">
        <w:t>(copies)</w:t>
      </w:r>
      <w:r w:rsidR="00E504D9">
        <w:t xml:space="preserve"> </w:t>
      </w:r>
      <w:r w:rsidR="00BC45CB">
        <w:t>this</w:t>
      </w:r>
      <w:r w:rsidR="00E504D9">
        <w:t xml:space="preserve"> </w:t>
      </w:r>
      <w:r w:rsidR="00BC45CB">
        <w:t>also</w:t>
      </w:r>
      <w:r w:rsidR="00E504D9">
        <w:t xml:space="preserve"> </w:t>
      </w:r>
      <w:r w:rsidR="00BC45CB">
        <w:t>is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circulation</w:t>
      </w:r>
      <w:r>
        <w:t>’</w:t>
      </w:r>
      <w:r w:rsidR="00BC45CB">
        <w:t>.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most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manuscripts,</w:t>
      </w:r>
      <w:r w:rsidR="00E504D9">
        <w:t xml:space="preserve"> </w:t>
      </w:r>
      <w:r w:rsidR="00BC45CB">
        <w:t>this</w:t>
      </w:r>
      <w:r w:rsidR="00E504D9">
        <w:t xml:space="preserve"> </w:t>
      </w:r>
      <w:r w:rsidR="00BC45CB">
        <w:t>note</w:t>
      </w:r>
      <w:r w:rsidR="00E504D9">
        <w:t xml:space="preserve"> </w:t>
      </w:r>
      <w:r w:rsidR="00BC45CB">
        <w:t>occurs</w:t>
      </w:r>
      <w:r w:rsidR="00E504D9">
        <w:t xml:space="preserve"> </w:t>
      </w:r>
      <w:r w:rsidR="00BC45CB">
        <w:t>between</w:t>
      </w:r>
      <w:r w:rsidR="00E504D9">
        <w:t xml:space="preserve"> </w:t>
      </w:r>
      <w:r w:rsidR="00BC45CB">
        <w:t>16:8</w:t>
      </w:r>
      <w:r w:rsidR="00E504D9">
        <w:t xml:space="preserve"> </w:t>
      </w:r>
      <w:r w:rsidR="00BC45CB">
        <w:t>and</w:t>
      </w:r>
      <w:r w:rsidR="00E504D9">
        <w:t xml:space="preserve"> </w:t>
      </w:r>
      <w:r w:rsidR="00BC45CB">
        <w:t>16:9.</w:t>
      </w:r>
      <w:r w:rsidR="00E504D9">
        <w:t xml:space="preserve"> </w:t>
      </w:r>
      <w:r w:rsidR="00BC45CB">
        <w:t>Occasionally,</w:t>
      </w:r>
      <w:r w:rsidR="00E504D9">
        <w:t xml:space="preserve"> </w:t>
      </w:r>
      <w:r w:rsidR="00BC45CB">
        <w:t>it</w:t>
      </w:r>
      <w:r w:rsidR="00E504D9">
        <w:t xml:space="preserve"> </w:t>
      </w:r>
      <w:r w:rsidR="00BC45CB">
        <w:t>is</w:t>
      </w:r>
      <w:r w:rsidR="00E504D9">
        <w:t xml:space="preserve"> </w:t>
      </w:r>
      <w:r w:rsidR="00BC45CB">
        <w:t>highlighted</w:t>
      </w:r>
      <w:r w:rsidR="00E504D9">
        <w:t xml:space="preserve"> </w:t>
      </w:r>
      <w:r w:rsidR="00BC45CB">
        <w:t>with</w:t>
      </w:r>
      <w:r w:rsidR="00E504D9">
        <w:t xml:space="preserve"> </w:t>
      </w:r>
      <w:r w:rsidR="00BC45CB">
        <w:t>ornamental</w:t>
      </w:r>
      <w:r w:rsidR="00E504D9">
        <w:t xml:space="preserve"> </w:t>
      </w:r>
      <w:r w:rsidR="00BC45CB">
        <w:t>frames</w:t>
      </w:r>
      <w:r w:rsidR="00E504D9">
        <w:t xml:space="preserve"> </w:t>
      </w:r>
      <w:r w:rsidR="00BC45CB">
        <w:t>or</w:t>
      </w:r>
      <w:r w:rsidR="00E504D9">
        <w:t xml:space="preserve"> </w:t>
      </w:r>
      <w:r w:rsidR="00BC45CB">
        <w:t>asterisks.</w:t>
      </w:r>
      <w:r>
        <w:t>”</w:t>
      </w:r>
      <w:r w:rsidR="00E504D9">
        <w:t xml:space="preserve"> </w:t>
      </w:r>
      <w:r w:rsidR="00BC45CB" w:rsidRPr="00244D77">
        <w:rPr>
          <w:sz w:val="16"/>
          <w:szCs w:val="16"/>
        </w:rPr>
        <w:t>(</w:t>
      </w:r>
      <w:r w:rsidR="00BC45CB">
        <w:rPr>
          <w:sz w:val="16"/>
          <w:szCs w:val="16"/>
        </w:rPr>
        <w:t>Collins</w:t>
      </w:r>
      <w:r w:rsidR="00BC45CB" w:rsidRPr="00244D77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6B0CA2" w:rsidRPr="008E6BC2">
        <w:rPr>
          <w:i/>
          <w:iCs/>
          <w:sz w:val="16"/>
          <w:szCs w:val="16"/>
          <w:lang w:bidi="he-IL"/>
        </w:rPr>
        <w:t>Additional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6B0CA2" w:rsidRPr="008E6BC2">
        <w:rPr>
          <w:i/>
          <w:iCs/>
          <w:sz w:val="16"/>
          <w:szCs w:val="16"/>
          <w:lang w:bidi="he-IL"/>
        </w:rPr>
        <w:t>Endings</w:t>
      </w:r>
      <w:r w:rsidR="006B0CA2" w:rsidRPr="008E6BC2">
        <w:rPr>
          <w:sz w:val="16"/>
          <w:szCs w:val="16"/>
          <w:lang w:bidi="he-IL"/>
        </w:rPr>
        <w:t>,</w:t>
      </w:r>
      <w:r w:rsidR="00E504D9">
        <w:rPr>
          <w:sz w:val="16"/>
          <w:szCs w:val="16"/>
        </w:rPr>
        <w:t xml:space="preserve"> </w:t>
      </w:r>
      <w:r w:rsidR="00BC45CB">
        <w:rPr>
          <w:sz w:val="16"/>
          <w:szCs w:val="16"/>
        </w:rPr>
        <w:t>805</w:t>
      </w:r>
      <w:r w:rsidR="00BC45CB" w:rsidRPr="00244D77">
        <w:rPr>
          <w:sz w:val="16"/>
          <w:szCs w:val="16"/>
        </w:rPr>
        <w:t>)</w:t>
      </w:r>
    </w:p>
    <w:p w14:paraId="12A326B4" w14:textId="0ED76EF5" w:rsidR="001A7EE1" w:rsidRDefault="004F79A4" w:rsidP="00A6458D">
      <w:pPr>
        <w:pStyle w:val="Heading5"/>
      </w:pPr>
      <w:r>
        <w:t>“</w:t>
      </w:r>
      <w:r w:rsidR="001A7EE1" w:rsidRPr="001A7EE1">
        <w:t>Family one includes minuscule manuscripts 1, 22, 118,  131,  205,  209,  872, 1192, 1210, 1278, 1582, 2193, 2542.</w:t>
      </w:r>
      <w:r>
        <w:t>”</w:t>
      </w:r>
    </w:p>
    <w:p w14:paraId="3DC1EF05" w14:textId="196346C0" w:rsidR="00BC45CB" w:rsidRDefault="004F79A4" w:rsidP="00BC45CB">
      <w:pPr>
        <w:pStyle w:val="Heading4"/>
      </w:pPr>
      <w:r>
        <w:t>“</w:t>
      </w:r>
      <w:r w:rsidR="00BC45CB">
        <w:t>Many</w:t>
      </w:r>
      <w:r w:rsidR="00E504D9">
        <w:t xml:space="preserve"> </w:t>
      </w:r>
      <w:r w:rsidR="00BC45CB">
        <w:t>manuscripts</w:t>
      </w:r>
      <w:r w:rsidR="00E504D9">
        <w:t xml:space="preserve"> </w:t>
      </w:r>
      <w:r w:rsidR="00BC45CB">
        <w:t>give</w:t>
      </w:r>
      <w:r w:rsidR="00E504D9">
        <w:t xml:space="preserve"> </w:t>
      </w:r>
      <w:r w:rsidR="00BC45CB">
        <w:t>an</w:t>
      </w:r>
      <w:r w:rsidR="00E504D9">
        <w:t xml:space="preserve"> </w:t>
      </w:r>
      <w:r w:rsidR="00BC45CB">
        <w:t>indirect</w:t>
      </w:r>
      <w:r w:rsidR="00E504D9">
        <w:t xml:space="preserve"> </w:t>
      </w:r>
      <w:r w:rsidR="00BC45CB">
        <w:t>witness</w:t>
      </w:r>
      <w:r w:rsidR="00E504D9">
        <w:t xml:space="preserve"> </w:t>
      </w:r>
      <w:r w:rsidR="00BC45CB">
        <w:t>to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(original)</w:t>
      </w:r>
      <w:r w:rsidR="00E504D9">
        <w:t xml:space="preserve"> </w:t>
      </w:r>
      <w:r w:rsidR="00BC45CB">
        <w:t>ending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Mark</w:t>
      </w:r>
      <w:r w:rsidR="00E504D9">
        <w:t xml:space="preserve"> </w:t>
      </w:r>
      <w:r w:rsidR="00BC45CB">
        <w:t>with</w:t>
      </w:r>
      <w:r w:rsidR="00E504D9">
        <w:t xml:space="preserve"> </w:t>
      </w:r>
      <w:r w:rsidR="00BC45CB">
        <w:t>16:8</w:t>
      </w:r>
      <w:r w:rsidR="00E504D9">
        <w:t xml:space="preserve"> </w:t>
      </w:r>
      <w:r w:rsidR="00BC45CB">
        <w:t>by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evidence</w:t>
      </w:r>
      <w:r w:rsidR="00E504D9">
        <w:t xml:space="preserve"> </w:t>
      </w:r>
      <w:r w:rsidR="00BC45CB">
        <w:t>that</w:t>
      </w:r>
      <w:r w:rsidR="00E504D9">
        <w:t xml:space="preserve"> </w:t>
      </w:r>
      <w:r w:rsidR="00BC45CB">
        <w:t>they</w:t>
      </w:r>
      <w:r w:rsidR="00E504D9">
        <w:t xml:space="preserve"> </w:t>
      </w:r>
      <w:r w:rsidR="00BC45CB">
        <w:t>provide</w:t>
      </w:r>
      <w:r w:rsidR="00E504D9">
        <w:t xml:space="preserve"> </w:t>
      </w:r>
      <w:r w:rsidR="00BC45CB">
        <w:t>that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canons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Eusebius</w:t>
      </w:r>
      <w:r w:rsidR="00E504D9">
        <w:t xml:space="preserve"> </w:t>
      </w:r>
      <w:r w:rsidR="00BC45CB">
        <w:t>ended</w:t>
      </w:r>
      <w:r w:rsidR="00E504D9">
        <w:t xml:space="preserve"> </w:t>
      </w:r>
      <w:r w:rsidR="00BC45CB">
        <w:t>at</w:t>
      </w:r>
      <w:r w:rsidR="00E504D9">
        <w:t xml:space="preserve"> </w:t>
      </w:r>
      <w:r w:rsidR="00BC45CB">
        <w:t>that</w:t>
      </w:r>
      <w:r w:rsidR="00E504D9">
        <w:t xml:space="preserve"> </w:t>
      </w:r>
      <w:r w:rsidR="00BC45CB">
        <w:t>point.</w:t>
      </w:r>
      <w:r>
        <w:t>”</w:t>
      </w:r>
      <w:r w:rsidR="00E504D9">
        <w:t xml:space="preserve"> </w:t>
      </w:r>
      <w:r w:rsidR="00BC45CB" w:rsidRPr="00244D77">
        <w:rPr>
          <w:sz w:val="16"/>
          <w:szCs w:val="16"/>
        </w:rPr>
        <w:t>(</w:t>
      </w:r>
      <w:r w:rsidR="00BC45CB">
        <w:rPr>
          <w:sz w:val="16"/>
          <w:szCs w:val="16"/>
        </w:rPr>
        <w:t>Collins</w:t>
      </w:r>
      <w:r w:rsidR="00BC45CB" w:rsidRPr="00244D77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6B0CA2" w:rsidRPr="008E6BC2">
        <w:rPr>
          <w:i/>
          <w:iCs/>
          <w:sz w:val="16"/>
          <w:szCs w:val="16"/>
          <w:lang w:bidi="he-IL"/>
        </w:rPr>
        <w:t>Additional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6B0CA2" w:rsidRPr="008E6BC2">
        <w:rPr>
          <w:i/>
          <w:iCs/>
          <w:sz w:val="16"/>
          <w:szCs w:val="16"/>
          <w:lang w:bidi="he-IL"/>
        </w:rPr>
        <w:t>Endings</w:t>
      </w:r>
      <w:r w:rsidR="006B0CA2" w:rsidRPr="008E6BC2">
        <w:rPr>
          <w:sz w:val="16"/>
          <w:szCs w:val="16"/>
          <w:lang w:bidi="he-IL"/>
        </w:rPr>
        <w:t>,</w:t>
      </w:r>
      <w:r w:rsidR="00E504D9">
        <w:rPr>
          <w:sz w:val="16"/>
          <w:szCs w:val="16"/>
        </w:rPr>
        <w:t xml:space="preserve"> </w:t>
      </w:r>
      <w:r w:rsidR="00BC45CB">
        <w:rPr>
          <w:sz w:val="16"/>
          <w:szCs w:val="16"/>
        </w:rPr>
        <w:t>805</w:t>
      </w:r>
      <w:r w:rsidR="00BC45CB" w:rsidRPr="00244D77">
        <w:rPr>
          <w:sz w:val="16"/>
          <w:szCs w:val="16"/>
        </w:rPr>
        <w:t>)</w:t>
      </w:r>
    </w:p>
    <w:p w14:paraId="53FB6742" w14:textId="072C21E4" w:rsidR="00BC45CB" w:rsidRPr="00164173" w:rsidRDefault="004F79A4" w:rsidP="00BC45CB">
      <w:pPr>
        <w:pStyle w:val="Heading4"/>
      </w:pPr>
      <w:r>
        <w:t>“</w:t>
      </w:r>
      <w:r w:rsidR="00BC45CB">
        <w:t>In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fifth</w:t>
      </w:r>
      <w:r w:rsidR="00E504D9">
        <w:t xml:space="preserve"> </w:t>
      </w:r>
      <w:r w:rsidR="00BC45CB">
        <w:t>cent.,</w:t>
      </w:r>
      <w:r w:rsidR="00E504D9">
        <w:t xml:space="preserve"> </w:t>
      </w:r>
      <w:r w:rsidR="00BC45CB">
        <w:t>Victor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Antioch</w:t>
      </w:r>
      <w:r w:rsidR="00E504D9">
        <w:t xml:space="preserve"> </w:t>
      </w:r>
      <w:r w:rsidR="00BC45CB">
        <w:t>fashioned</w:t>
      </w:r>
      <w:r w:rsidR="00E504D9">
        <w:t xml:space="preserve"> </w:t>
      </w:r>
      <w:r w:rsidR="00BC45CB">
        <w:t>a</w:t>
      </w:r>
      <w:r w:rsidR="00E504D9">
        <w:t xml:space="preserve"> </w:t>
      </w:r>
      <w:r w:rsidR="00BC45CB">
        <w:t>commentary</w:t>
      </w:r>
      <w:r w:rsidR="00E504D9">
        <w:t xml:space="preserve"> </w:t>
      </w:r>
      <w:r w:rsidR="00BC45CB">
        <w:t>on</w:t>
      </w:r>
      <w:r w:rsidR="00E504D9">
        <w:t xml:space="preserve"> </w:t>
      </w:r>
      <w:r w:rsidR="00BC45CB">
        <w:t>Mark</w:t>
      </w:r>
      <w:r w:rsidR="00E504D9">
        <w:t xml:space="preserve"> </w:t>
      </w:r>
      <w:r w:rsidR="00BC45CB">
        <w:t>that</w:t>
      </w:r>
      <w:r w:rsidR="00E504D9">
        <w:t xml:space="preserve"> </w:t>
      </w:r>
      <w:r w:rsidR="00BC45CB">
        <w:t>consisted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a</w:t>
      </w:r>
      <w:r w:rsidR="00E504D9">
        <w:t xml:space="preserve"> </w:t>
      </w:r>
      <w:r w:rsidR="00BC45CB">
        <w:t>series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excerpts</w:t>
      </w:r>
      <w:r w:rsidR="00E504D9">
        <w:t xml:space="preserve"> </w:t>
      </w:r>
      <w:r w:rsidR="00BC45CB">
        <w:t>from</w:t>
      </w:r>
      <w:r w:rsidR="00E504D9">
        <w:t xml:space="preserve"> </w:t>
      </w:r>
      <w:r w:rsidR="00BC45CB">
        <w:t>exegetical</w:t>
      </w:r>
      <w:r w:rsidR="00E504D9">
        <w:t xml:space="preserve"> </w:t>
      </w:r>
      <w:r w:rsidR="00BC45CB">
        <w:t>and</w:t>
      </w:r>
      <w:r w:rsidR="00E504D9">
        <w:t xml:space="preserve"> </w:t>
      </w:r>
      <w:r w:rsidR="00BC45CB">
        <w:t>homiletic</w:t>
      </w:r>
      <w:r w:rsidR="00E504D9">
        <w:t xml:space="preserve"> </w:t>
      </w:r>
      <w:r w:rsidR="00BC45CB">
        <w:t>writings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earlier</w:t>
      </w:r>
      <w:r w:rsidR="00E504D9">
        <w:t xml:space="preserve"> </w:t>
      </w:r>
      <w:r w:rsidR="00BC45CB">
        <w:t>authors.</w:t>
      </w:r>
      <w:r w:rsidR="00E504D9">
        <w:t xml:space="preserve"> </w:t>
      </w:r>
      <w:r w:rsidR="00BC45CB">
        <w:t>Most</w:t>
      </w:r>
      <w:r w:rsidR="00E504D9">
        <w:t xml:space="preserve"> </w:t>
      </w:r>
      <w:r w:rsidR="00BC45CB">
        <w:t>manuscripts</w:t>
      </w:r>
      <w:r w:rsidR="00E504D9">
        <w:t xml:space="preserve"> </w:t>
      </w:r>
      <w:r w:rsidR="00BC45CB">
        <w:t>that</w:t>
      </w:r>
      <w:r w:rsidR="00E504D9">
        <w:t xml:space="preserve"> </w:t>
      </w:r>
      <w:proofErr w:type="gramStart"/>
      <w:r w:rsidR="00BC45CB">
        <w:t>contain</w:t>
      </w:r>
      <w:proofErr w:type="gramEnd"/>
      <w:r w:rsidR="00E504D9">
        <w:t xml:space="preserve"> </w:t>
      </w:r>
      <w:r w:rsidR="00BC45CB">
        <w:t>this</w:t>
      </w:r>
      <w:r w:rsidR="00E504D9">
        <w:t xml:space="preserve"> </w:t>
      </w:r>
      <w:r w:rsidR="00BC45CB">
        <w:t>commentary</w:t>
      </w:r>
      <w:r w:rsidR="00E504D9">
        <w:t xml:space="preserve"> </w:t>
      </w:r>
      <w:r w:rsidR="00BC45CB">
        <w:t>have</w:t>
      </w:r>
      <w:r w:rsidR="00E504D9">
        <w:t xml:space="preserve"> </w:t>
      </w:r>
      <w:r w:rsidR="00BC45CB">
        <w:t>a</w:t>
      </w:r>
      <w:r w:rsidR="00E504D9">
        <w:t xml:space="preserve"> </w:t>
      </w:r>
      <w:r w:rsidR="00BC45CB">
        <w:t>note</w:t>
      </w:r>
      <w:r w:rsidR="00E504D9">
        <w:t xml:space="preserve"> </w:t>
      </w:r>
      <w:r w:rsidR="00BC45CB">
        <w:t>to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following</w:t>
      </w:r>
      <w:r w:rsidR="00E504D9">
        <w:t xml:space="preserve"> </w:t>
      </w:r>
      <w:r w:rsidR="00BC45CB">
        <w:t>effect:</w:t>
      </w:r>
      <w:r w:rsidR="00E504D9">
        <w:t xml:space="preserve"> </w:t>
      </w:r>
      <w:r>
        <w:t>‘</w:t>
      </w:r>
      <w:r w:rsidR="00BC45CB">
        <w:t>In</w:t>
      </w:r>
      <w:r w:rsidR="00E504D9">
        <w:t xml:space="preserve"> </w:t>
      </w:r>
      <w:r w:rsidR="00BC45CB">
        <w:t>most</w:t>
      </w:r>
      <w:r w:rsidR="00E504D9">
        <w:t xml:space="preserve"> </w:t>
      </w:r>
      <w:r w:rsidR="00BC45CB">
        <w:t>copies</w:t>
      </w:r>
      <w:r w:rsidR="00E504D9">
        <w:t xml:space="preserve"> </w:t>
      </w:r>
      <w:r w:rsidR="00BC45CB">
        <w:t>this</w:t>
      </w:r>
      <w:r w:rsidR="00E504D9">
        <w:t xml:space="preserve"> </w:t>
      </w:r>
      <w:r w:rsidR="00BC45CB">
        <w:t>additional</w:t>
      </w:r>
      <w:r w:rsidR="00E504D9">
        <w:t xml:space="preserve"> </w:t>
      </w:r>
      <w:r w:rsidR="00BC45CB">
        <w:t>material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Gospel</w:t>
      </w:r>
      <w:r w:rsidR="00E504D9">
        <w:t xml:space="preserve"> </w:t>
      </w:r>
      <w:r w:rsidR="00BC45CB">
        <w:t>according</w:t>
      </w:r>
      <w:r w:rsidR="00E504D9">
        <w:t xml:space="preserve"> </w:t>
      </w:r>
      <w:r w:rsidR="00BC45CB">
        <w:t>to</w:t>
      </w:r>
      <w:r w:rsidR="00E504D9">
        <w:t xml:space="preserve"> </w:t>
      </w:r>
      <w:r w:rsidR="00BC45CB">
        <w:t>Mark</w:t>
      </w:r>
      <w:r w:rsidR="00E504D9">
        <w:t xml:space="preserve"> </w:t>
      </w:r>
      <w:r w:rsidR="00BC45CB">
        <w:t>is</w:t>
      </w:r>
      <w:r w:rsidR="00E504D9">
        <w:t xml:space="preserve"> </w:t>
      </w:r>
      <w:r w:rsidR="00BC45CB">
        <w:t>not</w:t>
      </w:r>
      <w:r w:rsidR="00E504D9">
        <w:t xml:space="preserve"> </w:t>
      </w:r>
      <w:r w:rsidR="00BC45CB">
        <w:t>found,</w:t>
      </w:r>
      <w:r w:rsidR="00E504D9">
        <w:t xml:space="preserve"> </w:t>
      </w:r>
      <w:r w:rsidR="00BC45CB">
        <w:t>so</w:t>
      </w:r>
      <w:r w:rsidR="00E504D9">
        <w:t xml:space="preserve"> </w:t>
      </w:r>
      <w:r w:rsidR="00BC45CB">
        <w:t>that</w:t>
      </w:r>
      <w:r w:rsidR="00E504D9">
        <w:t xml:space="preserve"> </w:t>
      </w:r>
      <w:r w:rsidR="00BC45CB">
        <w:t>some</w:t>
      </w:r>
      <w:r w:rsidR="00E504D9">
        <w:t xml:space="preserve"> </w:t>
      </w:r>
      <w:r w:rsidR="00BC45CB">
        <w:t>have</w:t>
      </w:r>
      <w:r w:rsidR="00E504D9">
        <w:t xml:space="preserve"> </w:t>
      </w:r>
      <w:r w:rsidR="00BC45CB">
        <w:t>considered</w:t>
      </w:r>
      <w:r w:rsidR="00E504D9">
        <w:t xml:space="preserve"> </w:t>
      </w:r>
      <w:r w:rsidR="00BC45CB">
        <w:t>it</w:t>
      </w:r>
      <w:r w:rsidR="00E504D9">
        <w:t xml:space="preserve"> </w:t>
      </w:r>
      <w:r w:rsidR="00BC45CB">
        <w:t>to</w:t>
      </w:r>
      <w:r w:rsidR="00E504D9">
        <w:t xml:space="preserve"> </w:t>
      </w:r>
      <w:r w:rsidR="00BC45CB">
        <w:t>be</w:t>
      </w:r>
      <w:r w:rsidR="00E504D9">
        <w:t xml:space="preserve"> </w:t>
      </w:r>
      <w:r w:rsidR="00BC45CB">
        <w:t>spurious.</w:t>
      </w:r>
      <w:r w:rsidR="00E504D9">
        <w:t xml:space="preserve"> </w:t>
      </w:r>
      <w:r w:rsidR="00BC45CB">
        <w:t>But</w:t>
      </w:r>
      <w:r w:rsidR="00E504D9">
        <w:t xml:space="preserve"> </w:t>
      </w:r>
      <w:r w:rsidR="00BC45CB">
        <w:t>we,</w:t>
      </w:r>
      <w:r w:rsidR="00E504D9">
        <w:t xml:space="preserve"> </w:t>
      </w:r>
      <w:r w:rsidR="00BC45CB">
        <w:t>inasmuch</w:t>
      </w:r>
      <w:r w:rsidR="00E504D9">
        <w:t xml:space="preserve"> </w:t>
      </w:r>
      <w:r w:rsidR="00BC45CB">
        <w:t>as</w:t>
      </w:r>
      <w:r w:rsidR="00E504D9">
        <w:t xml:space="preserve"> </w:t>
      </w:r>
      <w:r w:rsidR="00BC45CB">
        <w:t>we</w:t>
      </w:r>
      <w:r w:rsidR="00E504D9">
        <w:t xml:space="preserve"> </w:t>
      </w:r>
      <w:r w:rsidR="00BC45CB">
        <w:t>have</w:t>
      </w:r>
      <w:r w:rsidR="00E504D9">
        <w:t xml:space="preserve"> </w:t>
      </w:r>
      <w:r w:rsidR="00BC45CB">
        <w:t>found</w:t>
      </w:r>
      <w:r w:rsidR="00E504D9">
        <w:t xml:space="preserve"> </w:t>
      </w:r>
      <w:r w:rsidR="00BC45CB">
        <w:t>it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most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accurate</w:t>
      </w:r>
      <w:r w:rsidR="00E504D9">
        <w:t xml:space="preserve"> </w:t>
      </w:r>
      <w:r w:rsidR="00BC45CB">
        <w:t>copies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accordance</w:t>
      </w:r>
      <w:r w:rsidR="00E504D9">
        <w:t xml:space="preserve"> </w:t>
      </w:r>
      <w:r w:rsidR="00BC45CB">
        <w:t>with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Palestinian</w:t>
      </w:r>
      <w:r w:rsidR="00E504D9">
        <w:t xml:space="preserve"> </w:t>
      </w:r>
      <w:r w:rsidR="00BC45CB">
        <w:t>Gospel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Mark,</w:t>
      </w:r>
      <w:r w:rsidR="00E504D9">
        <w:t xml:space="preserve"> </w:t>
      </w:r>
      <w:r w:rsidR="00BC45CB">
        <w:t>have</w:t>
      </w:r>
      <w:r w:rsidR="00E504D9">
        <w:t xml:space="preserve"> </w:t>
      </w:r>
      <w:r w:rsidR="00BC45CB">
        <w:t>included</w:t>
      </w:r>
      <w:r w:rsidR="00E504D9">
        <w:t xml:space="preserve"> </w:t>
      </w:r>
      <w:r w:rsidR="00BC45CB">
        <w:t>it,</w:t>
      </w:r>
      <w:r w:rsidR="00E504D9">
        <w:t xml:space="preserve"> </w:t>
      </w:r>
      <w:r w:rsidR="00BC45CB">
        <w:t>as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truth</w:t>
      </w:r>
      <w:r w:rsidR="00E504D9">
        <w:t xml:space="preserve"> </w:t>
      </w:r>
      <w:r w:rsidR="00BC45CB">
        <w:t>requires,</w:t>
      </w:r>
      <w:r w:rsidR="00E504D9">
        <w:t xml:space="preserve"> </w:t>
      </w:r>
      <w:r w:rsidR="00BC45CB">
        <w:t>and</w:t>
      </w:r>
      <w:r w:rsidR="00E504D9">
        <w:t xml:space="preserve"> </w:t>
      </w:r>
      <w:r w:rsidR="00BC45CB">
        <w:t>(have</w:t>
      </w:r>
      <w:r w:rsidR="00E504D9">
        <w:t xml:space="preserve"> </w:t>
      </w:r>
      <w:r w:rsidR="00BC45CB">
        <w:t>included)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additional</w:t>
      </w:r>
      <w:r w:rsidR="00E504D9">
        <w:t xml:space="preserve"> </w:t>
      </w:r>
      <w:r w:rsidR="00BC45CB">
        <w:t>(account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the)</w:t>
      </w:r>
      <w:r w:rsidR="00E504D9">
        <w:t xml:space="preserve"> </w:t>
      </w:r>
      <w:r w:rsidR="00BC45CB">
        <w:t>resurrection</w:t>
      </w:r>
      <w:r w:rsidR="00E504D9">
        <w:t xml:space="preserve"> </w:t>
      </w:r>
      <w:r w:rsidR="00BC45CB">
        <w:t>of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Lord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it</w:t>
      </w:r>
      <w:r w:rsidR="00E504D9">
        <w:t xml:space="preserve"> </w:t>
      </w:r>
      <w:r w:rsidR="00BC45CB">
        <w:t>after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lastRenderedPageBreak/>
        <w:t>(words)</w:t>
      </w:r>
      <w:r w:rsidR="00E504D9">
        <w:t xml:space="preserve"> </w:t>
      </w:r>
      <w:r>
        <w:t>‘</w:t>
      </w:r>
      <w:r w:rsidR="00BC45CB">
        <w:t>for</w:t>
      </w:r>
      <w:r w:rsidR="00E504D9">
        <w:t xml:space="preserve"> </w:t>
      </w:r>
      <w:r w:rsidR="00BC45CB">
        <w:t>they</w:t>
      </w:r>
      <w:r w:rsidR="00E504D9">
        <w:t xml:space="preserve"> </w:t>
      </w:r>
      <w:r w:rsidR="00BC45CB">
        <w:t>were</w:t>
      </w:r>
      <w:r w:rsidR="00E504D9">
        <w:t xml:space="preserve"> </w:t>
      </w:r>
      <w:r w:rsidR="00BC45CB">
        <w:t>afraid</w:t>
      </w:r>
      <w:r>
        <w:t>’</w:t>
      </w:r>
      <w:r w:rsidR="00E504D9">
        <w:t xml:space="preserve"> </w:t>
      </w:r>
      <w:r w:rsidR="00BC45CB">
        <w:t>…This</w:t>
      </w:r>
      <w:r w:rsidR="00E504D9">
        <w:t xml:space="preserve"> </w:t>
      </w:r>
      <w:r w:rsidR="00BC45CB">
        <w:t>comment</w:t>
      </w:r>
      <w:r w:rsidR="00E504D9">
        <w:t xml:space="preserve"> </w:t>
      </w:r>
      <w:r w:rsidR="00BC45CB">
        <w:t>is</w:t>
      </w:r>
      <w:r w:rsidR="00E504D9">
        <w:t xml:space="preserve"> </w:t>
      </w:r>
      <w:r w:rsidR="00BC45CB">
        <w:t>found</w:t>
      </w:r>
      <w:r w:rsidR="00E504D9">
        <w:t xml:space="preserve"> </w:t>
      </w:r>
      <w:r w:rsidR="00BC45CB">
        <w:t>in</w:t>
      </w:r>
      <w:r w:rsidR="00E504D9">
        <w:t xml:space="preserve"> </w:t>
      </w:r>
      <w:r w:rsidR="00BC45CB">
        <w:t>manuscripts</w:t>
      </w:r>
      <w:r w:rsidR="00E504D9">
        <w:t xml:space="preserve"> </w:t>
      </w:r>
      <w:r w:rsidR="00BC45CB">
        <w:t>dating</w:t>
      </w:r>
      <w:r w:rsidR="00E504D9">
        <w:t xml:space="preserve"> </w:t>
      </w:r>
      <w:r w:rsidR="00BC45CB">
        <w:t>from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tenth</w:t>
      </w:r>
      <w:r w:rsidR="00E504D9">
        <w:t xml:space="preserve"> </w:t>
      </w:r>
      <w:r w:rsidR="00BC45CB">
        <w:t>to</w:t>
      </w:r>
      <w:r w:rsidR="00E504D9">
        <w:t xml:space="preserve"> </w:t>
      </w:r>
      <w:r w:rsidR="00BC45CB">
        <w:t>the</w:t>
      </w:r>
      <w:r w:rsidR="00E504D9">
        <w:t xml:space="preserve"> </w:t>
      </w:r>
      <w:r w:rsidR="00BC45CB">
        <w:t>sixteenth</w:t>
      </w:r>
      <w:r w:rsidR="00E504D9">
        <w:t xml:space="preserve"> </w:t>
      </w:r>
      <w:r w:rsidR="00BC45CB">
        <w:t>century</w:t>
      </w:r>
      <w:r>
        <w:t>”</w:t>
      </w:r>
      <w:r w:rsidR="00E504D9">
        <w:t xml:space="preserve"> </w:t>
      </w:r>
      <w:r w:rsidR="00BC45CB" w:rsidRPr="00244D77">
        <w:rPr>
          <w:sz w:val="16"/>
          <w:szCs w:val="16"/>
        </w:rPr>
        <w:t>(</w:t>
      </w:r>
      <w:r w:rsidR="00BC45CB">
        <w:rPr>
          <w:sz w:val="16"/>
          <w:szCs w:val="16"/>
        </w:rPr>
        <w:t>Collins</w:t>
      </w:r>
      <w:r w:rsidR="00BC45CB" w:rsidRPr="00244D77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6B0CA2" w:rsidRPr="008E6BC2">
        <w:rPr>
          <w:i/>
          <w:iCs/>
          <w:sz w:val="16"/>
          <w:szCs w:val="16"/>
          <w:lang w:bidi="he-IL"/>
        </w:rPr>
        <w:t>Additional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6B0CA2" w:rsidRPr="008E6BC2">
        <w:rPr>
          <w:i/>
          <w:iCs/>
          <w:sz w:val="16"/>
          <w:szCs w:val="16"/>
          <w:lang w:bidi="he-IL"/>
        </w:rPr>
        <w:t>Endings</w:t>
      </w:r>
      <w:r w:rsidR="006B0CA2" w:rsidRPr="008E6BC2">
        <w:rPr>
          <w:sz w:val="16"/>
          <w:szCs w:val="16"/>
          <w:lang w:bidi="he-IL"/>
        </w:rPr>
        <w:t>,</w:t>
      </w:r>
      <w:r w:rsidR="00E504D9">
        <w:rPr>
          <w:sz w:val="16"/>
          <w:szCs w:val="16"/>
        </w:rPr>
        <w:t xml:space="preserve"> </w:t>
      </w:r>
      <w:r w:rsidR="00BC45CB">
        <w:rPr>
          <w:sz w:val="16"/>
          <w:szCs w:val="16"/>
        </w:rPr>
        <w:t>805</w:t>
      </w:r>
      <w:r w:rsidR="00BC45CB" w:rsidRPr="00244D77">
        <w:rPr>
          <w:sz w:val="16"/>
          <w:szCs w:val="16"/>
        </w:rPr>
        <w:t>)</w:t>
      </w:r>
    </w:p>
    <w:p w14:paraId="25C73473" w14:textId="6435160B" w:rsidR="00F430A5" w:rsidRDefault="00915157" w:rsidP="00771795">
      <w:pPr>
        <w:pStyle w:val="Heading2"/>
      </w:pPr>
      <w:r>
        <w:t>Greek</w:t>
      </w:r>
      <w:r w:rsidR="00E504D9">
        <w:t xml:space="preserve"> </w:t>
      </w:r>
      <w:r>
        <w:t>manuscript</w:t>
      </w:r>
      <w:r w:rsidR="00E504D9">
        <w:t xml:space="preserve"> </w:t>
      </w:r>
      <w:r>
        <w:t>e</w:t>
      </w:r>
      <w:r w:rsidR="00A560E1">
        <w:t>v</w:t>
      </w:r>
      <w:r w:rsidR="00771795">
        <w:t>idence</w:t>
      </w:r>
      <w:r w:rsidR="00E504D9">
        <w:t xml:space="preserve"> </w:t>
      </w:r>
      <w:r>
        <w:t>f</w:t>
      </w:r>
      <w:r w:rsidR="002D49DF">
        <w:t>avors</w:t>
      </w:r>
      <w:r w:rsidR="00E504D9">
        <w:t xml:space="preserve"> </w:t>
      </w:r>
      <w:r>
        <w:t>the</w:t>
      </w:r>
      <w:r w:rsidR="00E504D9">
        <w:t xml:space="preserve"> </w:t>
      </w:r>
      <w:r w:rsidR="002D49DF">
        <w:t>LE,</w:t>
      </w:r>
      <w:r w:rsidR="00E504D9">
        <w:t xml:space="preserve"> </w:t>
      </w:r>
      <w:r w:rsidR="002D49DF">
        <w:t>though</w:t>
      </w:r>
      <w:r w:rsidR="00E504D9">
        <w:t xml:space="preserve"> </w:t>
      </w:r>
      <w:r w:rsidR="002D49DF">
        <w:t>its</w:t>
      </w:r>
      <w:r w:rsidR="00E504D9">
        <w:t xml:space="preserve"> </w:t>
      </w:r>
      <w:r w:rsidR="002D49DF">
        <w:t>absence</w:t>
      </w:r>
      <w:r w:rsidR="00E504D9">
        <w:t xml:space="preserve"> </w:t>
      </w:r>
      <w:r w:rsidR="002D49DF">
        <w:t>in</w:t>
      </w:r>
      <w:r w:rsidR="00E504D9">
        <w:t xml:space="preserve"> </w:t>
      </w:r>
      <w:r w:rsidR="002D49DF">
        <w:t>Sinaiticus</w:t>
      </w:r>
      <w:r w:rsidR="00E504D9">
        <w:t xml:space="preserve"> </w:t>
      </w:r>
      <w:r w:rsidR="002D49DF">
        <w:t>and</w:t>
      </w:r>
      <w:r w:rsidR="00E504D9">
        <w:t xml:space="preserve"> </w:t>
      </w:r>
      <w:proofErr w:type="spellStart"/>
      <w:r w:rsidR="002D49DF">
        <w:t>Vaticanu</w:t>
      </w:r>
      <w:r w:rsidR="008653CF">
        <w:t>s</w:t>
      </w:r>
      <w:proofErr w:type="spellEnd"/>
      <w:r w:rsidR="003D4711">
        <w:t>,</w:t>
      </w:r>
      <w:r w:rsidR="00E504D9">
        <w:t xml:space="preserve"> </w:t>
      </w:r>
      <w:r w:rsidR="003D4711">
        <w:t>and</w:t>
      </w:r>
      <w:r w:rsidR="00E504D9">
        <w:t xml:space="preserve"> </w:t>
      </w:r>
      <w:r w:rsidR="003D4711">
        <w:t>the</w:t>
      </w:r>
      <w:r w:rsidR="00E504D9">
        <w:t xml:space="preserve"> </w:t>
      </w:r>
      <w:r w:rsidR="003D4711">
        <w:t>annotations</w:t>
      </w:r>
      <w:r w:rsidR="00E504D9">
        <w:t xml:space="preserve"> </w:t>
      </w:r>
      <w:r w:rsidR="003D4711">
        <w:t>in</w:t>
      </w:r>
      <w:r w:rsidR="00E504D9">
        <w:t xml:space="preserve"> </w:t>
      </w:r>
      <w:r w:rsidR="003D4711">
        <w:t>others</w:t>
      </w:r>
      <w:r w:rsidR="00E504D9">
        <w:t xml:space="preserve"> </w:t>
      </w:r>
      <w:proofErr w:type="gramStart"/>
      <w:r w:rsidR="003D4711">
        <w:t>indicating</w:t>
      </w:r>
      <w:proofErr w:type="gramEnd"/>
      <w:r w:rsidR="00E504D9">
        <w:t xml:space="preserve"> </w:t>
      </w:r>
      <w:r w:rsidR="003D4711">
        <w:t>doubtfulne</w:t>
      </w:r>
      <w:r w:rsidR="00A954B7">
        <w:t>s</w:t>
      </w:r>
      <w:r w:rsidR="003D4711">
        <w:t>s</w:t>
      </w:r>
      <w:r w:rsidR="00E504D9">
        <w:t xml:space="preserve"> </w:t>
      </w:r>
      <w:r w:rsidR="00A954B7">
        <w:t>are</w:t>
      </w:r>
      <w:r w:rsidR="00E504D9">
        <w:t xml:space="preserve"> </w:t>
      </w:r>
      <w:r w:rsidR="008653CF">
        <w:t>significant.</w:t>
      </w:r>
    </w:p>
    <w:p w14:paraId="42A3D8D8" w14:textId="6CED6FA1" w:rsidR="00FE6FF0" w:rsidRPr="005B69EB" w:rsidRDefault="00FE6FF0" w:rsidP="00C02C8B">
      <w:pPr>
        <w:pStyle w:val="Heading1"/>
        <w:numPr>
          <w:ilvl w:val="0"/>
          <w:numId w:val="16"/>
        </w:numPr>
        <w:tabs>
          <w:tab w:val="clear" w:pos="720"/>
          <w:tab w:val="num" w:pos="-864"/>
        </w:tabs>
        <w:rPr>
          <w:b/>
          <w:bCs w:val="0"/>
        </w:rPr>
      </w:pPr>
      <w:r w:rsidRPr="005B69EB">
        <w:rPr>
          <w:b/>
          <w:bCs w:val="0"/>
        </w:rPr>
        <w:t>External</w:t>
      </w:r>
      <w:r w:rsidR="00E504D9" w:rsidRPr="005B69EB">
        <w:rPr>
          <w:b/>
          <w:bCs w:val="0"/>
        </w:rPr>
        <w:t xml:space="preserve"> </w:t>
      </w:r>
      <w:r w:rsidRPr="005B69EB">
        <w:rPr>
          <w:b/>
          <w:bCs w:val="0"/>
        </w:rPr>
        <w:t>Evidence</w:t>
      </w:r>
      <w:r w:rsidR="00E504D9" w:rsidRPr="005B69EB">
        <w:rPr>
          <w:b/>
          <w:bCs w:val="0"/>
        </w:rPr>
        <w:t xml:space="preserve"> </w:t>
      </w:r>
      <w:r w:rsidR="00167CBE" w:rsidRPr="005B69EB">
        <w:rPr>
          <w:b/>
          <w:bCs w:val="0"/>
        </w:rPr>
        <w:t>Part</w:t>
      </w:r>
      <w:r w:rsidR="00E504D9" w:rsidRPr="005B69EB">
        <w:rPr>
          <w:b/>
          <w:bCs w:val="0"/>
        </w:rPr>
        <w:t xml:space="preserve"> </w:t>
      </w:r>
      <w:r w:rsidR="00167CBE" w:rsidRPr="005B69EB">
        <w:rPr>
          <w:b/>
          <w:bCs w:val="0"/>
        </w:rPr>
        <w:t>2</w:t>
      </w:r>
      <w:r w:rsidRPr="005B69EB">
        <w:rPr>
          <w:b/>
          <w:bCs w:val="0"/>
        </w:rPr>
        <w:t>:</w:t>
      </w:r>
      <w:r w:rsidR="00E504D9" w:rsidRPr="005B69EB">
        <w:rPr>
          <w:b/>
          <w:bCs w:val="0"/>
        </w:rPr>
        <w:t xml:space="preserve"> </w:t>
      </w:r>
      <w:r w:rsidR="00167CBE" w:rsidRPr="005B69EB">
        <w:rPr>
          <w:b/>
          <w:bCs w:val="0"/>
        </w:rPr>
        <w:t>Patristics</w:t>
      </w:r>
    </w:p>
    <w:p w14:paraId="7A6E76F5" w14:textId="77777777" w:rsidR="00F94F94" w:rsidRDefault="00E948C6" w:rsidP="001E2B48">
      <w:pPr>
        <w:pStyle w:val="Heading2"/>
        <w:numPr>
          <w:ilvl w:val="1"/>
          <w:numId w:val="16"/>
        </w:numPr>
        <w:tabs>
          <w:tab w:val="num" w:pos="-864"/>
        </w:tabs>
      </w:pPr>
      <w:r>
        <w:t>The</w:t>
      </w:r>
      <w:r w:rsidR="00E504D9">
        <w:t xml:space="preserve"> </w:t>
      </w:r>
      <w:r>
        <w:t>evidence</w:t>
      </w:r>
      <w:r w:rsidR="00E504D9">
        <w:t xml:space="preserve"> </w:t>
      </w:r>
      <w:r>
        <w:t>from</w:t>
      </w:r>
      <w:r w:rsidR="00E504D9">
        <w:t xml:space="preserve"> </w:t>
      </w:r>
      <w:r>
        <w:t>patristics</w:t>
      </w:r>
      <w:r w:rsidR="00E504D9">
        <w:t xml:space="preserve"> </w:t>
      </w:r>
      <w:r>
        <w:t>is</w:t>
      </w:r>
      <w:r w:rsidR="00E504D9">
        <w:t xml:space="preserve"> </w:t>
      </w:r>
      <w:r>
        <w:t>a</w:t>
      </w:r>
      <w:r w:rsidR="00E504D9">
        <w:t xml:space="preserve"> </w:t>
      </w:r>
      <w:r>
        <w:t>confusing</w:t>
      </w:r>
      <w:r w:rsidR="00E504D9">
        <w:t xml:space="preserve"> </w:t>
      </w:r>
      <w:r>
        <w:t>and</w:t>
      </w:r>
      <w:r w:rsidR="00E504D9">
        <w:t xml:space="preserve"> </w:t>
      </w:r>
      <w:r>
        <w:t>mixed</w:t>
      </w:r>
      <w:r w:rsidR="00E504D9">
        <w:t xml:space="preserve"> </w:t>
      </w:r>
      <w:r>
        <w:t>bag</w:t>
      </w:r>
      <w:r w:rsidR="00E1458E">
        <w:t>.</w:t>
      </w:r>
    </w:p>
    <w:p w14:paraId="2E058A94" w14:textId="6D83F582" w:rsidR="00E948C6" w:rsidRDefault="00F71090" w:rsidP="00AE78D9">
      <w:pPr>
        <w:pStyle w:val="Heading3"/>
        <w:numPr>
          <w:ilvl w:val="2"/>
          <w:numId w:val="16"/>
        </w:numPr>
        <w:tabs>
          <w:tab w:val="num" w:pos="-432"/>
        </w:tabs>
      </w:pPr>
      <w:r>
        <w:t>I</w:t>
      </w:r>
      <w:r w:rsidR="006D0703">
        <w:t>n</w:t>
      </w:r>
      <w:r w:rsidR="00E504D9">
        <w:t xml:space="preserve"> </w:t>
      </w:r>
      <w:r w:rsidR="006D0703">
        <w:t>some</w:t>
      </w:r>
      <w:r w:rsidR="00E504D9">
        <w:t xml:space="preserve"> </w:t>
      </w:r>
      <w:r w:rsidR="006D0703">
        <w:t>instances,</w:t>
      </w:r>
      <w:r w:rsidR="00E504D9">
        <w:t xml:space="preserve"> </w:t>
      </w:r>
      <w:r w:rsidR="006D0703">
        <w:t>a</w:t>
      </w:r>
      <w:r w:rsidR="00865112">
        <w:t>n</w:t>
      </w:r>
      <w:r w:rsidR="00E504D9">
        <w:t xml:space="preserve"> </w:t>
      </w:r>
      <w:r w:rsidR="006D0703">
        <w:t>early</w:t>
      </w:r>
      <w:r w:rsidR="00E504D9">
        <w:t xml:space="preserve"> </w:t>
      </w:r>
      <w:r w:rsidR="006D0703">
        <w:t>writer</w:t>
      </w:r>
      <w:r w:rsidR="00E504D9">
        <w:t xml:space="preserve"> </w:t>
      </w:r>
      <w:r w:rsidR="006D0703">
        <w:t>will</w:t>
      </w:r>
      <w:r w:rsidR="00E504D9">
        <w:t xml:space="preserve"> </w:t>
      </w:r>
      <w:r w:rsidR="006D0703">
        <w:t>be</w:t>
      </w:r>
      <w:r w:rsidR="00E504D9">
        <w:t xml:space="preserve"> </w:t>
      </w:r>
      <w:r w:rsidR="006D0703">
        <w:t>cited</w:t>
      </w:r>
      <w:r w:rsidR="00E504D9">
        <w:t xml:space="preserve"> </w:t>
      </w:r>
      <w:r w:rsidR="006D0703">
        <w:t>both</w:t>
      </w:r>
      <w:r w:rsidR="00E504D9">
        <w:t xml:space="preserve"> </w:t>
      </w:r>
      <w:r w:rsidR="00AC61BE">
        <w:t>for</w:t>
      </w:r>
      <w:r w:rsidR="00E504D9">
        <w:t xml:space="preserve"> </w:t>
      </w:r>
      <w:r w:rsidR="00AC61BE">
        <w:t>and</w:t>
      </w:r>
      <w:r w:rsidR="00E504D9">
        <w:t xml:space="preserve"> </w:t>
      </w:r>
      <w:r w:rsidR="00AC61BE">
        <w:t>against</w:t>
      </w:r>
      <w:r w:rsidR="00E504D9">
        <w:t xml:space="preserve"> </w:t>
      </w:r>
      <w:r w:rsidR="00AC61BE">
        <w:t>the</w:t>
      </w:r>
      <w:r w:rsidR="00E504D9">
        <w:t xml:space="preserve"> </w:t>
      </w:r>
      <w:r w:rsidR="00AC61BE">
        <w:t>authenticity</w:t>
      </w:r>
      <w:r w:rsidR="00E504D9">
        <w:t xml:space="preserve"> </w:t>
      </w:r>
      <w:r w:rsidR="00AC61BE">
        <w:t>of</w:t>
      </w:r>
      <w:r w:rsidR="00E504D9">
        <w:t xml:space="preserve"> </w:t>
      </w:r>
      <w:r w:rsidR="00AC61BE">
        <w:t>the</w:t>
      </w:r>
      <w:r w:rsidR="00E504D9">
        <w:t xml:space="preserve"> </w:t>
      </w:r>
      <w:r w:rsidR="00AC61BE">
        <w:t>LE.</w:t>
      </w:r>
    </w:p>
    <w:p w14:paraId="4BA9E72C" w14:textId="52A03EDC" w:rsidR="00B36463" w:rsidRDefault="00AA6250" w:rsidP="00AE78D9">
      <w:pPr>
        <w:pStyle w:val="Heading3"/>
        <w:numPr>
          <w:ilvl w:val="2"/>
          <w:numId w:val="16"/>
        </w:numPr>
        <w:tabs>
          <w:tab w:val="num" w:pos="-432"/>
        </w:tabs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sometimes</w:t>
      </w:r>
      <w:r w:rsidR="00E504D9">
        <w:t xml:space="preserve"> </w:t>
      </w:r>
      <w:r>
        <w:t>unclear</w:t>
      </w:r>
      <w:r w:rsidR="00E504D9">
        <w:t xml:space="preserve"> </w:t>
      </w:r>
      <w:proofErr w:type="gramStart"/>
      <w:r>
        <w:t>if</w:t>
      </w:r>
      <w:proofErr w:type="gramEnd"/>
      <w:r w:rsidR="00E504D9">
        <w:t xml:space="preserve"> </w:t>
      </w:r>
      <w:r>
        <w:t>a</w:t>
      </w:r>
      <w:r w:rsidR="00E504D9">
        <w:t xml:space="preserve"> </w:t>
      </w:r>
      <w:r>
        <w:t>writer</w:t>
      </w:r>
      <w:r w:rsidR="00E504D9">
        <w:t xml:space="preserve"> </w:t>
      </w:r>
      <w:r>
        <w:t>quotes</w:t>
      </w:r>
      <w:r w:rsidR="00E504D9">
        <w:t xml:space="preserve"> </w:t>
      </w:r>
      <w:r>
        <w:t>or</w:t>
      </w:r>
      <w:r w:rsidR="00E504D9">
        <w:t xml:space="preserve"> </w:t>
      </w:r>
      <w:r>
        <w:t>alludes</w:t>
      </w:r>
      <w:r w:rsidR="00E504D9">
        <w:t xml:space="preserve"> </w:t>
      </w:r>
      <w:r>
        <w:t>to</w:t>
      </w:r>
      <w:r w:rsidR="00E504D9">
        <w:t xml:space="preserve"> </w:t>
      </w:r>
      <w:r>
        <w:t>the</w:t>
      </w:r>
      <w:r w:rsidR="00E504D9">
        <w:t xml:space="preserve"> </w:t>
      </w:r>
      <w:r>
        <w:t>LE.</w:t>
      </w:r>
    </w:p>
    <w:p w14:paraId="7148EB00" w14:textId="2CDB6C82" w:rsidR="00E1458E" w:rsidRDefault="00E1458E" w:rsidP="00AE78D9">
      <w:pPr>
        <w:pStyle w:val="Heading3"/>
        <w:numPr>
          <w:ilvl w:val="2"/>
          <w:numId w:val="16"/>
        </w:numPr>
        <w:tabs>
          <w:tab w:val="num" w:pos="-432"/>
        </w:tabs>
      </w:pPr>
      <w:r>
        <w:t>Even</w:t>
      </w:r>
      <w:r w:rsidR="00E504D9">
        <w:t xml:space="preserve"> </w:t>
      </w:r>
      <w:r>
        <w:t>so</w:t>
      </w:r>
      <w:r w:rsidR="006038CD">
        <w:t>,</w:t>
      </w:r>
      <w:r w:rsidR="00E504D9">
        <w:t xml:space="preserve"> </w:t>
      </w:r>
      <w:r w:rsidR="006038CD">
        <w:t>Patristic</w:t>
      </w:r>
      <w:r w:rsidR="00E504D9">
        <w:t xml:space="preserve"> </w:t>
      </w:r>
      <w:r w:rsidR="006038CD">
        <w:t>evidence</w:t>
      </w:r>
      <w:r w:rsidR="00E504D9">
        <w:t xml:space="preserve"> </w:t>
      </w:r>
      <w:r>
        <w:t>lends</w:t>
      </w:r>
      <w:r w:rsidR="00E504D9">
        <w:t xml:space="preserve"> </w:t>
      </w:r>
      <w:r>
        <w:t>strong</w:t>
      </w:r>
      <w:r w:rsidR="00E504D9">
        <w:t xml:space="preserve"> </w:t>
      </w:r>
      <w:r>
        <w:t>and</w:t>
      </w:r>
      <w:r w:rsidR="00E504D9">
        <w:t xml:space="preserve"> </w:t>
      </w:r>
      <w:r>
        <w:t>early</w:t>
      </w:r>
      <w:r w:rsidR="00E504D9">
        <w:t xml:space="preserve"> </w:t>
      </w:r>
      <w:r>
        <w:t>support</w:t>
      </w:r>
      <w:r w:rsidR="00E504D9">
        <w:t xml:space="preserve"> </w:t>
      </w:r>
      <w:r>
        <w:t>to</w:t>
      </w:r>
      <w:r w:rsidR="00E504D9">
        <w:t xml:space="preserve"> </w:t>
      </w:r>
      <w:r>
        <w:t>the</w:t>
      </w:r>
      <w:r w:rsidR="00E504D9">
        <w:t xml:space="preserve"> </w:t>
      </w:r>
      <w:r>
        <w:t>authenticity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Mark</w:t>
      </w:r>
      <w:r w:rsidR="00E504D9">
        <w:t xml:space="preserve"> </w:t>
      </w:r>
      <w:r>
        <w:t>16:9-20.</w:t>
      </w:r>
    </w:p>
    <w:p w14:paraId="4556BB82" w14:textId="0DEE8529" w:rsidR="009650CD" w:rsidRDefault="009650CD" w:rsidP="009650CD">
      <w:pPr>
        <w:pStyle w:val="Heading2"/>
        <w:numPr>
          <w:ilvl w:val="1"/>
          <w:numId w:val="16"/>
        </w:numPr>
        <w:tabs>
          <w:tab w:val="num" w:pos="-432"/>
        </w:tabs>
      </w:pPr>
      <w:r>
        <w:t>Disputed</w:t>
      </w:r>
      <w:r w:rsidR="00E504D9">
        <w:t xml:space="preserve"> </w:t>
      </w:r>
      <w:r w:rsidR="00BF7B33">
        <w:t>citations.</w:t>
      </w:r>
    </w:p>
    <w:p w14:paraId="772C1E33" w14:textId="078B9277" w:rsidR="00751ED9" w:rsidRDefault="002A6377" w:rsidP="00BF7B33">
      <w:pPr>
        <w:pStyle w:val="Heading3"/>
        <w:numPr>
          <w:ilvl w:val="2"/>
          <w:numId w:val="16"/>
        </w:numPr>
        <w:tabs>
          <w:tab w:val="num" w:pos="-432"/>
        </w:tabs>
      </w:pPr>
      <w:r>
        <w:t>Justin</w:t>
      </w:r>
      <w:r w:rsidR="00E504D9">
        <w:t xml:space="preserve"> </w:t>
      </w:r>
      <w:r>
        <w:t>Martyr</w:t>
      </w:r>
      <w:r w:rsidR="00E504D9">
        <w:t xml:space="preserve"> </w:t>
      </w:r>
      <w:r w:rsidR="00AB50C2">
        <w:t>(d.</w:t>
      </w:r>
      <w:r w:rsidR="00E504D9">
        <w:t xml:space="preserve"> </w:t>
      </w:r>
      <w:r w:rsidR="00AB50C2">
        <w:t>165)</w:t>
      </w:r>
      <w:r w:rsidR="00E504D9">
        <w:t xml:space="preserve"> </w:t>
      </w:r>
      <w:r w:rsidR="00751ED9">
        <w:t>may</w:t>
      </w:r>
      <w:r w:rsidR="00E504D9">
        <w:t xml:space="preserve"> </w:t>
      </w:r>
      <w:r w:rsidR="00751ED9">
        <w:t>have</w:t>
      </w:r>
      <w:r w:rsidR="00E504D9">
        <w:t xml:space="preserve"> </w:t>
      </w:r>
      <w:r w:rsidR="00751ED9">
        <w:t>quoted</w:t>
      </w:r>
      <w:r w:rsidR="00E504D9">
        <w:t xml:space="preserve"> </w:t>
      </w:r>
      <w:r w:rsidR="00751ED9">
        <w:t>a</w:t>
      </w:r>
      <w:r w:rsidR="00E504D9">
        <w:t xml:space="preserve"> </w:t>
      </w:r>
      <w:r w:rsidR="00751ED9">
        <w:t>phrase</w:t>
      </w:r>
      <w:r w:rsidR="00E504D9">
        <w:t xml:space="preserve"> </w:t>
      </w:r>
      <w:r w:rsidR="00751ED9">
        <w:t>from</w:t>
      </w:r>
      <w:r w:rsidR="00E504D9">
        <w:t xml:space="preserve"> </w:t>
      </w:r>
      <w:r w:rsidR="00751ED9">
        <w:t>Mark</w:t>
      </w:r>
      <w:r w:rsidR="00E504D9">
        <w:t xml:space="preserve"> </w:t>
      </w:r>
      <w:r w:rsidR="00751ED9">
        <w:t>16:20.</w:t>
      </w:r>
    </w:p>
    <w:p w14:paraId="2E5CA6BC" w14:textId="5479A7F5" w:rsidR="00F94F94" w:rsidRDefault="00751ED9" w:rsidP="00BF7B33">
      <w:pPr>
        <w:pStyle w:val="Heading4"/>
        <w:numPr>
          <w:ilvl w:val="3"/>
          <w:numId w:val="16"/>
        </w:numPr>
        <w:tabs>
          <w:tab w:val="num" w:pos="-432"/>
        </w:tabs>
        <w:rPr>
          <w:sz w:val="16"/>
          <w:szCs w:val="18"/>
        </w:rPr>
      </w:pPr>
      <w:r>
        <w:t>He</w:t>
      </w:r>
      <w:r w:rsidR="00E504D9">
        <w:t xml:space="preserve"> </w:t>
      </w:r>
      <w:r w:rsidR="002A6377">
        <w:t>says</w:t>
      </w:r>
      <w:r w:rsidR="00E504D9">
        <w:t xml:space="preserve"> </w:t>
      </w:r>
      <w:r w:rsidR="002A6377">
        <w:t>the</w:t>
      </w:r>
      <w:r w:rsidR="00E504D9">
        <w:t xml:space="preserve"> </w:t>
      </w:r>
      <w:r w:rsidR="002A6377">
        <w:t>apostles,</w:t>
      </w:r>
      <w:r w:rsidR="00E504D9">
        <w:t xml:space="preserve"> </w:t>
      </w:r>
      <w:r w:rsidR="004F79A4">
        <w:t>“</w:t>
      </w:r>
      <w:r w:rsidR="002A6377">
        <w:t>having</w:t>
      </w:r>
      <w:r w:rsidR="00E504D9">
        <w:t xml:space="preserve"> </w:t>
      </w:r>
      <w:r w:rsidR="002A6377">
        <w:t>gone</w:t>
      </w:r>
      <w:r w:rsidR="00E504D9">
        <w:t xml:space="preserve"> </w:t>
      </w:r>
      <w:r w:rsidR="002A6377">
        <w:t>out,</w:t>
      </w:r>
      <w:r w:rsidR="00E504D9">
        <w:t xml:space="preserve"> </w:t>
      </w:r>
      <w:r w:rsidR="002A6377">
        <w:t>preaching</w:t>
      </w:r>
      <w:r w:rsidR="00E504D9">
        <w:t xml:space="preserve"> </w:t>
      </w:r>
      <w:r w:rsidR="002A6377">
        <w:t>everywhere</w:t>
      </w:r>
      <w:r w:rsidR="004F79A4">
        <w:t>”</w:t>
      </w:r>
      <w:r w:rsidR="00E504D9">
        <w:t xml:space="preserve"> </w:t>
      </w:r>
      <w:r w:rsidR="002A6377">
        <w:t>(</w:t>
      </w:r>
      <w:proofErr w:type="spellStart"/>
      <w:r w:rsidR="002A6377" w:rsidRPr="00D94BFD">
        <w:t>ἐξελθόντες</w:t>
      </w:r>
      <w:proofErr w:type="spellEnd"/>
      <w:r w:rsidR="00E504D9">
        <w:t xml:space="preserve"> </w:t>
      </w:r>
      <w:r w:rsidR="002A6377" w:rsidRPr="00D94BFD">
        <w:t>πα</w:t>
      </w:r>
      <w:proofErr w:type="spellStart"/>
      <w:r w:rsidR="002A6377" w:rsidRPr="00D94BFD">
        <w:t>ντ</w:t>
      </w:r>
      <w:proofErr w:type="spellEnd"/>
      <w:r w:rsidR="002A6377" w:rsidRPr="00D94BFD">
        <w:t>αχοῦ</w:t>
      </w:r>
      <w:r w:rsidR="00E504D9">
        <w:t xml:space="preserve"> </w:t>
      </w:r>
      <w:proofErr w:type="spellStart"/>
      <w:r w:rsidR="002A6377" w:rsidRPr="00D94BFD">
        <w:t>ἐκήρυξ</w:t>
      </w:r>
      <w:proofErr w:type="spellEnd"/>
      <w:r w:rsidR="002A6377" w:rsidRPr="00D94BFD">
        <w:t>αν)</w:t>
      </w:r>
      <w:r w:rsidR="00E504D9">
        <w:t xml:space="preserve"> </w:t>
      </w:r>
      <w:r w:rsidR="002A6377">
        <w:t>using</w:t>
      </w:r>
      <w:r w:rsidR="00E504D9">
        <w:t xml:space="preserve"> </w:t>
      </w:r>
      <w:r w:rsidR="002A6377">
        <w:t>the</w:t>
      </w:r>
      <w:r w:rsidR="00E504D9">
        <w:t xml:space="preserve"> </w:t>
      </w:r>
      <w:r w:rsidR="002A6377">
        <w:t>exact</w:t>
      </w:r>
      <w:r w:rsidR="00E504D9">
        <w:t xml:space="preserve"> </w:t>
      </w:r>
      <w:r w:rsidR="002A6377">
        <w:t>vocabulary</w:t>
      </w:r>
      <w:r w:rsidR="00E504D9">
        <w:t xml:space="preserve"> </w:t>
      </w:r>
      <w:r w:rsidR="002A6377">
        <w:t>of</w:t>
      </w:r>
      <w:r w:rsidR="00E504D9">
        <w:t xml:space="preserve"> </w:t>
      </w:r>
      <w:r w:rsidR="002A6377">
        <w:t>Mark</w:t>
      </w:r>
      <w:r w:rsidR="00E504D9">
        <w:t xml:space="preserve"> </w:t>
      </w:r>
      <w:r w:rsidR="002A6377">
        <w:t>16:20,</w:t>
      </w:r>
      <w:r w:rsidR="00E504D9">
        <w:t xml:space="preserve"> </w:t>
      </w:r>
      <w:r w:rsidR="002A6377">
        <w:t>though</w:t>
      </w:r>
      <w:r w:rsidR="00E504D9">
        <w:t xml:space="preserve"> </w:t>
      </w:r>
      <w:r w:rsidR="002A6377">
        <w:t>without</w:t>
      </w:r>
      <w:r w:rsidR="00E504D9">
        <w:t xml:space="preserve"> </w:t>
      </w:r>
      <w:r w:rsidR="002A6377">
        <w:t>attribution</w:t>
      </w:r>
      <w:r w:rsidR="00E504D9">
        <w:t xml:space="preserve"> </w:t>
      </w:r>
      <w:r w:rsidR="002A6377">
        <w:t>and</w:t>
      </w:r>
      <w:r w:rsidR="00E504D9">
        <w:t xml:space="preserve"> </w:t>
      </w:r>
      <w:r w:rsidR="002A6377">
        <w:t>with</w:t>
      </w:r>
      <w:r w:rsidR="00E504D9">
        <w:t xml:space="preserve"> </w:t>
      </w:r>
      <w:r w:rsidR="002A6377">
        <w:t>the</w:t>
      </w:r>
      <w:r w:rsidR="00E504D9">
        <w:t xml:space="preserve"> </w:t>
      </w:r>
      <w:r w:rsidR="002A6377">
        <w:t>2</w:t>
      </w:r>
      <w:r w:rsidR="002A6377" w:rsidRPr="00BF7B33">
        <w:rPr>
          <w:vertAlign w:val="superscript"/>
        </w:rPr>
        <w:t>nd</w:t>
      </w:r>
      <w:r w:rsidR="00E504D9">
        <w:t xml:space="preserve"> </w:t>
      </w:r>
      <w:r w:rsidR="002A6377">
        <w:t>and</w:t>
      </w:r>
      <w:r w:rsidR="00E504D9">
        <w:t xml:space="preserve"> </w:t>
      </w:r>
      <w:r w:rsidR="002A6377">
        <w:t>3</w:t>
      </w:r>
      <w:r w:rsidR="002A6377" w:rsidRPr="00BF7B33">
        <w:rPr>
          <w:vertAlign w:val="superscript"/>
        </w:rPr>
        <w:t>rd</w:t>
      </w:r>
      <w:r w:rsidR="00E504D9">
        <w:t xml:space="preserve"> </w:t>
      </w:r>
      <w:r w:rsidR="002A6377">
        <w:t>words</w:t>
      </w:r>
      <w:r w:rsidR="00E504D9">
        <w:t xml:space="preserve"> </w:t>
      </w:r>
      <w:r w:rsidR="002A6377">
        <w:t>transposed.</w:t>
      </w:r>
      <w:r w:rsidR="00E504D9">
        <w:t xml:space="preserve"> </w:t>
      </w:r>
      <w:r w:rsidR="002A6377" w:rsidRPr="00BF7B33">
        <w:rPr>
          <w:sz w:val="16"/>
          <w:szCs w:val="18"/>
        </w:rPr>
        <w:t>(Rendel,</w:t>
      </w:r>
      <w:r w:rsidR="00E504D9">
        <w:rPr>
          <w:sz w:val="16"/>
          <w:szCs w:val="18"/>
        </w:rPr>
        <w:t xml:space="preserve"> </w:t>
      </w:r>
      <w:r w:rsidR="002A6377" w:rsidRPr="00B300C9">
        <w:rPr>
          <w:i/>
          <w:iCs/>
          <w:sz w:val="16"/>
          <w:szCs w:val="18"/>
        </w:rPr>
        <w:t>Diatessaron</w:t>
      </w:r>
      <w:r w:rsidR="002A6377" w:rsidRPr="00BF7B33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="002A6377" w:rsidRPr="00BF7B33">
        <w:rPr>
          <w:sz w:val="16"/>
          <w:szCs w:val="18"/>
        </w:rPr>
        <w:t>57)</w:t>
      </w:r>
    </w:p>
    <w:p w14:paraId="21DEAB46" w14:textId="77777777" w:rsidR="00F94F94" w:rsidRDefault="003A15F7" w:rsidP="00BF7B33">
      <w:pPr>
        <w:pStyle w:val="Heading4"/>
        <w:numPr>
          <w:ilvl w:val="3"/>
          <w:numId w:val="16"/>
        </w:numPr>
        <w:tabs>
          <w:tab w:val="num" w:pos="-432"/>
        </w:tabs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a</w:t>
      </w:r>
      <w:r w:rsidR="00E504D9">
        <w:t xml:space="preserve"> </w:t>
      </w:r>
      <w:r>
        <w:t>matter</w:t>
      </w:r>
      <w:r w:rsidR="00E504D9">
        <w:t xml:space="preserve"> </w:t>
      </w:r>
      <w:r>
        <w:t>of</w:t>
      </w:r>
      <w:r w:rsidR="00E504D9">
        <w:t xml:space="preserve"> </w:t>
      </w:r>
      <w:r>
        <w:t>debate</w:t>
      </w:r>
      <w:r w:rsidR="00E504D9">
        <w:t xml:space="preserve"> </w:t>
      </w:r>
      <w:r>
        <w:t>w</w:t>
      </w:r>
      <w:r w:rsidR="002A6377">
        <w:t>hether</w:t>
      </w:r>
      <w:r w:rsidR="00E504D9">
        <w:t xml:space="preserve"> </w:t>
      </w:r>
      <w:r w:rsidR="00451DF9">
        <w:t>Justin</w:t>
      </w:r>
      <w:r w:rsidR="00E504D9">
        <w:t xml:space="preserve"> </w:t>
      </w:r>
      <w:r w:rsidR="00451DF9">
        <w:t>Martyr</w:t>
      </w:r>
      <w:r w:rsidR="00E504D9">
        <w:t xml:space="preserve"> </w:t>
      </w:r>
      <w:r w:rsidR="00451DF9">
        <w:t>was</w:t>
      </w:r>
      <w:r w:rsidR="00E504D9">
        <w:t xml:space="preserve"> </w:t>
      </w:r>
      <w:r w:rsidR="00451DF9">
        <w:t>quoting</w:t>
      </w:r>
      <w:r w:rsidR="00E504D9">
        <w:t xml:space="preserve"> </w:t>
      </w:r>
      <w:r w:rsidR="00451DF9">
        <w:t>Mark</w:t>
      </w:r>
      <w:r w:rsidR="00E504D9">
        <w:t xml:space="preserve"> </w:t>
      </w:r>
      <w:r w:rsidR="00451DF9">
        <w:t>16:20</w:t>
      </w:r>
      <w:r w:rsidR="002A6377">
        <w:t>,</w:t>
      </w:r>
      <w:r w:rsidR="00E504D9">
        <w:t xml:space="preserve"> </w:t>
      </w:r>
      <w:r w:rsidR="002A6377">
        <w:t>or,</w:t>
      </w:r>
      <w:r w:rsidR="00E504D9">
        <w:t xml:space="preserve"> </w:t>
      </w:r>
      <w:r w:rsidR="002A6377">
        <w:t>on</w:t>
      </w:r>
      <w:r w:rsidR="00E504D9">
        <w:t xml:space="preserve"> </w:t>
      </w:r>
      <w:r w:rsidR="002A6377">
        <w:t>the</w:t>
      </w:r>
      <w:r w:rsidR="00E504D9">
        <w:t xml:space="preserve"> </w:t>
      </w:r>
      <w:r w:rsidR="002A6377">
        <w:t>other</w:t>
      </w:r>
      <w:r w:rsidR="00E504D9">
        <w:t xml:space="preserve"> </w:t>
      </w:r>
      <w:r w:rsidR="002A6377">
        <w:t>hand,</w:t>
      </w:r>
      <w:r w:rsidR="00E504D9">
        <w:t xml:space="preserve"> </w:t>
      </w:r>
      <w:r w:rsidR="001C3946">
        <w:t>the</w:t>
      </w:r>
      <w:r w:rsidR="00E504D9">
        <w:t xml:space="preserve"> </w:t>
      </w:r>
      <w:r w:rsidR="001C3946">
        <w:t>similarity</w:t>
      </w:r>
      <w:r w:rsidR="00E504D9">
        <w:t xml:space="preserve"> </w:t>
      </w:r>
      <w:r w:rsidR="001C3946">
        <w:t>is</w:t>
      </w:r>
      <w:r w:rsidR="00E504D9">
        <w:t xml:space="preserve"> </w:t>
      </w:r>
      <w:r w:rsidR="001C3946">
        <w:t>mere</w:t>
      </w:r>
      <w:r w:rsidR="00E504D9">
        <w:t xml:space="preserve"> </w:t>
      </w:r>
      <w:r w:rsidR="001C3946">
        <w:t>coincidence</w:t>
      </w:r>
      <w:r w:rsidR="002A6377">
        <w:t>.</w:t>
      </w:r>
    </w:p>
    <w:p w14:paraId="0A0ED6D2" w14:textId="0A3D9A16" w:rsidR="00BF7B33" w:rsidRDefault="00BF7B33" w:rsidP="00BF7B33">
      <w:pPr>
        <w:pStyle w:val="Heading3"/>
        <w:numPr>
          <w:ilvl w:val="2"/>
          <w:numId w:val="16"/>
        </w:numPr>
        <w:tabs>
          <w:tab w:val="num" w:pos="-432"/>
        </w:tabs>
      </w:pPr>
      <w:r>
        <w:t>Tatian</w:t>
      </w:r>
      <w:r w:rsidR="004F79A4">
        <w:t>’</w:t>
      </w:r>
      <w:r>
        <w:t>s</w:t>
      </w:r>
      <w:r w:rsidR="00E504D9">
        <w:t xml:space="preserve"> </w:t>
      </w:r>
      <w:r>
        <w:t>Diatessaron,</w:t>
      </w:r>
      <w:r w:rsidR="00E504D9">
        <w:t xml:space="preserve"> </w:t>
      </w:r>
      <w:r>
        <w:t>as</w:t>
      </w:r>
      <w:r w:rsidR="00E504D9">
        <w:t xml:space="preserve"> </w:t>
      </w:r>
      <w:r>
        <w:t>preserved,</w:t>
      </w:r>
      <w:r w:rsidR="00E504D9">
        <w:t xml:space="preserve"> </w:t>
      </w:r>
      <w:r>
        <w:t>includes</w:t>
      </w:r>
      <w:r w:rsidR="00E504D9">
        <w:t xml:space="preserve"> </w:t>
      </w:r>
      <w:r>
        <w:t>the</w:t>
      </w:r>
      <w:r w:rsidR="00E504D9">
        <w:t xml:space="preserve"> </w:t>
      </w:r>
      <w:r>
        <w:t>LE,</w:t>
      </w:r>
      <w:r w:rsidR="00E504D9">
        <w:t xml:space="preserve"> </w:t>
      </w:r>
      <w:r>
        <w:t>but</w:t>
      </w:r>
      <w:r w:rsidR="00E504D9">
        <w:t xml:space="preserve"> </w:t>
      </w:r>
      <w:r>
        <w:t>its</w:t>
      </w:r>
      <w:r w:rsidR="00E504D9">
        <w:t xml:space="preserve"> </w:t>
      </w:r>
      <w:r>
        <w:t>testimony</w:t>
      </w:r>
      <w:r w:rsidR="00E504D9">
        <w:t xml:space="preserve"> </w:t>
      </w:r>
      <w:r>
        <w:t>is</w:t>
      </w:r>
      <w:r w:rsidR="00E504D9">
        <w:t xml:space="preserve"> </w:t>
      </w:r>
      <w:r>
        <w:t>open</w:t>
      </w:r>
      <w:r w:rsidR="00E504D9">
        <w:t xml:space="preserve"> </w:t>
      </w:r>
      <w:r>
        <w:t>to</w:t>
      </w:r>
      <w:r w:rsidR="00E504D9">
        <w:t xml:space="preserve"> </w:t>
      </w:r>
      <w:r>
        <w:t>question.</w:t>
      </w:r>
    </w:p>
    <w:p w14:paraId="5C6EEC6C" w14:textId="504EB56B" w:rsidR="00F94F94" w:rsidRDefault="00BF7B33" w:rsidP="00BF7B33">
      <w:pPr>
        <w:pStyle w:val="Heading4"/>
        <w:numPr>
          <w:ilvl w:val="3"/>
          <w:numId w:val="16"/>
        </w:numPr>
        <w:tabs>
          <w:tab w:val="num" w:pos="-432"/>
        </w:tabs>
      </w:pPr>
      <w:r>
        <w:t>Tatian</w:t>
      </w:r>
      <w:r w:rsidR="00E504D9">
        <w:t xml:space="preserve"> </w:t>
      </w:r>
      <w:r>
        <w:t>wrote</w:t>
      </w:r>
      <w:r w:rsidR="00E504D9">
        <w:t xml:space="preserve"> </w:t>
      </w:r>
      <w:r>
        <w:t>his</w:t>
      </w:r>
      <w:r w:rsidR="00E504D9">
        <w:t xml:space="preserve"> </w:t>
      </w:r>
      <w:r w:rsidR="004F79A4">
        <w:t>“</w:t>
      </w:r>
      <w:r>
        <w:t>harmony</w:t>
      </w:r>
      <w:r w:rsidR="004F79A4">
        <w:t>”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gospels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late</w:t>
      </w:r>
      <w:r w:rsidR="00E504D9">
        <w:t xml:space="preserve"> </w:t>
      </w:r>
      <w:r>
        <w:t>2</w:t>
      </w:r>
      <w:r w:rsidRPr="00BF7B33">
        <w:rPr>
          <w:vertAlign w:val="superscript"/>
        </w:rPr>
        <w:t>nd</w:t>
      </w:r>
      <w:r w:rsidR="00E504D9">
        <w:t xml:space="preserve"> </w:t>
      </w:r>
      <w:r>
        <w:t>century,</w:t>
      </w:r>
      <w:r w:rsidR="00E504D9">
        <w:t xml:space="preserve"> </w:t>
      </w:r>
      <w:r>
        <w:t>probably</w:t>
      </w:r>
      <w:r w:rsidR="00E504D9">
        <w:t xml:space="preserve"> </w:t>
      </w:r>
      <w:r>
        <w:t>in</w:t>
      </w:r>
      <w:r w:rsidR="00E504D9">
        <w:t xml:space="preserve"> </w:t>
      </w:r>
      <w:r>
        <w:t>Syriac.</w:t>
      </w:r>
    </w:p>
    <w:p w14:paraId="0C78332A" w14:textId="64D50D5F" w:rsidR="00BF7B33" w:rsidRDefault="00BF7B33" w:rsidP="00BF7B33">
      <w:pPr>
        <w:pStyle w:val="Heading5"/>
        <w:numPr>
          <w:ilvl w:val="4"/>
          <w:numId w:val="16"/>
        </w:numPr>
        <w:tabs>
          <w:tab w:val="num" w:pos="-432"/>
        </w:tabs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known</w:t>
      </w:r>
      <w:r w:rsidR="00E504D9">
        <w:t xml:space="preserve"> </w:t>
      </w:r>
      <w:r>
        <w:t>today</w:t>
      </w:r>
      <w:r w:rsidR="00E504D9">
        <w:t xml:space="preserve"> </w:t>
      </w:r>
      <w:r>
        <w:t>only</w:t>
      </w:r>
      <w:r w:rsidR="00E504D9">
        <w:t xml:space="preserve"> </w:t>
      </w:r>
      <w:r>
        <w:t>through</w:t>
      </w:r>
      <w:r w:rsidR="00E504D9">
        <w:t xml:space="preserve"> </w:t>
      </w:r>
      <w:r>
        <w:t>later</w:t>
      </w:r>
      <w:r w:rsidR="00E504D9">
        <w:t xml:space="preserve"> </w:t>
      </w:r>
      <w:r>
        <w:t>translations,</w:t>
      </w:r>
      <w:r w:rsidR="00E504D9">
        <w:t xml:space="preserve"> </w:t>
      </w:r>
      <w:r>
        <w:t>namely,</w:t>
      </w:r>
      <w:r w:rsidR="00E504D9">
        <w:t xml:space="preserve"> </w:t>
      </w:r>
      <w:r>
        <w:t>Arabic</w:t>
      </w:r>
      <w:r w:rsidR="00E504D9">
        <w:t xml:space="preserve"> </w:t>
      </w:r>
      <w:r>
        <w:t>and</w:t>
      </w:r>
      <w:r w:rsidR="00E504D9">
        <w:t xml:space="preserve"> </w:t>
      </w:r>
      <w:r>
        <w:t>Latin.</w:t>
      </w:r>
    </w:p>
    <w:p w14:paraId="7A4F7B8A" w14:textId="3C93065A" w:rsidR="00BF7B33" w:rsidRDefault="00BF7B33" w:rsidP="00BF7B33">
      <w:pPr>
        <w:pStyle w:val="Heading5"/>
        <w:numPr>
          <w:ilvl w:val="4"/>
          <w:numId w:val="16"/>
        </w:numPr>
        <w:tabs>
          <w:tab w:val="num" w:pos="-432"/>
        </w:tabs>
      </w:pPr>
      <w:r>
        <w:t>These</w:t>
      </w:r>
      <w:r w:rsidR="00E504D9">
        <w:t xml:space="preserve"> </w:t>
      </w:r>
      <w:r>
        <w:t>later</w:t>
      </w:r>
      <w:r w:rsidR="00E504D9">
        <w:t xml:space="preserve"> </w:t>
      </w:r>
      <w:r>
        <w:t>translations</w:t>
      </w:r>
      <w:r w:rsidR="00E504D9">
        <w:t xml:space="preserve"> </w:t>
      </w:r>
      <w:r>
        <w:t>include</w:t>
      </w:r>
      <w:r w:rsidR="00E504D9">
        <w:t xml:space="preserve"> </w:t>
      </w:r>
      <w:r>
        <w:t>material</w:t>
      </w:r>
      <w:r w:rsidR="00E504D9">
        <w:t xml:space="preserve"> </w:t>
      </w:r>
      <w:r>
        <w:t>not</w:t>
      </w:r>
      <w:r w:rsidR="00E504D9">
        <w:t xml:space="preserve"> </w:t>
      </w:r>
      <w:r>
        <w:t>originally</w:t>
      </w:r>
      <w:r w:rsidR="00E504D9">
        <w:t xml:space="preserve"> </w:t>
      </w:r>
      <w:r>
        <w:t>part</w:t>
      </w:r>
      <w:r w:rsidR="00E504D9">
        <w:t xml:space="preserve"> </w:t>
      </w:r>
      <w:r>
        <w:t>of</w:t>
      </w:r>
      <w:r w:rsidR="00E504D9">
        <w:t xml:space="preserve"> </w:t>
      </w:r>
      <w:r>
        <w:t>Tatian</w:t>
      </w:r>
      <w:r w:rsidR="004F79A4">
        <w:t>’</w:t>
      </w:r>
      <w:r>
        <w:t>s</w:t>
      </w:r>
      <w:r w:rsidR="00E504D9">
        <w:t xml:space="preserve"> </w:t>
      </w:r>
      <w:r>
        <w:t>work.</w:t>
      </w:r>
      <w:r w:rsidR="00E504D9">
        <w:t xml:space="preserve"> </w:t>
      </w:r>
      <w:r>
        <w:t>For</w:t>
      </w:r>
      <w:r w:rsidR="00E504D9">
        <w:t xml:space="preserve"> </w:t>
      </w:r>
      <w:r>
        <w:t>example,</w:t>
      </w:r>
      <w:r w:rsidR="00E504D9">
        <w:t xml:space="preserve"> </w:t>
      </w:r>
      <w:r>
        <w:t>the</w:t>
      </w:r>
      <w:r w:rsidR="00E504D9">
        <w:t xml:space="preserve"> </w:t>
      </w:r>
      <w:r w:rsidRPr="00BF7B33">
        <w:rPr>
          <w:i/>
          <w:iCs/>
        </w:rPr>
        <w:t>pericope</w:t>
      </w:r>
      <w:r w:rsidR="00E504D9">
        <w:rPr>
          <w:i/>
          <w:iCs/>
        </w:rPr>
        <w:t xml:space="preserve"> </w:t>
      </w:r>
      <w:proofErr w:type="spellStart"/>
      <w:r w:rsidRPr="00BF7B33">
        <w:rPr>
          <w:i/>
          <w:iCs/>
        </w:rPr>
        <w:t>adulterae</w:t>
      </w:r>
      <w:proofErr w:type="spellEnd"/>
      <w:r w:rsidR="00E504D9">
        <w:t xml:space="preserve"> </w:t>
      </w:r>
      <w:r>
        <w:t>is</w:t>
      </w:r>
      <w:r w:rsidR="00E504D9">
        <w:t xml:space="preserve"> </w:t>
      </w:r>
      <w:r>
        <w:t>thought</w:t>
      </w:r>
      <w:r w:rsidR="00E504D9">
        <w:t xml:space="preserve"> </w:t>
      </w:r>
      <w:r>
        <w:t>not</w:t>
      </w:r>
      <w:r w:rsidR="00E504D9">
        <w:t xml:space="preserve"> </w:t>
      </w:r>
      <w:r>
        <w:t>to</w:t>
      </w:r>
      <w:r w:rsidR="00E504D9">
        <w:t xml:space="preserve"> </w:t>
      </w:r>
      <w:r>
        <w:t>have</w:t>
      </w:r>
      <w:r w:rsidR="00E504D9">
        <w:t xml:space="preserve"> </w:t>
      </w:r>
      <w:r>
        <w:t>been</w:t>
      </w:r>
      <w:r w:rsidR="00E504D9">
        <w:t xml:space="preserve"> </w:t>
      </w:r>
      <w:r>
        <w:t>included</w:t>
      </w:r>
      <w:r w:rsidR="00E504D9">
        <w:t xml:space="preserve"> </w:t>
      </w:r>
      <w:r>
        <w:t>by</w:t>
      </w:r>
      <w:r w:rsidR="00E504D9">
        <w:t xml:space="preserve"> </w:t>
      </w:r>
      <w:proofErr w:type="gramStart"/>
      <w:r>
        <w:t>Tatian,</w:t>
      </w:r>
      <w:r w:rsidR="00E504D9">
        <w:t xml:space="preserve"> </w:t>
      </w:r>
      <w:r>
        <w:t>but</w:t>
      </w:r>
      <w:proofErr w:type="gramEnd"/>
      <w:r w:rsidR="00E504D9">
        <w:t xml:space="preserve"> </w:t>
      </w:r>
      <w:r>
        <w:t>is</w:t>
      </w:r>
      <w:r w:rsidR="00E504D9">
        <w:t xml:space="preserve"> </w:t>
      </w:r>
      <w:r>
        <w:t>included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extant</w:t>
      </w:r>
      <w:r w:rsidR="00E504D9">
        <w:t xml:space="preserve"> </w:t>
      </w:r>
      <w:r>
        <w:t>translations.</w:t>
      </w:r>
    </w:p>
    <w:p w14:paraId="5643608E" w14:textId="6E23F22B" w:rsidR="00BF7B33" w:rsidRDefault="00BF7B33" w:rsidP="00BF7B33">
      <w:pPr>
        <w:pStyle w:val="Heading4"/>
        <w:numPr>
          <w:ilvl w:val="3"/>
          <w:numId w:val="16"/>
        </w:numPr>
        <w:tabs>
          <w:tab w:val="num" w:pos="-432"/>
        </w:tabs>
      </w:pPr>
      <w:r>
        <w:t>Taitian</w:t>
      </w:r>
      <w:r w:rsidR="004F79A4">
        <w:t>’</w:t>
      </w:r>
      <w:r>
        <w:t>s</w:t>
      </w:r>
      <w:r w:rsidR="00E504D9">
        <w:t xml:space="preserve"> </w:t>
      </w:r>
      <w:r>
        <w:t>Diatessaron</w:t>
      </w:r>
      <w:r w:rsidR="00E504D9">
        <w:t xml:space="preserve"> </w:t>
      </w:r>
      <w:r>
        <w:t>is</w:t>
      </w:r>
      <w:r w:rsidR="00E504D9">
        <w:t xml:space="preserve"> </w:t>
      </w:r>
      <w:r>
        <w:t>preserved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following</w:t>
      </w:r>
      <w:r w:rsidR="00E504D9">
        <w:t xml:space="preserve"> </w:t>
      </w:r>
      <w:r>
        <w:t>sources:</w:t>
      </w:r>
    </w:p>
    <w:p w14:paraId="71DC1880" w14:textId="6305A081" w:rsidR="00BF7B33" w:rsidRDefault="00BF7B33" w:rsidP="00BF7B33">
      <w:pPr>
        <w:pStyle w:val="Heading5"/>
        <w:numPr>
          <w:ilvl w:val="4"/>
          <w:numId w:val="16"/>
        </w:numPr>
        <w:tabs>
          <w:tab w:val="num" w:pos="-432"/>
        </w:tabs>
      </w:pPr>
      <w:r w:rsidRPr="00803CC8">
        <w:t>Ephraem</w:t>
      </w:r>
      <w:r w:rsidR="004F79A4">
        <w:t>’</w:t>
      </w:r>
      <w:r w:rsidRPr="00803CC8">
        <w:t>s</w:t>
      </w:r>
      <w:r w:rsidR="00E504D9">
        <w:t xml:space="preserve"> </w:t>
      </w:r>
      <w:r w:rsidRPr="00803CC8">
        <w:t>Commentary,</w:t>
      </w:r>
      <w:r w:rsidR="00E504D9">
        <w:t xml:space="preserve"> </w:t>
      </w:r>
      <w:r>
        <w:t>which</w:t>
      </w:r>
      <w:r w:rsidR="00E504D9">
        <w:t xml:space="preserve"> </w:t>
      </w:r>
      <w:r>
        <w:t>is</w:t>
      </w:r>
      <w:r w:rsidR="00E504D9">
        <w:t xml:space="preserve"> </w:t>
      </w:r>
      <w:r>
        <w:t>preserved</w:t>
      </w:r>
      <w:r w:rsidR="00E504D9">
        <w:t xml:space="preserve"> </w:t>
      </w:r>
      <w:r>
        <w:t>only</w:t>
      </w:r>
      <w:r w:rsidR="00E504D9">
        <w:t xml:space="preserve"> </w:t>
      </w:r>
      <w:r>
        <w:t>in</w:t>
      </w:r>
      <w:r w:rsidR="00E504D9">
        <w:t xml:space="preserve"> </w:t>
      </w:r>
      <w:r>
        <w:t>a</w:t>
      </w:r>
      <w:r w:rsidR="00E504D9">
        <w:t xml:space="preserve"> </w:t>
      </w:r>
      <w:r>
        <w:t>Latin</w:t>
      </w:r>
      <w:r w:rsidR="00E504D9">
        <w:t xml:space="preserve"> </w:t>
      </w:r>
      <w:r>
        <w:t>translation</w:t>
      </w:r>
      <w:r w:rsidR="00E504D9">
        <w:t xml:space="preserve"> </w:t>
      </w:r>
      <w:r>
        <w:t>of</w:t>
      </w:r>
      <w:r w:rsidR="00E504D9">
        <w:t xml:space="preserve"> </w:t>
      </w:r>
      <w:r>
        <w:t>an</w:t>
      </w:r>
      <w:r w:rsidR="00E504D9">
        <w:t xml:space="preserve"> </w:t>
      </w:r>
      <w:r>
        <w:t>Armenian</w:t>
      </w:r>
      <w:r w:rsidR="00E504D9">
        <w:t xml:space="preserve"> </w:t>
      </w:r>
      <w:r>
        <w:t>version.</w:t>
      </w:r>
    </w:p>
    <w:p w14:paraId="23A4DC70" w14:textId="0713F494" w:rsidR="00BF7B33" w:rsidRDefault="00D547A3" w:rsidP="00BF7B33">
      <w:pPr>
        <w:pStyle w:val="Heading5"/>
        <w:numPr>
          <w:ilvl w:val="4"/>
          <w:numId w:val="16"/>
        </w:numPr>
        <w:tabs>
          <w:tab w:val="num" w:pos="-432"/>
        </w:tabs>
      </w:pPr>
      <w:r w:rsidRPr="00803CC8">
        <w:t>Quotations</w:t>
      </w:r>
      <w:r>
        <w:t xml:space="preserve"> </w:t>
      </w:r>
      <w:r w:rsidR="00BF7B33" w:rsidRPr="00803CC8">
        <w:t>of</w:t>
      </w:r>
      <w:r w:rsidR="00E504D9">
        <w:t xml:space="preserve"> </w:t>
      </w:r>
      <w:r w:rsidR="00BF7B33" w:rsidRPr="00803CC8">
        <w:t>some</w:t>
      </w:r>
      <w:r w:rsidR="00E504D9">
        <w:t xml:space="preserve"> </w:t>
      </w:r>
      <w:r w:rsidR="00BF7B33" w:rsidRPr="00803CC8">
        <w:t>of</w:t>
      </w:r>
      <w:r w:rsidR="00E504D9">
        <w:t xml:space="preserve"> </w:t>
      </w:r>
      <w:r w:rsidR="00BF7B33" w:rsidRPr="00803CC8">
        <w:t>the</w:t>
      </w:r>
      <w:r w:rsidR="00E504D9">
        <w:t xml:space="preserve"> </w:t>
      </w:r>
      <w:r w:rsidR="00BF7B33" w:rsidRPr="00803CC8">
        <w:t>Syrian</w:t>
      </w:r>
      <w:r w:rsidR="00E504D9">
        <w:t xml:space="preserve"> </w:t>
      </w:r>
      <w:r w:rsidR="00BF7B33" w:rsidRPr="00803CC8">
        <w:t>Fathers,</w:t>
      </w:r>
      <w:r w:rsidR="00E504D9">
        <w:t xml:space="preserve"> </w:t>
      </w:r>
      <w:r w:rsidR="00BF7B33" w:rsidRPr="00803CC8">
        <w:t>especially</w:t>
      </w:r>
      <w:r w:rsidR="00E504D9">
        <w:t xml:space="preserve"> </w:t>
      </w:r>
      <w:r w:rsidR="00BF7B33" w:rsidRPr="00803CC8">
        <w:t>in</w:t>
      </w:r>
      <w:r w:rsidR="00E504D9">
        <w:t xml:space="preserve"> </w:t>
      </w:r>
      <w:r w:rsidR="00BF7B33" w:rsidRPr="00803CC8">
        <w:t>those</w:t>
      </w:r>
      <w:r w:rsidR="00E504D9">
        <w:t xml:space="preserve"> </w:t>
      </w:r>
      <w:r w:rsidR="00BF7B33" w:rsidRPr="00803CC8">
        <w:t>of</w:t>
      </w:r>
      <w:r w:rsidR="00E504D9">
        <w:t xml:space="preserve"> </w:t>
      </w:r>
      <w:proofErr w:type="spellStart"/>
      <w:r w:rsidR="00BF7B33" w:rsidRPr="00803CC8">
        <w:t>Aphraates</w:t>
      </w:r>
      <w:proofErr w:type="spellEnd"/>
      <w:r w:rsidR="00BF7B33">
        <w:t>,</w:t>
      </w:r>
      <w:r w:rsidR="00E504D9">
        <w:t xml:space="preserve"> </w:t>
      </w:r>
      <w:r w:rsidR="00BF7B33">
        <w:t>which</w:t>
      </w:r>
      <w:r w:rsidR="00E504D9">
        <w:t xml:space="preserve"> </w:t>
      </w:r>
      <w:r w:rsidR="00BF7B33">
        <w:t>preserves</w:t>
      </w:r>
      <w:r w:rsidR="00E504D9">
        <w:t xml:space="preserve"> </w:t>
      </w:r>
      <w:r w:rsidR="00BF7B33">
        <w:t>some</w:t>
      </w:r>
      <w:r w:rsidR="00E504D9">
        <w:t xml:space="preserve"> </w:t>
      </w:r>
      <w:r w:rsidR="00BF7B33">
        <w:t>of</w:t>
      </w:r>
      <w:r w:rsidR="00E504D9">
        <w:t xml:space="preserve"> </w:t>
      </w:r>
      <w:r w:rsidR="00BF7B33">
        <w:t>the</w:t>
      </w:r>
      <w:r w:rsidR="00E504D9">
        <w:t xml:space="preserve"> </w:t>
      </w:r>
      <w:r w:rsidR="00BF7B33" w:rsidRPr="00803CC8">
        <w:t>original</w:t>
      </w:r>
      <w:r w:rsidR="00E504D9">
        <w:t xml:space="preserve"> </w:t>
      </w:r>
      <w:r w:rsidR="00BF7B33" w:rsidRPr="00803CC8">
        <w:t>Syriac</w:t>
      </w:r>
      <w:r w:rsidR="00E504D9">
        <w:t xml:space="preserve"> </w:t>
      </w:r>
      <w:r w:rsidR="00BF7B33" w:rsidRPr="00803CC8">
        <w:t>Diatessaron.</w:t>
      </w:r>
      <w:r w:rsidR="004F79A4">
        <w:t>’</w:t>
      </w:r>
    </w:p>
    <w:p w14:paraId="06A98AEF" w14:textId="5ABF22BF" w:rsidR="00BF7B33" w:rsidRDefault="00BF7B33" w:rsidP="00BF7B33">
      <w:pPr>
        <w:pStyle w:val="Heading5"/>
        <w:numPr>
          <w:ilvl w:val="4"/>
          <w:numId w:val="16"/>
        </w:numPr>
        <w:tabs>
          <w:tab w:val="num" w:pos="-432"/>
        </w:tabs>
      </w:pPr>
      <w:r w:rsidRPr="00803CC8">
        <w:t>Codex</w:t>
      </w:r>
      <w:r w:rsidR="00E504D9">
        <w:t xml:space="preserve"> </w:t>
      </w:r>
      <w:proofErr w:type="spellStart"/>
      <w:r w:rsidRPr="00803CC8">
        <w:t>Fuldensis</w:t>
      </w:r>
      <w:proofErr w:type="spellEnd"/>
      <w:r w:rsidRPr="00803CC8">
        <w:t>,</w:t>
      </w:r>
      <w:r w:rsidR="00E504D9">
        <w:t xml:space="preserve"> </w:t>
      </w:r>
      <w:r>
        <w:t>a</w:t>
      </w:r>
      <w:r w:rsidR="00E504D9">
        <w:t xml:space="preserve"> </w:t>
      </w:r>
      <w:r>
        <w:t>6</w:t>
      </w:r>
      <w:r w:rsidRPr="00BF7B33">
        <w:rPr>
          <w:vertAlign w:val="superscript"/>
        </w:rPr>
        <w:t>th</w:t>
      </w:r>
      <w:r w:rsidR="00E504D9">
        <w:t xml:space="preserve"> </w:t>
      </w:r>
      <w:r>
        <w:t>century</w:t>
      </w:r>
      <w:r w:rsidR="00E504D9">
        <w:t xml:space="preserve"> </w:t>
      </w:r>
      <w:r>
        <w:t>Latin</w:t>
      </w:r>
      <w:r w:rsidR="00E504D9">
        <w:t xml:space="preserve"> </w:t>
      </w:r>
      <w:r>
        <w:t>manuscript.</w:t>
      </w:r>
    </w:p>
    <w:p w14:paraId="3143A8EC" w14:textId="558C2067" w:rsidR="00BF7B33" w:rsidRDefault="00BF7B33" w:rsidP="00BF7B33">
      <w:pPr>
        <w:pStyle w:val="Heading6"/>
        <w:numPr>
          <w:ilvl w:val="5"/>
          <w:numId w:val="16"/>
        </w:numPr>
        <w:tabs>
          <w:tab w:val="num" w:pos="-432"/>
        </w:tabs>
      </w:pPr>
      <w:r>
        <w:t>This</w:t>
      </w:r>
      <w:r w:rsidR="00E504D9">
        <w:t xml:space="preserve"> </w:t>
      </w:r>
      <w:r w:rsidRPr="00803CC8">
        <w:t>is</w:t>
      </w:r>
      <w:r w:rsidR="00E504D9">
        <w:t xml:space="preserve"> </w:t>
      </w:r>
      <w:r w:rsidR="004F79A4">
        <w:t>“</w:t>
      </w:r>
      <w:r w:rsidRPr="00803CC8">
        <w:t>a</w:t>
      </w:r>
      <w:r w:rsidR="00E504D9">
        <w:t xml:space="preserve"> </w:t>
      </w:r>
      <w:r w:rsidRPr="00803CC8">
        <w:t>Latin</w:t>
      </w:r>
      <w:r w:rsidR="00E504D9">
        <w:t xml:space="preserve"> </w:t>
      </w:r>
      <w:r w:rsidRPr="00803CC8">
        <w:t>adaptation</w:t>
      </w:r>
      <w:r w:rsidR="00E504D9">
        <w:t xml:space="preserve"> </w:t>
      </w:r>
      <w:r w:rsidRPr="00803CC8">
        <w:t>of</w:t>
      </w:r>
      <w:r w:rsidR="00E504D9">
        <w:t xml:space="preserve"> </w:t>
      </w:r>
      <w:r w:rsidRPr="00803CC8">
        <w:t>the</w:t>
      </w:r>
      <w:r w:rsidR="00E504D9">
        <w:t xml:space="preserve"> </w:t>
      </w:r>
      <w:r w:rsidRPr="00803CC8">
        <w:t>Diatessaron</w:t>
      </w:r>
      <w:r w:rsidR="00E504D9">
        <w:t xml:space="preserve"> </w:t>
      </w:r>
      <w:r w:rsidRPr="00803CC8">
        <w:t>made</w:t>
      </w:r>
      <w:r w:rsidR="00E504D9">
        <w:t xml:space="preserve"> </w:t>
      </w:r>
      <w:r w:rsidRPr="00803CC8">
        <w:t>by</w:t>
      </w:r>
      <w:r w:rsidR="00E504D9">
        <w:t xml:space="preserve"> </w:t>
      </w:r>
      <w:r w:rsidRPr="00803CC8">
        <w:t>arranging</w:t>
      </w:r>
      <w:r w:rsidR="00E504D9">
        <w:t xml:space="preserve"> </w:t>
      </w:r>
      <w:r w:rsidRPr="00803CC8">
        <w:t>the</w:t>
      </w:r>
      <w:r w:rsidR="00E504D9">
        <w:t xml:space="preserve"> </w:t>
      </w:r>
      <w:r w:rsidRPr="00803CC8">
        <w:t>Vulgate</w:t>
      </w:r>
      <w:r w:rsidR="00E504D9">
        <w:t xml:space="preserve"> </w:t>
      </w:r>
      <w:r w:rsidRPr="00803CC8">
        <w:t>text</w:t>
      </w:r>
      <w:r w:rsidR="00E504D9">
        <w:t xml:space="preserve"> </w:t>
      </w:r>
      <w:r w:rsidRPr="00803CC8">
        <w:t>in</w:t>
      </w:r>
      <w:r w:rsidR="00E504D9">
        <w:t xml:space="preserve"> </w:t>
      </w:r>
      <w:r w:rsidRPr="00803CC8">
        <w:t>the</w:t>
      </w:r>
      <w:r w:rsidR="00E504D9">
        <w:t xml:space="preserve"> </w:t>
      </w:r>
      <w:r w:rsidRPr="00803CC8">
        <w:t>order</w:t>
      </w:r>
      <w:r w:rsidR="00E504D9">
        <w:t xml:space="preserve"> </w:t>
      </w:r>
      <w:r w:rsidRPr="00803CC8">
        <w:t>indicated</w:t>
      </w:r>
      <w:r w:rsidR="00E504D9">
        <w:t xml:space="preserve"> </w:t>
      </w:r>
      <w:r w:rsidRPr="00803CC8">
        <w:t>by</w:t>
      </w:r>
      <w:r w:rsidR="00E504D9">
        <w:t xml:space="preserve"> </w:t>
      </w:r>
      <w:r w:rsidRPr="00803CC8">
        <w:t>Tatian</w:t>
      </w:r>
      <w:r w:rsidR="004F79A4">
        <w:t>’</w:t>
      </w:r>
      <w:r w:rsidRPr="00803CC8">
        <w:t>s</w:t>
      </w:r>
      <w:r w:rsidR="00E504D9">
        <w:t xml:space="preserve"> </w:t>
      </w:r>
      <w:r w:rsidRPr="00803CC8">
        <w:t>gospel,</w:t>
      </w:r>
      <w:r w:rsidR="00E504D9">
        <w:t xml:space="preserve"> </w:t>
      </w:r>
      <w:r w:rsidRPr="00803CC8">
        <w:t>but</w:t>
      </w:r>
      <w:r w:rsidR="00E504D9">
        <w:t xml:space="preserve"> </w:t>
      </w:r>
      <w:r w:rsidRPr="00803CC8">
        <w:t>with</w:t>
      </w:r>
      <w:r w:rsidR="00E504D9">
        <w:t xml:space="preserve"> </w:t>
      </w:r>
      <w:r w:rsidRPr="00803CC8">
        <w:t>considerable</w:t>
      </w:r>
      <w:r w:rsidR="00E504D9">
        <w:t xml:space="preserve"> </w:t>
      </w:r>
      <w:r w:rsidRPr="00803CC8">
        <w:t>modification</w:t>
      </w:r>
      <w:r w:rsidR="00E504D9">
        <w:t xml:space="preserve"> </w:t>
      </w:r>
      <w:r w:rsidRPr="00803CC8">
        <w:t>of</w:t>
      </w:r>
      <w:r w:rsidR="00E504D9">
        <w:t xml:space="preserve"> </w:t>
      </w:r>
      <w:r w:rsidRPr="00803CC8">
        <w:t>that</w:t>
      </w:r>
      <w:r w:rsidR="00E504D9">
        <w:t xml:space="preserve"> </w:t>
      </w:r>
      <w:r w:rsidRPr="00803CC8">
        <w:t>order.</w:t>
      </w:r>
      <w:r w:rsidR="004F79A4">
        <w:t>”</w:t>
      </w:r>
      <w:r w:rsidR="00E504D9">
        <w:t xml:space="preserve"> </w:t>
      </w:r>
      <w:r w:rsidRPr="00BF7B33">
        <w:rPr>
          <w:sz w:val="16"/>
          <w:szCs w:val="18"/>
        </w:rPr>
        <w:t>(Hobson,</w:t>
      </w:r>
      <w:r w:rsidR="00E504D9">
        <w:rPr>
          <w:sz w:val="16"/>
          <w:szCs w:val="18"/>
        </w:rPr>
        <w:t xml:space="preserve"> </w:t>
      </w:r>
      <w:r w:rsidRPr="00BF7B33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Pr="00BF7B33">
        <w:rPr>
          <w:i/>
          <w:iCs/>
          <w:sz w:val="16"/>
          <w:szCs w:val="18"/>
        </w:rPr>
        <w:t>Diatessaron</w:t>
      </w:r>
      <w:r w:rsidR="007A5423">
        <w:rPr>
          <w:i/>
          <w:iCs/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Pr="00BF7B33">
        <w:rPr>
          <w:sz w:val="16"/>
          <w:szCs w:val="18"/>
        </w:rPr>
        <w:t>9)</w:t>
      </w:r>
    </w:p>
    <w:p w14:paraId="687CCCD0" w14:textId="35C1E989" w:rsidR="00803CC8" w:rsidRDefault="00BF7B33" w:rsidP="00B13222">
      <w:pPr>
        <w:pStyle w:val="Heading5"/>
        <w:numPr>
          <w:ilvl w:val="4"/>
          <w:numId w:val="16"/>
        </w:numPr>
        <w:tabs>
          <w:tab w:val="num" w:pos="-432"/>
        </w:tabs>
      </w:pPr>
      <w:r>
        <w:t>An</w:t>
      </w:r>
      <w:r w:rsidR="00E504D9">
        <w:t xml:space="preserve"> </w:t>
      </w:r>
      <w:r w:rsidRPr="00825FED">
        <w:t>eleventh-century</w:t>
      </w:r>
      <w:r w:rsidR="00E504D9">
        <w:t xml:space="preserve"> </w:t>
      </w:r>
      <w:r>
        <w:t>Arabic</w:t>
      </w:r>
      <w:r w:rsidR="00E504D9">
        <w:t xml:space="preserve"> </w:t>
      </w:r>
      <w:r w:rsidRPr="00825FED">
        <w:t>translation</w:t>
      </w:r>
      <w:r w:rsidR="00E504D9">
        <w:t xml:space="preserve"> </w:t>
      </w:r>
      <w:r w:rsidRPr="00825FED">
        <w:t>of</w:t>
      </w:r>
      <w:r w:rsidR="00E504D9">
        <w:t xml:space="preserve"> </w:t>
      </w:r>
      <w:r w:rsidRPr="00825FED">
        <w:t>Tatian</w:t>
      </w:r>
      <w:r w:rsidR="004F79A4">
        <w:t>’</w:t>
      </w:r>
      <w:r w:rsidRPr="00825FED">
        <w:t>s</w:t>
      </w:r>
      <w:r w:rsidR="00E504D9">
        <w:t xml:space="preserve"> </w:t>
      </w:r>
      <w:r w:rsidRPr="00825FED">
        <w:t>work</w:t>
      </w:r>
      <w:r w:rsidR="00E504D9">
        <w:t xml:space="preserve"> </w:t>
      </w:r>
      <w:r w:rsidRPr="00825FED">
        <w:t>made</w:t>
      </w:r>
      <w:r w:rsidR="00E504D9">
        <w:t xml:space="preserve"> </w:t>
      </w:r>
      <w:r w:rsidRPr="00825FED">
        <w:t>from</w:t>
      </w:r>
      <w:r w:rsidR="00E504D9">
        <w:t xml:space="preserve"> </w:t>
      </w:r>
      <w:r w:rsidRPr="00825FED">
        <w:t>a</w:t>
      </w:r>
      <w:r w:rsidR="00E504D9">
        <w:t xml:space="preserve"> </w:t>
      </w:r>
      <w:r w:rsidRPr="00825FED">
        <w:t>ninth-century</w:t>
      </w:r>
      <w:r w:rsidR="00E504D9">
        <w:t xml:space="preserve"> </w:t>
      </w:r>
      <w:r w:rsidRPr="00825FED">
        <w:t>Syriac</w:t>
      </w:r>
      <w:r w:rsidR="00E504D9">
        <w:t xml:space="preserve"> </w:t>
      </w:r>
      <w:r w:rsidRPr="00825FED">
        <w:t>manuscript</w:t>
      </w:r>
      <w:r>
        <w:t>.</w:t>
      </w:r>
    </w:p>
    <w:p w14:paraId="25A2093D" w14:textId="58A700BC" w:rsidR="00E948C6" w:rsidRDefault="00E948C6" w:rsidP="00254FD1">
      <w:pPr>
        <w:pStyle w:val="Heading3"/>
        <w:numPr>
          <w:ilvl w:val="2"/>
          <w:numId w:val="16"/>
        </w:numPr>
        <w:tabs>
          <w:tab w:val="num" w:pos="-432"/>
        </w:tabs>
      </w:pPr>
      <w:r>
        <w:t>Eusebius</w:t>
      </w:r>
      <w:r w:rsidR="00E504D9">
        <w:t xml:space="preserve"> </w:t>
      </w:r>
      <w:r w:rsidR="00FE1F2F">
        <w:t>(d.</w:t>
      </w:r>
      <w:r w:rsidR="00E504D9">
        <w:t xml:space="preserve"> </w:t>
      </w:r>
      <w:r w:rsidR="00FE1F2F">
        <w:t>339)</w:t>
      </w:r>
      <w:r w:rsidR="00E504D9">
        <w:t xml:space="preserve"> </w:t>
      </w:r>
      <w:r w:rsidR="002A6B96">
        <w:t>is</w:t>
      </w:r>
      <w:r w:rsidR="00E504D9">
        <w:t xml:space="preserve"> </w:t>
      </w:r>
      <w:r w:rsidR="002A6B96">
        <w:t>quoted</w:t>
      </w:r>
      <w:r w:rsidR="00E504D9">
        <w:t xml:space="preserve"> </w:t>
      </w:r>
      <w:r w:rsidR="002A6B96">
        <w:t>both</w:t>
      </w:r>
      <w:r w:rsidR="00E504D9">
        <w:t xml:space="preserve"> </w:t>
      </w:r>
      <w:r w:rsidR="009C6A6B">
        <w:t>for</w:t>
      </w:r>
      <w:r w:rsidR="00E504D9">
        <w:t xml:space="preserve"> </w:t>
      </w:r>
      <w:r w:rsidR="009C6A6B">
        <w:t>and</w:t>
      </w:r>
      <w:r w:rsidR="00E504D9">
        <w:t xml:space="preserve"> </w:t>
      </w:r>
      <w:r w:rsidR="00CD5FB5">
        <w:t>against</w:t>
      </w:r>
      <w:r w:rsidR="00E504D9">
        <w:t xml:space="preserve"> </w:t>
      </w:r>
      <w:r w:rsidR="002A6B96">
        <w:t>the</w:t>
      </w:r>
      <w:r w:rsidR="00E504D9">
        <w:t xml:space="preserve"> </w:t>
      </w:r>
      <w:r w:rsidR="002A6B96">
        <w:t>authenticity</w:t>
      </w:r>
      <w:r w:rsidR="00E504D9">
        <w:t xml:space="preserve"> </w:t>
      </w:r>
      <w:r w:rsidR="002A6B96">
        <w:t>of</w:t>
      </w:r>
      <w:r w:rsidR="00E504D9">
        <w:t xml:space="preserve"> </w:t>
      </w:r>
      <w:r w:rsidR="002A6B96">
        <w:t>the</w:t>
      </w:r>
      <w:r w:rsidR="00E504D9">
        <w:t xml:space="preserve"> </w:t>
      </w:r>
      <w:r w:rsidR="002A6B96">
        <w:t>LE.</w:t>
      </w:r>
    </w:p>
    <w:p w14:paraId="265C696B" w14:textId="71A91D76" w:rsidR="00C51021" w:rsidRDefault="00C51021" w:rsidP="00254FD1">
      <w:pPr>
        <w:pStyle w:val="Heading4"/>
        <w:numPr>
          <w:ilvl w:val="3"/>
          <w:numId w:val="16"/>
        </w:numPr>
        <w:tabs>
          <w:tab w:val="num" w:pos="144"/>
        </w:tabs>
      </w:pPr>
      <w:r>
        <w:t>Against</w:t>
      </w:r>
      <w:r w:rsidR="00E504D9">
        <w:t xml:space="preserve"> </w:t>
      </w:r>
      <w:r>
        <w:t>the</w:t>
      </w:r>
      <w:r w:rsidR="00E504D9">
        <w:t xml:space="preserve"> </w:t>
      </w:r>
      <w:r>
        <w:t>LE,</w:t>
      </w:r>
      <w:r w:rsidR="00E504D9">
        <w:t xml:space="preserve"> </w:t>
      </w: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noted</w:t>
      </w:r>
      <w:r w:rsidR="00E504D9">
        <w:t xml:space="preserve"> </w:t>
      </w:r>
      <w:r>
        <w:t>that</w:t>
      </w:r>
      <w:r w:rsidR="00E504D9">
        <w:t xml:space="preserve"> </w:t>
      </w:r>
      <w:r w:rsidR="004F79A4">
        <w:t>“</w:t>
      </w:r>
      <w:r w:rsidRPr="00204955">
        <w:t>in</w:t>
      </w:r>
      <w:r w:rsidR="00E504D9">
        <w:t xml:space="preserve"> </w:t>
      </w:r>
      <w:r w:rsidRPr="00204955">
        <w:t>the</w:t>
      </w:r>
      <w:r w:rsidR="00E504D9">
        <w:t xml:space="preserve"> </w:t>
      </w:r>
      <w:r w:rsidRPr="00204955">
        <w:t>construction</w:t>
      </w:r>
      <w:r w:rsidR="00E504D9">
        <w:t xml:space="preserve"> </w:t>
      </w:r>
      <w:r w:rsidRPr="00204955">
        <w:t>of</w:t>
      </w:r>
      <w:r w:rsidR="00E504D9">
        <w:t xml:space="preserve"> </w:t>
      </w:r>
      <w:r w:rsidRPr="00204955">
        <w:t>his</w:t>
      </w:r>
      <w:r w:rsidR="00E504D9">
        <w:t xml:space="preserve"> </w:t>
      </w:r>
      <w:r w:rsidRPr="00204955">
        <w:t>influential</w:t>
      </w:r>
      <w:r w:rsidR="00E504D9">
        <w:t xml:space="preserve"> </w:t>
      </w:r>
      <w:r w:rsidRPr="00204955">
        <w:t>Canon</w:t>
      </w:r>
      <w:r w:rsidR="00E504D9">
        <w:t xml:space="preserve"> </w:t>
      </w:r>
      <w:r w:rsidRPr="00204955">
        <w:t>Tables,</w:t>
      </w:r>
      <w:r w:rsidR="00E504D9">
        <w:t xml:space="preserve"> </w:t>
      </w:r>
      <w:r w:rsidRPr="00204955">
        <w:t>Eusebius</w:t>
      </w:r>
      <w:r w:rsidR="00E504D9">
        <w:t xml:space="preserve"> </w:t>
      </w:r>
      <w:r w:rsidRPr="00204955">
        <w:t>did</w:t>
      </w:r>
      <w:r w:rsidR="00E504D9">
        <w:t xml:space="preserve"> </w:t>
      </w:r>
      <w:r w:rsidRPr="00204955">
        <w:t>not</w:t>
      </w:r>
      <w:r w:rsidR="00E504D9">
        <w:t xml:space="preserve"> </w:t>
      </w:r>
      <w:r w:rsidRPr="00204955">
        <w:t>include</w:t>
      </w:r>
      <w:r w:rsidR="00E504D9">
        <w:t xml:space="preserve"> </w:t>
      </w:r>
      <w:r w:rsidRPr="00204955">
        <w:t>the</w:t>
      </w:r>
      <w:r w:rsidR="00E504D9">
        <w:t xml:space="preserve"> </w:t>
      </w:r>
      <w:r w:rsidRPr="00204955">
        <w:t>Longer</w:t>
      </w:r>
      <w:r w:rsidR="00E504D9">
        <w:t xml:space="preserve"> </w:t>
      </w:r>
      <w:r w:rsidRPr="00204955">
        <w:t>Ending</w:t>
      </w:r>
      <w:r w:rsidR="00E504D9">
        <w:t xml:space="preserve"> </w:t>
      </w:r>
      <w:r w:rsidRPr="00204955">
        <w:t>of</w:t>
      </w:r>
      <w:r w:rsidR="00E504D9">
        <w:t xml:space="preserve"> </w:t>
      </w:r>
      <w:r w:rsidRPr="00204955">
        <w:t>Mark</w:t>
      </w:r>
      <w:r w:rsidR="004F79A4">
        <w:t>”</w:t>
      </w:r>
      <w:r w:rsidR="00E504D9">
        <w:t xml:space="preserve"> </w:t>
      </w:r>
      <w:r w:rsidRPr="00254FD1">
        <w:rPr>
          <w:sz w:val="16"/>
          <w:szCs w:val="18"/>
        </w:rPr>
        <w:t>(Head,</w:t>
      </w:r>
      <w:r w:rsidR="00E504D9">
        <w:rPr>
          <w:sz w:val="16"/>
          <w:szCs w:val="18"/>
        </w:rPr>
        <w:t xml:space="preserve"> </w:t>
      </w:r>
      <w:r w:rsidRPr="008B5946">
        <w:rPr>
          <w:i/>
          <w:iCs/>
          <w:sz w:val="16"/>
          <w:szCs w:val="18"/>
        </w:rPr>
        <w:t>A</w:t>
      </w:r>
      <w:r w:rsidR="00E504D9">
        <w:rPr>
          <w:i/>
          <w:iCs/>
          <w:sz w:val="16"/>
          <w:szCs w:val="18"/>
        </w:rPr>
        <w:t xml:space="preserve"> </w:t>
      </w:r>
      <w:r w:rsidRPr="008B5946">
        <w:rPr>
          <w:i/>
          <w:iCs/>
          <w:sz w:val="16"/>
          <w:szCs w:val="18"/>
        </w:rPr>
        <w:t>Case</w:t>
      </w:r>
      <w:r w:rsidR="00E504D9">
        <w:rPr>
          <w:i/>
          <w:iCs/>
          <w:sz w:val="16"/>
          <w:szCs w:val="18"/>
        </w:rPr>
        <w:t xml:space="preserve"> </w:t>
      </w:r>
      <w:r w:rsidRPr="008B5946">
        <w:rPr>
          <w:i/>
          <w:iCs/>
          <w:sz w:val="16"/>
          <w:szCs w:val="18"/>
        </w:rPr>
        <w:t>Against</w:t>
      </w:r>
      <w:r w:rsidRPr="00254FD1">
        <w:rPr>
          <w:sz w:val="16"/>
          <w:szCs w:val="18"/>
        </w:rPr>
        <w:t>)</w:t>
      </w:r>
    </w:p>
    <w:p w14:paraId="544928D9" w14:textId="244A79E2" w:rsidR="00E948C6" w:rsidRDefault="008553E7" w:rsidP="00254FD1">
      <w:pPr>
        <w:pStyle w:val="Heading4"/>
        <w:numPr>
          <w:ilvl w:val="3"/>
          <w:numId w:val="16"/>
        </w:numPr>
        <w:tabs>
          <w:tab w:val="num" w:pos="144"/>
        </w:tabs>
      </w:pPr>
      <w:r>
        <w:lastRenderedPageBreak/>
        <w:t>In</w:t>
      </w:r>
      <w:r w:rsidR="00E504D9">
        <w:t xml:space="preserve"> </w:t>
      </w:r>
      <w:r w:rsidR="006A0514">
        <w:t>addressing</w:t>
      </w:r>
      <w:r w:rsidR="00E504D9">
        <w:t xml:space="preserve"> </w:t>
      </w:r>
      <w:r w:rsidR="006A0514">
        <w:t>some</w:t>
      </w:r>
      <w:r w:rsidR="00E504D9">
        <w:t xml:space="preserve"> </w:t>
      </w:r>
      <w:proofErr w:type="gramStart"/>
      <w:r w:rsidR="004723A8">
        <w:t>apparent</w:t>
      </w:r>
      <w:proofErr w:type="gramEnd"/>
      <w:r w:rsidR="00E504D9">
        <w:t xml:space="preserve"> </w:t>
      </w:r>
      <w:r w:rsidR="006A0514">
        <w:t>i</w:t>
      </w:r>
      <w:r w:rsidR="00985D3C">
        <w:t>nconsistencies</w:t>
      </w:r>
      <w:r w:rsidR="00E504D9">
        <w:t xml:space="preserve"> </w:t>
      </w:r>
      <w:r w:rsidR="00985D3C">
        <w:t>in</w:t>
      </w:r>
      <w:r w:rsidR="00E504D9">
        <w:t xml:space="preserve"> </w:t>
      </w:r>
      <w:r w:rsidR="00985D3C">
        <w:t>the</w:t>
      </w:r>
      <w:r w:rsidR="00E504D9">
        <w:t xml:space="preserve"> </w:t>
      </w:r>
      <w:r w:rsidR="00985D3C">
        <w:t>Gospe</w:t>
      </w:r>
      <w:r w:rsidR="006A0514">
        <w:t>l</w:t>
      </w:r>
      <w:r w:rsidR="00985D3C">
        <w:t>s,</w:t>
      </w:r>
      <w:r w:rsidR="00E504D9">
        <w:t xml:space="preserve"> </w:t>
      </w:r>
      <w:r w:rsidR="006A0514">
        <w:t>in</w:t>
      </w:r>
      <w:r w:rsidR="00E504D9">
        <w:t xml:space="preserve"> </w:t>
      </w:r>
      <w:r w:rsidR="0077263E" w:rsidRPr="00254FD1">
        <w:rPr>
          <w:i/>
          <w:iCs/>
          <w:color w:val="000000"/>
        </w:rPr>
        <w:t>Ad</w:t>
      </w:r>
      <w:r w:rsidR="00E504D9">
        <w:rPr>
          <w:i/>
          <w:iCs/>
          <w:color w:val="000000"/>
        </w:rPr>
        <w:t xml:space="preserve"> </w:t>
      </w:r>
      <w:proofErr w:type="spellStart"/>
      <w:r w:rsidR="0077263E" w:rsidRPr="00254FD1">
        <w:rPr>
          <w:i/>
          <w:iCs/>
          <w:color w:val="000000"/>
        </w:rPr>
        <w:t>Marinum</w:t>
      </w:r>
      <w:proofErr w:type="spellEnd"/>
      <w:r w:rsidR="00E504D9">
        <w:t xml:space="preserve"> </w:t>
      </w:r>
      <w:r w:rsidR="00631D60">
        <w:t>(</w:t>
      </w:r>
      <w:r w:rsidR="00806447">
        <w:t>dated</w:t>
      </w:r>
      <w:r w:rsidR="00E504D9">
        <w:t xml:space="preserve"> </w:t>
      </w:r>
      <w:r w:rsidR="00806447">
        <w:t>prior</w:t>
      </w:r>
      <w:r w:rsidR="00E504D9">
        <w:t xml:space="preserve"> </w:t>
      </w:r>
      <w:r w:rsidR="00806447">
        <w:t>to</w:t>
      </w:r>
      <w:r w:rsidR="00E504D9">
        <w:t xml:space="preserve"> </w:t>
      </w:r>
      <w:r w:rsidR="00806447">
        <w:t>312</w:t>
      </w:r>
      <w:r w:rsidR="00631D60">
        <w:t>)</w:t>
      </w:r>
      <w:r w:rsidR="00806447">
        <w:t>,</w:t>
      </w:r>
      <w:r w:rsidR="00E504D9">
        <w:t xml:space="preserve"> </w:t>
      </w:r>
      <w:r w:rsidR="00806447">
        <w:t>Eusebius</w:t>
      </w:r>
      <w:r w:rsidR="00E504D9">
        <w:t xml:space="preserve"> </w:t>
      </w:r>
      <w:r w:rsidR="00215D15">
        <w:t>appears</w:t>
      </w:r>
      <w:r w:rsidR="00E504D9">
        <w:t xml:space="preserve"> </w:t>
      </w:r>
      <w:r w:rsidR="00215D15">
        <w:t>to</w:t>
      </w:r>
      <w:r w:rsidR="00E504D9">
        <w:t xml:space="preserve"> </w:t>
      </w:r>
      <w:r w:rsidR="00215D15">
        <w:t>clearly</w:t>
      </w:r>
      <w:r w:rsidR="00E504D9">
        <w:t xml:space="preserve"> </w:t>
      </w:r>
      <w:r w:rsidR="00215D15">
        <w:t>and</w:t>
      </w:r>
      <w:r w:rsidR="00E504D9">
        <w:t xml:space="preserve"> </w:t>
      </w:r>
      <w:r w:rsidR="00A64688">
        <w:t>repeatedly</w:t>
      </w:r>
      <w:r w:rsidR="00E504D9">
        <w:t xml:space="preserve"> </w:t>
      </w:r>
      <w:r w:rsidR="00A64688">
        <w:t>affirm</w:t>
      </w:r>
      <w:r w:rsidR="00E504D9">
        <w:t xml:space="preserve"> </w:t>
      </w:r>
      <w:r w:rsidR="00A64688">
        <w:t>that</w:t>
      </w:r>
      <w:r w:rsidR="00E504D9">
        <w:t xml:space="preserve"> </w:t>
      </w:r>
      <w:r w:rsidR="00A64688">
        <w:t>in</w:t>
      </w:r>
      <w:r w:rsidR="00E504D9">
        <w:t xml:space="preserve"> </w:t>
      </w:r>
      <w:r w:rsidR="00A64688">
        <w:t>the</w:t>
      </w:r>
      <w:r w:rsidR="00E504D9">
        <w:t xml:space="preserve"> </w:t>
      </w:r>
      <w:r w:rsidR="004F79A4">
        <w:t>“</w:t>
      </w:r>
      <w:r w:rsidR="00A64688">
        <w:t>accurate</w:t>
      </w:r>
      <w:r w:rsidR="00E504D9">
        <w:t xml:space="preserve"> </w:t>
      </w:r>
      <w:r w:rsidR="00A64688">
        <w:t>copies</w:t>
      </w:r>
      <w:r w:rsidR="004F79A4">
        <w:t>”</w:t>
      </w:r>
      <w:r w:rsidR="00E504D9">
        <w:t xml:space="preserve"> </w:t>
      </w:r>
      <w:r w:rsidR="00D36081">
        <w:t>the</w:t>
      </w:r>
      <w:r w:rsidR="00E504D9">
        <w:t xml:space="preserve"> </w:t>
      </w:r>
      <w:r w:rsidR="00D36081">
        <w:t>text</w:t>
      </w:r>
      <w:r w:rsidR="00E504D9">
        <w:t xml:space="preserve"> </w:t>
      </w:r>
      <w:r w:rsidR="00D36081">
        <w:t>of</w:t>
      </w:r>
      <w:r w:rsidR="00E504D9">
        <w:t xml:space="preserve"> </w:t>
      </w:r>
      <w:r w:rsidR="00D36081">
        <w:t>Mark</w:t>
      </w:r>
      <w:r w:rsidR="00E504D9">
        <w:t xml:space="preserve"> </w:t>
      </w:r>
      <w:r w:rsidR="00D36081">
        <w:t>ends</w:t>
      </w:r>
      <w:r w:rsidR="00E504D9">
        <w:t xml:space="preserve"> </w:t>
      </w:r>
      <w:r w:rsidR="00D36081">
        <w:t>at</w:t>
      </w:r>
      <w:r w:rsidR="00E504D9">
        <w:t xml:space="preserve"> </w:t>
      </w:r>
      <w:r w:rsidR="00D36081">
        <w:t>Mark</w:t>
      </w:r>
      <w:r w:rsidR="00E504D9">
        <w:t xml:space="preserve"> </w:t>
      </w:r>
      <w:r w:rsidR="00D36081">
        <w:t>16:8.</w:t>
      </w:r>
    </w:p>
    <w:p w14:paraId="6DE82AF3" w14:textId="46785878" w:rsidR="005F48B1" w:rsidRDefault="005F48B1" w:rsidP="00254FD1">
      <w:pPr>
        <w:pStyle w:val="Heading5"/>
        <w:numPr>
          <w:ilvl w:val="4"/>
          <w:numId w:val="16"/>
        </w:numPr>
        <w:tabs>
          <w:tab w:val="num" w:pos="144"/>
        </w:tabs>
      </w:pPr>
      <w:r>
        <w:t>The</w:t>
      </w:r>
      <w:r w:rsidR="00E504D9">
        <w:t xml:space="preserve"> </w:t>
      </w:r>
      <w:r>
        <w:t>context</w:t>
      </w:r>
      <w:r w:rsidR="00E504D9">
        <w:t xml:space="preserve"> </w:t>
      </w:r>
      <w:r>
        <w:t>is</w:t>
      </w:r>
      <w:r w:rsidR="00E504D9">
        <w:t xml:space="preserve"> </w:t>
      </w:r>
      <w:r>
        <w:t>a</w:t>
      </w:r>
      <w:r w:rsidR="00E504D9">
        <w:t xml:space="preserve"> </w:t>
      </w:r>
      <w:r>
        <w:t>perceived</w:t>
      </w:r>
      <w:r w:rsidR="00E504D9">
        <w:t xml:space="preserve"> </w:t>
      </w:r>
      <w:r>
        <w:t>contradiction</w:t>
      </w:r>
      <w:r w:rsidR="00E504D9">
        <w:t xml:space="preserve"> </w:t>
      </w:r>
      <w:r>
        <w:t>between</w:t>
      </w:r>
      <w:r w:rsidR="00E504D9">
        <w:t xml:space="preserve"> </w:t>
      </w:r>
      <w:r>
        <w:t>Matthew</w:t>
      </w:r>
      <w:r w:rsidR="004F79A4">
        <w:t>’</w:t>
      </w:r>
      <w:r>
        <w:t>s</w:t>
      </w:r>
      <w:r w:rsidR="00E504D9">
        <w:t xml:space="preserve"> </w:t>
      </w:r>
      <w:r>
        <w:t>language</w:t>
      </w:r>
      <w:r w:rsidR="00E504D9">
        <w:t xml:space="preserve"> </w:t>
      </w:r>
      <w:r>
        <w:t>in</w:t>
      </w:r>
      <w:r w:rsidR="00E504D9">
        <w:t xml:space="preserve"> </w:t>
      </w:r>
      <w:r>
        <w:t>Mt.</w:t>
      </w:r>
      <w:r w:rsidR="00E504D9">
        <w:t xml:space="preserve"> </w:t>
      </w:r>
      <w:r>
        <w:t>28:1</w:t>
      </w:r>
      <w:r w:rsidR="00E504D9">
        <w:t xml:space="preserve"> </w:t>
      </w:r>
      <w:r>
        <w:t>(</w:t>
      </w:r>
      <w:r w:rsidR="004F79A4">
        <w:t>“</w:t>
      </w:r>
      <w:r>
        <w:t>late</w:t>
      </w:r>
      <w:r w:rsidR="00E504D9">
        <w:t xml:space="preserve"> </w:t>
      </w:r>
      <w:r>
        <w:t>on</w:t>
      </w:r>
      <w:r w:rsidR="00E504D9">
        <w:t xml:space="preserve"> </w:t>
      </w:r>
      <w:r>
        <w:t>the</w:t>
      </w:r>
      <w:r w:rsidR="00E504D9">
        <w:t xml:space="preserve"> </w:t>
      </w:r>
      <w:r>
        <w:t>Sabbath</w:t>
      </w:r>
      <w:r w:rsidR="004F79A4">
        <w:t>”</w:t>
      </w:r>
      <w:r>
        <w:t>)</w:t>
      </w:r>
      <w:r w:rsidR="00E504D9">
        <w:t xml:space="preserve"> </w:t>
      </w:r>
      <w:r>
        <w:t>and</w:t>
      </w:r>
      <w:r w:rsidR="00E504D9">
        <w:t xml:space="preserve"> </w:t>
      </w:r>
      <w:r>
        <w:t>the</w:t>
      </w:r>
      <w:r w:rsidR="00E504D9">
        <w:t xml:space="preserve"> </w:t>
      </w:r>
      <w:r>
        <w:t>words</w:t>
      </w:r>
      <w:r w:rsidR="00E504D9">
        <w:t xml:space="preserve"> </w:t>
      </w:r>
      <w:r>
        <w:t>of</w:t>
      </w:r>
      <w:r w:rsidR="00E504D9">
        <w:t xml:space="preserve"> </w:t>
      </w:r>
      <w:r>
        <w:t>Mark</w:t>
      </w:r>
      <w:r w:rsidR="00E504D9">
        <w:t xml:space="preserve"> </w:t>
      </w:r>
      <w:r>
        <w:t>16:9</w:t>
      </w:r>
      <w:r w:rsidR="00E504D9">
        <w:t xml:space="preserve"> </w:t>
      </w:r>
      <w:r>
        <w:t>(</w:t>
      </w:r>
      <w:r w:rsidR="004F79A4">
        <w:t>“</w:t>
      </w:r>
      <w:r w:rsidR="00927AD1">
        <w:t>early</w:t>
      </w:r>
      <w:r w:rsidR="00E504D9">
        <w:t xml:space="preserve"> </w:t>
      </w:r>
      <w:r w:rsidR="00927AD1">
        <w:t>on</w:t>
      </w:r>
      <w:r w:rsidR="00E504D9">
        <w:t xml:space="preserve"> </w:t>
      </w:r>
      <w:r w:rsidR="00927AD1">
        <w:t>the</w:t>
      </w:r>
      <w:r w:rsidR="00E504D9">
        <w:t xml:space="preserve"> </w:t>
      </w:r>
      <w:r w:rsidR="00927AD1">
        <w:t>first</w:t>
      </w:r>
      <w:r w:rsidR="00E504D9">
        <w:t xml:space="preserve"> </w:t>
      </w:r>
      <w:r w:rsidR="00927AD1">
        <w:t>day</w:t>
      </w:r>
      <w:r w:rsidR="00E504D9">
        <w:t xml:space="preserve"> </w:t>
      </w:r>
      <w:r w:rsidR="00927AD1">
        <w:t>of</w:t>
      </w:r>
      <w:r w:rsidR="00E504D9">
        <w:t xml:space="preserve"> </w:t>
      </w:r>
      <w:r w:rsidR="00927AD1">
        <w:t>the</w:t>
      </w:r>
      <w:r w:rsidR="00E504D9">
        <w:t xml:space="preserve"> </w:t>
      </w:r>
      <w:r w:rsidR="00927AD1">
        <w:t>of</w:t>
      </w:r>
      <w:r w:rsidR="00E504D9">
        <w:t xml:space="preserve"> </w:t>
      </w:r>
      <w:r w:rsidR="00927AD1">
        <w:t>the</w:t>
      </w:r>
      <w:r w:rsidR="00E504D9">
        <w:t xml:space="preserve"> </w:t>
      </w:r>
      <w:r w:rsidR="00927AD1">
        <w:t>week</w:t>
      </w:r>
      <w:r w:rsidR="004F79A4">
        <w:t>”</w:t>
      </w:r>
      <w:r w:rsidR="00927AD1">
        <w:t>).</w:t>
      </w:r>
    </w:p>
    <w:p w14:paraId="043A82E7" w14:textId="33DE1F2D" w:rsidR="00342CE1" w:rsidRDefault="005A5C52" w:rsidP="00254FD1">
      <w:pPr>
        <w:pStyle w:val="Heading5"/>
        <w:numPr>
          <w:ilvl w:val="4"/>
          <w:numId w:val="16"/>
        </w:numPr>
        <w:tabs>
          <w:tab w:val="num" w:pos="144"/>
        </w:tabs>
      </w:pPr>
      <w:r>
        <w:t>Eusebius</w:t>
      </w:r>
      <w:r w:rsidR="00E504D9">
        <w:t xml:space="preserve"> </w:t>
      </w:r>
      <w:r>
        <w:t>offers</w:t>
      </w:r>
      <w:r w:rsidR="00E504D9">
        <w:t xml:space="preserve"> </w:t>
      </w:r>
      <w:r w:rsidR="007454B1">
        <w:t>a</w:t>
      </w:r>
      <w:r w:rsidR="00E504D9">
        <w:t xml:space="preserve"> </w:t>
      </w:r>
      <w:r w:rsidR="007454B1">
        <w:t>two</w:t>
      </w:r>
      <w:r w:rsidR="004C5320">
        <w:t>-</w:t>
      </w:r>
      <w:r w:rsidR="007454B1">
        <w:t>pronged</w:t>
      </w:r>
      <w:r w:rsidR="00E504D9">
        <w:t xml:space="preserve"> </w:t>
      </w:r>
      <w:r w:rsidR="007454B1">
        <w:t>response</w:t>
      </w:r>
      <w:r w:rsidR="009961BF">
        <w:t>.</w:t>
      </w:r>
    </w:p>
    <w:p w14:paraId="225951C1" w14:textId="67CDF180" w:rsidR="009961BF" w:rsidRDefault="009961BF" w:rsidP="00254FD1">
      <w:pPr>
        <w:pStyle w:val="Heading6"/>
        <w:numPr>
          <w:ilvl w:val="5"/>
          <w:numId w:val="16"/>
        </w:numPr>
        <w:tabs>
          <w:tab w:val="num" w:pos="144"/>
        </w:tabs>
      </w:pPr>
      <w:r>
        <w:t>His</w:t>
      </w:r>
      <w:r w:rsidR="00E504D9">
        <w:t xml:space="preserve"> </w:t>
      </w:r>
      <w:r>
        <w:t>first</w:t>
      </w:r>
      <w:r w:rsidR="00E504D9">
        <w:t xml:space="preserve"> </w:t>
      </w:r>
      <w:r>
        <w:t>response</w:t>
      </w:r>
      <w:r w:rsidR="00E504D9">
        <w:t xml:space="preserve"> </w:t>
      </w:r>
      <w:r>
        <w:t>is</w:t>
      </w:r>
      <w:r w:rsidR="00E504D9">
        <w:t xml:space="preserve"> </w:t>
      </w:r>
      <w:r>
        <w:t>that</w:t>
      </w:r>
      <w:r w:rsidR="00E504D9">
        <w:t xml:space="preserve"> </w:t>
      </w:r>
      <w:r w:rsidR="007454B1">
        <w:t>some</w:t>
      </w:r>
      <w:r w:rsidR="00E504D9">
        <w:t xml:space="preserve"> </w:t>
      </w:r>
      <w:r w:rsidR="007454B1">
        <w:t>would</w:t>
      </w:r>
      <w:r w:rsidR="00E504D9">
        <w:t xml:space="preserve"> </w:t>
      </w:r>
      <w:r w:rsidR="007454B1">
        <w:t>reject</w:t>
      </w:r>
      <w:r w:rsidR="00E504D9">
        <w:t xml:space="preserve"> </w:t>
      </w:r>
      <w:r w:rsidR="007454B1">
        <w:t>Mark</w:t>
      </w:r>
      <w:r w:rsidR="00E504D9">
        <w:t xml:space="preserve"> </w:t>
      </w:r>
      <w:r w:rsidR="007454B1">
        <w:t>16:9-20</w:t>
      </w:r>
      <w:r w:rsidR="00E504D9">
        <w:t xml:space="preserve"> </w:t>
      </w:r>
      <w:r w:rsidR="007454B1">
        <w:t>as</w:t>
      </w:r>
      <w:r w:rsidR="00E504D9">
        <w:t xml:space="preserve"> </w:t>
      </w:r>
      <w:r w:rsidR="007454B1">
        <w:t>spurious,</w:t>
      </w:r>
      <w:r w:rsidR="00E504D9">
        <w:t xml:space="preserve"> </w:t>
      </w:r>
      <w:r w:rsidR="007454B1">
        <w:t>making</w:t>
      </w:r>
      <w:r w:rsidR="00E504D9">
        <w:t xml:space="preserve"> </w:t>
      </w:r>
      <w:r w:rsidR="007454B1">
        <w:t>the</w:t>
      </w:r>
      <w:r w:rsidR="00E504D9">
        <w:t xml:space="preserve"> </w:t>
      </w:r>
      <w:r w:rsidR="007454B1">
        <w:t>question</w:t>
      </w:r>
      <w:r w:rsidR="00E504D9">
        <w:t xml:space="preserve"> </w:t>
      </w:r>
      <w:r w:rsidR="007454B1">
        <w:t>moot</w:t>
      </w:r>
      <w:r>
        <w:t>.</w:t>
      </w:r>
    </w:p>
    <w:p w14:paraId="4C50BA37" w14:textId="7A0FD9C5" w:rsidR="005A5C52" w:rsidRDefault="009961BF" w:rsidP="00254FD1">
      <w:pPr>
        <w:pStyle w:val="Heading7"/>
        <w:numPr>
          <w:ilvl w:val="6"/>
          <w:numId w:val="16"/>
        </w:numPr>
        <w:tabs>
          <w:tab w:val="num" w:pos="144"/>
        </w:tabs>
      </w:pPr>
      <w:r>
        <w:t>I</w:t>
      </w:r>
      <w:r w:rsidR="0010480F">
        <w:t>t</w:t>
      </w:r>
      <w:r w:rsidR="00E504D9">
        <w:t xml:space="preserve"> </w:t>
      </w:r>
      <w:r w:rsidR="0010480F">
        <w:t>is</w:t>
      </w:r>
      <w:r w:rsidR="00E504D9">
        <w:t xml:space="preserve"> </w:t>
      </w:r>
      <w:r w:rsidR="0010480F">
        <w:t>in</w:t>
      </w:r>
      <w:r w:rsidR="00E504D9">
        <w:t xml:space="preserve"> </w:t>
      </w:r>
      <w:r w:rsidR="0010480F">
        <w:t>this</w:t>
      </w:r>
      <w:r w:rsidR="00E504D9">
        <w:t xml:space="preserve"> </w:t>
      </w:r>
      <w:r w:rsidR="0010480F">
        <w:t>context</w:t>
      </w:r>
      <w:r w:rsidR="00E504D9">
        <w:t xml:space="preserve"> </w:t>
      </w:r>
      <w:r w:rsidR="0010480F">
        <w:t>that</w:t>
      </w:r>
      <w:r w:rsidR="00E504D9">
        <w:t xml:space="preserve"> </w:t>
      </w:r>
      <w:r w:rsidR="0010480F">
        <w:t>Eusebius</w:t>
      </w:r>
      <w:r w:rsidR="00E504D9">
        <w:t xml:space="preserve"> </w:t>
      </w:r>
      <w:r w:rsidR="0010480F">
        <w:t>says,</w:t>
      </w:r>
      <w:r w:rsidR="00E504D9">
        <w:t xml:space="preserve"> </w:t>
      </w:r>
      <w:r w:rsidR="004F79A4">
        <w:t>“</w:t>
      </w:r>
      <w:r w:rsidR="00D30D3E">
        <w:t>it</w:t>
      </w:r>
      <w:r w:rsidR="00E504D9">
        <w:t xml:space="preserve"> </w:t>
      </w:r>
      <w:r w:rsidR="00D30D3E">
        <w:t>is</w:t>
      </w:r>
      <w:r w:rsidR="00E504D9">
        <w:t xml:space="preserve"> </w:t>
      </w:r>
      <w:r w:rsidR="00D30D3E">
        <w:t>not</w:t>
      </w:r>
      <w:r w:rsidR="00E504D9">
        <w:t xml:space="preserve"> </w:t>
      </w:r>
      <w:r w:rsidR="00D30D3E">
        <w:t>found</w:t>
      </w:r>
      <w:r w:rsidR="00E504D9">
        <w:t xml:space="preserve"> </w:t>
      </w:r>
      <w:r w:rsidR="00D30D3E">
        <w:t>in</w:t>
      </w:r>
      <w:r w:rsidR="00E504D9">
        <w:t xml:space="preserve"> </w:t>
      </w:r>
      <w:r w:rsidR="00D30D3E">
        <w:t>all</w:t>
      </w:r>
      <w:r w:rsidR="00E504D9">
        <w:t xml:space="preserve"> </w:t>
      </w:r>
      <w:r w:rsidR="00D30D3E">
        <w:t>copies</w:t>
      </w:r>
      <w:r w:rsidR="00E504D9">
        <w:t xml:space="preserve"> </w:t>
      </w:r>
      <w:r w:rsidR="00D30D3E">
        <w:t>of</w:t>
      </w:r>
      <w:r w:rsidR="00E504D9">
        <w:t xml:space="preserve"> </w:t>
      </w:r>
      <w:r w:rsidR="00D30D3E">
        <w:t>the</w:t>
      </w:r>
      <w:r w:rsidR="00E504D9">
        <w:t xml:space="preserve"> </w:t>
      </w:r>
      <w:r w:rsidR="00D30D3E">
        <w:t>gospel</w:t>
      </w:r>
      <w:r w:rsidR="00E504D9">
        <w:t xml:space="preserve"> </w:t>
      </w:r>
      <w:r w:rsidR="00D30D3E">
        <w:t>according</w:t>
      </w:r>
      <w:r w:rsidR="00E504D9">
        <w:t xml:space="preserve"> </w:t>
      </w:r>
      <w:r w:rsidR="00D30D3E">
        <w:t>to</w:t>
      </w:r>
      <w:r w:rsidR="00E504D9">
        <w:t xml:space="preserve"> </w:t>
      </w:r>
      <w:r w:rsidR="00D30D3E">
        <w:t>Mark:</w:t>
      </w:r>
      <w:r w:rsidR="00E504D9">
        <w:t xml:space="preserve"> </w:t>
      </w:r>
      <w:r w:rsidR="00D30D3E">
        <w:t>accurate</w:t>
      </w:r>
      <w:r w:rsidR="00E504D9">
        <w:t xml:space="preserve"> </w:t>
      </w:r>
      <w:r w:rsidR="00D30D3E">
        <w:t>copies</w:t>
      </w:r>
      <w:r w:rsidR="00E504D9">
        <w:t xml:space="preserve"> </w:t>
      </w:r>
      <w:r w:rsidR="00D30D3E">
        <w:t>end</w:t>
      </w:r>
      <w:r w:rsidR="00E504D9">
        <w:t xml:space="preserve"> </w:t>
      </w:r>
      <w:r w:rsidR="00D30D3E">
        <w:t>their</w:t>
      </w:r>
      <w:r w:rsidR="00E504D9">
        <w:t xml:space="preserve"> </w:t>
      </w:r>
      <w:r w:rsidR="00D30D3E">
        <w:t>text</w:t>
      </w:r>
      <w:r w:rsidR="00E504D9">
        <w:t xml:space="preserve"> </w:t>
      </w:r>
      <w:r w:rsidR="00D30D3E">
        <w:t>of</w:t>
      </w:r>
      <w:r w:rsidR="00E504D9">
        <w:t xml:space="preserve"> </w:t>
      </w:r>
      <w:r w:rsidR="00D30D3E">
        <w:t>the</w:t>
      </w:r>
      <w:r w:rsidR="00E504D9">
        <w:t xml:space="preserve"> </w:t>
      </w:r>
      <w:r w:rsidR="00D30D3E">
        <w:t>Marcan</w:t>
      </w:r>
      <w:r w:rsidR="00E504D9">
        <w:t xml:space="preserve"> </w:t>
      </w:r>
      <w:r w:rsidR="00D30D3E">
        <w:t>account</w:t>
      </w:r>
      <w:r w:rsidR="00E504D9">
        <w:t xml:space="preserve"> </w:t>
      </w:r>
      <w:r w:rsidR="00D30D3E">
        <w:t>with</w:t>
      </w:r>
      <w:r w:rsidR="00E504D9">
        <w:t xml:space="preserve"> </w:t>
      </w:r>
      <w:r w:rsidR="00D30D3E">
        <w:t>the</w:t>
      </w:r>
      <w:r w:rsidR="00E504D9">
        <w:t xml:space="preserve"> </w:t>
      </w:r>
      <w:r w:rsidR="00D30D3E">
        <w:t>words</w:t>
      </w:r>
      <w:r w:rsidR="00E504D9">
        <w:t xml:space="preserve"> </w:t>
      </w:r>
      <w:r w:rsidR="00D30D3E">
        <w:t>of</w:t>
      </w:r>
      <w:r w:rsidR="00E504D9">
        <w:t xml:space="preserve"> </w:t>
      </w:r>
      <w:r w:rsidR="00D30D3E">
        <w:t>the</w:t>
      </w:r>
      <w:r w:rsidR="00E504D9">
        <w:t xml:space="preserve"> </w:t>
      </w:r>
      <w:r w:rsidR="00D30D3E">
        <w:t>young</w:t>
      </w:r>
      <w:r w:rsidR="00E504D9">
        <w:t xml:space="preserve"> </w:t>
      </w:r>
      <w:r w:rsidR="00D30D3E">
        <w:t>man</w:t>
      </w:r>
      <w:r w:rsidR="00E504D9">
        <w:t xml:space="preserve"> </w:t>
      </w:r>
      <w:r w:rsidR="00D30D3E">
        <w:t>whom</w:t>
      </w:r>
      <w:r w:rsidR="00E504D9">
        <w:t xml:space="preserve"> </w:t>
      </w:r>
      <w:r w:rsidR="00D30D3E">
        <w:t>the</w:t>
      </w:r>
      <w:r w:rsidR="00E504D9">
        <w:t xml:space="preserve"> </w:t>
      </w:r>
      <w:r w:rsidR="00D30D3E">
        <w:t>women</w:t>
      </w:r>
      <w:r w:rsidR="00E504D9">
        <w:t xml:space="preserve"> </w:t>
      </w:r>
      <w:r w:rsidR="00D30D3E">
        <w:t>saw,</w:t>
      </w:r>
      <w:r w:rsidR="00E504D9">
        <w:t xml:space="preserve"> </w:t>
      </w:r>
      <w:r w:rsidR="00D30D3E">
        <w:t>and</w:t>
      </w:r>
      <w:r w:rsidR="00E504D9">
        <w:t xml:space="preserve"> </w:t>
      </w:r>
      <w:r w:rsidR="00D30D3E">
        <w:t>who</w:t>
      </w:r>
      <w:r w:rsidR="00E504D9">
        <w:t xml:space="preserve"> </w:t>
      </w:r>
      <w:r w:rsidR="00D30D3E">
        <w:t>said</w:t>
      </w:r>
      <w:r w:rsidR="00E504D9">
        <w:t xml:space="preserve"> </w:t>
      </w:r>
      <w:r w:rsidR="00D30D3E">
        <w:t>to</w:t>
      </w:r>
      <w:r w:rsidR="00E504D9">
        <w:t xml:space="preserve"> </w:t>
      </w:r>
      <w:r w:rsidR="00D30D3E">
        <w:t>them:</w:t>
      </w:r>
      <w:r w:rsidR="00E504D9">
        <w:t xml:space="preserve"> </w:t>
      </w:r>
      <w:r w:rsidR="004F79A4">
        <w:t>“‘</w:t>
      </w:r>
      <w:r w:rsidR="00D30D3E">
        <w:t>Do</w:t>
      </w:r>
      <w:r w:rsidR="00E504D9">
        <w:t xml:space="preserve"> </w:t>
      </w:r>
      <w:r w:rsidR="00D30D3E">
        <w:t>not</w:t>
      </w:r>
      <w:r w:rsidR="00E504D9">
        <w:t xml:space="preserve"> </w:t>
      </w:r>
      <w:r w:rsidR="00D30D3E">
        <w:t>be</w:t>
      </w:r>
      <w:r w:rsidR="00E504D9">
        <w:t xml:space="preserve"> </w:t>
      </w:r>
      <w:r w:rsidR="00D30D3E">
        <w:t>afraid;</w:t>
      </w:r>
      <w:r w:rsidR="00E504D9">
        <w:t xml:space="preserve"> </w:t>
      </w:r>
      <w:r w:rsidR="00D30D3E">
        <w:t>it</w:t>
      </w:r>
      <w:r w:rsidR="00E504D9">
        <w:t xml:space="preserve"> </w:t>
      </w:r>
      <w:r w:rsidR="00D30D3E">
        <w:t>is</w:t>
      </w:r>
      <w:r w:rsidR="00E504D9">
        <w:t xml:space="preserve"> </w:t>
      </w:r>
      <w:r w:rsidR="00D30D3E">
        <w:t>Jesus</w:t>
      </w:r>
      <w:r w:rsidR="00E504D9">
        <w:t xml:space="preserve"> </w:t>
      </w:r>
      <w:r w:rsidR="00D30D3E">
        <w:t>the</w:t>
      </w:r>
      <w:r w:rsidR="00E504D9">
        <w:t xml:space="preserve"> </w:t>
      </w:r>
      <w:r w:rsidR="00D30D3E">
        <w:t>Nazarene</w:t>
      </w:r>
      <w:r w:rsidR="00E504D9">
        <w:t xml:space="preserve"> </w:t>
      </w:r>
      <w:r w:rsidR="00D30D3E">
        <w:t>that</w:t>
      </w:r>
      <w:r w:rsidR="00E504D9">
        <w:t xml:space="preserve"> </w:t>
      </w:r>
      <w:r w:rsidR="00D30D3E">
        <w:t>you</w:t>
      </w:r>
      <w:r w:rsidR="00E504D9">
        <w:t xml:space="preserve"> </w:t>
      </w:r>
      <w:r w:rsidR="00D30D3E">
        <w:t>are</w:t>
      </w:r>
      <w:r w:rsidR="00E504D9">
        <w:t xml:space="preserve"> </w:t>
      </w:r>
      <w:r w:rsidR="00D30D3E">
        <w:t>looking</w:t>
      </w:r>
      <w:r w:rsidR="00E504D9">
        <w:t xml:space="preserve"> </w:t>
      </w:r>
      <w:r w:rsidR="00D30D3E">
        <w:t>for,</w:t>
      </w:r>
      <w:r w:rsidR="00E504D9">
        <w:t xml:space="preserve"> </w:t>
      </w:r>
      <w:r w:rsidR="00D30D3E">
        <w:t>etc.</w:t>
      </w:r>
      <w:r w:rsidR="00E504D9">
        <w:t xml:space="preserve"> </w:t>
      </w:r>
      <w:r w:rsidR="00D30D3E">
        <w:t>…</w:t>
      </w:r>
      <w:r w:rsidR="00E504D9">
        <w:t xml:space="preserve"> </w:t>
      </w:r>
      <w:r w:rsidR="004F79A4">
        <w:t>‘</w:t>
      </w:r>
      <w:r w:rsidR="00E504D9">
        <w:t xml:space="preserve"> </w:t>
      </w:r>
      <w:r w:rsidR="004F79A4">
        <w:t>“</w:t>
      </w:r>
      <w:r w:rsidR="00D30D3E">
        <w:t>,</w:t>
      </w:r>
      <w:r w:rsidR="00E504D9">
        <w:t xml:space="preserve"> </w:t>
      </w:r>
      <w:r w:rsidR="00D30D3E">
        <w:t>after</w:t>
      </w:r>
      <w:r w:rsidR="00E504D9">
        <w:t xml:space="preserve"> </w:t>
      </w:r>
      <w:r w:rsidR="00D30D3E">
        <w:t>which</w:t>
      </w:r>
      <w:r w:rsidR="00E504D9">
        <w:t xml:space="preserve"> </w:t>
      </w:r>
      <w:r w:rsidR="00D30D3E">
        <w:t>it</w:t>
      </w:r>
      <w:r w:rsidR="00E504D9">
        <w:t xml:space="preserve"> </w:t>
      </w:r>
      <w:r w:rsidR="00D30D3E">
        <w:t>adds:</w:t>
      </w:r>
      <w:r w:rsidR="00E504D9">
        <w:t xml:space="preserve"> </w:t>
      </w:r>
      <w:r w:rsidR="004F79A4">
        <w:t>“</w:t>
      </w:r>
      <w:r w:rsidR="00D30D3E">
        <w:t>And</w:t>
      </w:r>
      <w:r w:rsidR="00E504D9">
        <w:t xml:space="preserve"> </w:t>
      </w:r>
      <w:r w:rsidR="00D30D3E">
        <w:t>when</w:t>
      </w:r>
      <w:r w:rsidR="00E504D9">
        <w:t xml:space="preserve"> </w:t>
      </w:r>
      <w:r w:rsidR="00D30D3E">
        <w:t>they</w:t>
      </w:r>
      <w:r w:rsidR="00E504D9">
        <w:t xml:space="preserve"> </w:t>
      </w:r>
      <w:r w:rsidR="00D30D3E">
        <w:t>heard</w:t>
      </w:r>
      <w:r w:rsidR="00E504D9">
        <w:t xml:space="preserve"> </w:t>
      </w:r>
      <w:r w:rsidR="00D30D3E">
        <w:t>this,</w:t>
      </w:r>
      <w:r w:rsidR="00E504D9">
        <w:t xml:space="preserve"> </w:t>
      </w:r>
      <w:r w:rsidR="00D30D3E">
        <w:t>they</w:t>
      </w:r>
      <w:r w:rsidR="00E504D9">
        <w:t xml:space="preserve"> </w:t>
      </w:r>
      <w:r w:rsidR="00D30D3E">
        <w:t>ran</w:t>
      </w:r>
      <w:r w:rsidR="00E504D9">
        <w:t xml:space="preserve"> </w:t>
      </w:r>
      <w:r w:rsidR="00D30D3E">
        <w:t>away,</w:t>
      </w:r>
      <w:r w:rsidR="00E504D9">
        <w:t xml:space="preserve"> </w:t>
      </w:r>
      <w:r w:rsidR="00D30D3E">
        <w:t>and</w:t>
      </w:r>
      <w:r w:rsidR="00E504D9">
        <w:t xml:space="preserve"> </w:t>
      </w:r>
      <w:r w:rsidR="00D30D3E">
        <w:t>said</w:t>
      </w:r>
      <w:r w:rsidR="00E504D9">
        <w:t xml:space="preserve"> </w:t>
      </w:r>
      <w:r w:rsidR="00D30D3E">
        <w:t>nothing</w:t>
      </w:r>
      <w:r w:rsidR="00E504D9">
        <w:t xml:space="preserve"> </w:t>
      </w:r>
      <w:r w:rsidR="00D30D3E">
        <w:t>to</w:t>
      </w:r>
      <w:r w:rsidR="00E504D9">
        <w:t xml:space="preserve"> </w:t>
      </w:r>
      <w:r w:rsidR="00D30D3E">
        <w:t>anyone,</w:t>
      </w:r>
      <w:r w:rsidR="00E504D9">
        <w:t xml:space="preserve"> </w:t>
      </w:r>
      <w:r w:rsidR="00D30D3E">
        <w:t>because</w:t>
      </w:r>
      <w:r w:rsidR="00E504D9">
        <w:t xml:space="preserve"> </w:t>
      </w:r>
      <w:r w:rsidR="00D30D3E">
        <w:t>they</w:t>
      </w:r>
      <w:r w:rsidR="00E504D9">
        <w:t xml:space="preserve"> </w:t>
      </w:r>
      <w:r w:rsidR="00D30D3E">
        <w:t>were</w:t>
      </w:r>
      <w:r w:rsidR="00E504D9">
        <w:t xml:space="preserve"> </w:t>
      </w:r>
      <w:r w:rsidR="00D30D3E">
        <w:t>frightened.</w:t>
      </w:r>
      <w:r w:rsidR="004F79A4">
        <w:t>”</w:t>
      </w:r>
      <w:r w:rsidR="00E504D9">
        <w:t xml:space="preserve"> </w:t>
      </w:r>
      <w:r w:rsidR="00D30D3E">
        <w:t>That</w:t>
      </w:r>
      <w:r w:rsidR="00E504D9">
        <w:t xml:space="preserve"> </w:t>
      </w:r>
      <w:r w:rsidR="00D30D3E">
        <w:t>is</w:t>
      </w:r>
      <w:r w:rsidR="00E504D9">
        <w:t xml:space="preserve"> </w:t>
      </w:r>
      <w:r w:rsidR="00D30D3E">
        <w:t>where</w:t>
      </w:r>
      <w:r w:rsidR="00E504D9">
        <w:t xml:space="preserve"> </w:t>
      </w:r>
      <w:r w:rsidR="00D30D3E">
        <w:t>the</w:t>
      </w:r>
      <w:r w:rsidR="00E504D9">
        <w:t xml:space="preserve"> </w:t>
      </w:r>
      <w:r w:rsidR="00D30D3E">
        <w:t>text</w:t>
      </w:r>
      <w:r w:rsidR="00E504D9">
        <w:t xml:space="preserve"> </w:t>
      </w:r>
      <w:r w:rsidR="00D30D3E">
        <w:t>does</w:t>
      </w:r>
      <w:r w:rsidR="00E504D9">
        <w:t xml:space="preserve"> </w:t>
      </w:r>
      <w:r w:rsidR="00D30D3E">
        <w:t>end,</w:t>
      </w:r>
      <w:r w:rsidR="00E504D9">
        <w:t xml:space="preserve"> </w:t>
      </w:r>
      <w:r w:rsidR="00D30D3E">
        <w:t>in</w:t>
      </w:r>
      <w:r w:rsidR="00E504D9">
        <w:t xml:space="preserve"> </w:t>
      </w:r>
      <w:r w:rsidR="00D30D3E">
        <w:t>almost</w:t>
      </w:r>
      <w:r w:rsidR="00E504D9">
        <w:t xml:space="preserve"> </w:t>
      </w:r>
      <w:r w:rsidR="00D30D3E">
        <w:t>all</w:t>
      </w:r>
      <w:r w:rsidR="00E504D9">
        <w:t xml:space="preserve"> </w:t>
      </w:r>
      <w:r w:rsidR="00D30D3E">
        <w:t>copies</w:t>
      </w:r>
      <w:r w:rsidR="00E504D9">
        <w:t xml:space="preserve"> </w:t>
      </w:r>
      <w:r w:rsidR="00D30D3E">
        <w:t>of</w:t>
      </w:r>
      <w:r w:rsidR="00E504D9">
        <w:t xml:space="preserve"> </w:t>
      </w:r>
      <w:r w:rsidR="00D30D3E">
        <w:t>the</w:t>
      </w:r>
      <w:r w:rsidR="00E504D9">
        <w:t xml:space="preserve"> </w:t>
      </w:r>
      <w:r w:rsidR="00D30D3E">
        <w:t>gospel</w:t>
      </w:r>
      <w:r w:rsidR="00E504D9">
        <w:t xml:space="preserve"> </w:t>
      </w:r>
      <w:r w:rsidR="00D30D3E">
        <w:t>according</w:t>
      </w:r>
      <w:r w:rsidR="00E504D9">
        <w:t xml:space="preserve"> </w:t>
      </w:r>
      <w:r w:rsidR="00D30D3E">
        <w:t>to</w:t>
      </w:r>
      <w:r w:rsidR="00E504D9">
        <w:t xml:space="preserve"> </w:t>
      </w:r>
      <w:r w:rsidR="00D30D3E">
        <w:t>Mark.</w:t>
      </w:r>
      <w:r w:rsidR="004F79A4">
        <w:t>”</w:t>
      </w:r>
      <w:r w:rsidR="00E504D9">
        <w:t xml:space="preserve"> </w:t>
      </w:r>
      <w:r w:rsidR="00DB4E83" w:rsidRPr="00254FD1">
        <w:rPr>
          <w:sz w:val="16"/>
          <w:szCs w:val="16"/>
        </w:rPr>
        <w:t>(</w:t>
      </w:r>
      <w:r w:rsidR="00DB4E83" w:rsidRPr="00254FD1">
        <w:rPr>
          <w:sz w:val="16"/>
          <w:szCs w:val="16"/>
          <w:lang w:bidi="he-IL"/>
        </w:rPr>
        <w:t>Pearse,</w:t>
      </w:r>
      <w:r w:rsidR="00E504D9">
        <w:rPr>
          <w:sz w:val="16"/>
          <w:szCs w:val="16"/>
          <w:lang w:bidi="he-IL"/>
        </w:rPr>
        <w:t xml:space="preserve"> </w:t>
      </w:r>
      <w:r w:rsidR="00DB4E83" w:rsidRPr="008B5946">
        <w:rPr>
          <w:i/>
          <w:iCs/>
          <w:sz w:val="16"/>
          <w:szCs w:val="16"/>
          <w:lang w:bidi="he-IL"/>
        </w:rPr>
        <w:t>Eusebius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DB4E83" w:rsidRPr="008B5946">
        <w:rPr>
          <w:i/>
          <w:iCs/>
          <w:sz w:val="16"/>
          <w:szCs w:val="16"/>
          <w:lang w:bidi="he-IL"/>
        </w:rPr>
        <w:t>of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DB4E83" w:rsidRPr="008B5946">
        <w:rPr>
          <w:i/>
          <w:iCs/>
          <w:sz w:val="16"/>
          <w:szCs w:val="16"/>
          <w:lang w:bidi="he-IL"/>
        </w:rPr>
        <w:t>Caesarea</w:t>
      </w:r>
      <w:r w:rsidR="00DB4E83" w:rsidRPr="00254FD1">
        <w:rPr>
          <w:sz w:val="16"/>
          <w:szCs w:val="16"/>
          <w:lang w:bidi="he-IL"/>
        </w:rPr>
        <w:t>,</w:t>
      </w:r>
      <w:r w:rsidR="00E504D9">
        <w:rPr>
          <w:sz w:val="16"/>
          <w:szCs w:val="16"/>
          <w:lang w:bidi="he-IL"/>
        </w:rPr>
        <w:t xml:space="preserve"> </w:t>
      </w:r>
      <w:r w:rsidR="006305D3" w:rsidRPr="00254FD1">
        <w:rPr>
          <w:sz w:val="16"/>
          <w:szCs w:val="16"/>
          <w:lang w:bidi="he-IL"/>
        </w:rPr>
        <w:t>97</w:t>
      </w:r>
      <w:r w:rsidR="00DB4E83" w:rsidRPr="00254FD1">
        <w:rPr>
          <w:sz w:val="16"/>
          <w:szCs w:val="16"/>
          <w:lang w:bidi="he-IL"/>
        </w:rPr>
        <w:t>)</w:t>
      </w:r>
    </w:p>
    <w:p w14:paraId="37AEAD8C" w14:textId="776AF0E0" w:rsidR="00342CE1" w:rsidRDefault="003E53BC" w:rsidP="00254FD1">
      <w:pPr>
        <w:pStyle w:val="Heading6"/>
        <w:numPr>
          <w:ilvl w:val="5"/>
          <w:numId w:val="16"/>
        </w:numPr>
        <w:tabs>
          <w:tab w:val="num" w:pos="144"/>
        </w:tabs>
      </w:pPr>
      <w:r>
        <w:t>His</w:t>
      </w:r>
      <w:r w:rsidR="00E504D9">
        <w:t xml:space="preserve"> </w:t>
      </w:r>
      <w:r>
        <w:t>se</w:t>
      </w:r>
      <w:r w:rsidR="00342CE1">
        <w:t>cond</w:t>
      </w:r>
      <w:r w:rsidR="00E504D9">
        <w:t xml:space="preserve"> </w:t>
      </w:r>
      <w:r>
        <w:t>response</w:t>
      </w:r>
      <w:r w:rsidR="00E504D9">
        <w:t xml:space="preserve"> </w:t>
      </w:r>
      <w:r w:rsidR="00342CE1">
        <w:t>assum</w:t>
      </w:r>
      <w:r>
        <w:t>es</w:t>
      </w:r>
      <w:r w:rsidR="00E504D9">
        <w:t xml:space="preserve"> </w:t>
      </w:r>
      <w:r w:rsidR="006506B5">
        <w:t>one</w:t>
      </w:r>
      <w:r w:rsidR="00E504D9">
        <w:t xml:space="preserve"> </w:t>
      </w:r>
      <w:r w:rsidR="006506B5">
        <w:t>is</w:t>
      </w:r>
      <w:r w:rsidR="00E504D9">
        <w:t xml:space="preserve"> </w:t>
      </w:r>
      <w:r w:rsidR="006506B5">
        <w:t>unwilling</w:t>
      </w:r>
      <w:r w:rsidR="00E504D9">
        <w:t xml:space="preserve"> </w:t>
      </w:r>
      <w:r w:rsidR="006506B5">
        <w:t>to</w:t>
      </w:r>
      <w:r w:rsidR="00E504D9">
        <w:t xml:space="preserve"> </w:t>
      </w:r>
      <w:r w:rsidR="006506B5">
        <w:t>reject</w:t>
      </w:r>
      <w:r w:rsidR="00E504D9">
        <w:t xml:space="preserve"> </w:t>
      </w:r>
      <w:r w:rsidR="006506B5">
        <w:t>Mark</w:t>
      </w:r>
      <w:r w:rsidR="00E504D9">
        <w:t xml:space="preserve"> </w:t>
      </w:r>
      <w:r w:rsidR="006506B5">
        <w:t>16:9-20</w:t>
      </w:r>
      <w:r w:rsidR="00E504D9">
        <w:t xml:space="preserve"> </w:t>
      </w:r>
      <w:r>
        <w:t>and,</w:t>
      </w:r>
      <w:r w:rsidR="00E504D9">
        <w:t xml:space="preserve"> </w:t>
      </w:r>
      <w:r>
        <w:t>in</w:t>
      </w:r>
      <w:r w:rsidR="00E504D9">
        <w:t xml:space="preserve"> </w:t>
      </w:r>
      <w:r>
        <w:t>that</w:t>
      </w:r>
      <w:r w:rsidR="00E504D9">
        <w:t xml:space="preserve"> </w:t>
      </w:r>
      <w:r>
        <w:t>case,</w:t>
      </w:r>
      <w:r w:rsidR="00E504D9">
        <w:t xml:space="preserve"> </w:t>
      </w:r>
      <w:r>
        <w:t>Eusebius</w:t>
      </w:r>
      <w:r w:rsidR="00E504D9">
        <w:t xml:space="preserve"> </w:t>
      </w:r>
      <w:r>
        <w:t>proceeds</w:t>
      </w:r>
      <w:r w:rsidR="00E504D9">
        <w:t xml:space="preserve"> </w:t>
      </w:r>
      <w:r>
        <w:t>to</w:t>
      </w:r>
      <w:r w:rsidR="00E504D9">
        <w:t xml:space="preserve"> </w:t>
      </w:r>
      <w:r>
        <w:t>offer</w:t>
      </w:r>
      <w:r w:rsidR="00E504D9">
        <w:t xml:space="preserve"> </w:t>
      </w:r>
      <w:r w:rsidR="00ED545C">
        <w:t>a</w:t>
      </w:r>
      <w:r w:rsidR="00E504D9">
        <w:t xml:space="preserve"> </w:t>
      </w:r>
      <w:r w:rsidR="00ED545C">
        <w:t>reconciliation</w:t>
      </w:r>
      <w:r w:rsidR="00E504D9">
        <w:t xml:space="preserve"> </w:t>
      </w:r>
      <w:r w:rsidR="00ED545C">
        <w:t>of</w:t>
      </w:r>
      <w:r w:rsidR="00E504D9">
        <w:t xml:space="preserve"> </w:t>
      </w:r>
      <w:r w:rsidR="004C5320">
        <w:t>the</w:t>
      </w:r>
      <w:r w:rsidR="00E504D9">
        <w:t xml:space="preserve"> </w:t>
      </w:r>
      <w:r w:rsidR="004C5320">
        <w:t>seemingly</w:t>
      </w:r>
      <w:r w:rsidR="00E504D9">
        <w:t xml:space="preserve"> </w:t>
      </w:r>
      <w:r w:rsidR="004C5320">
        <w:t>contradictory</w:t>
      </w:r>
      <w:r w:rsidR="00E504D9">
        <w:t xml:space="preserve"> </w:t>
      </w:r>
      <w:r w:rsidR="004C5320">
        <w:t>statements.</w:t>
      </w:r>
    </w:p>
    <w:p w14:paraId="5C3B6DC9" w14:textId="35D8EF78" w:rsidR="00EF7E74" w:rsidRDefault="00EF7E74" w:rsidP="00254FD1">
      <w:pPr>
        <w:pStyle w:val="Heading5"/>
        <w:numPr>
          <w:ilvl w:val="4"/>
          <w:numId w:val="16"/>
        </w:numPr>
        <w:tabs>
          <w:tab w:val="num" w:pos="144"/>
        </w:tabs>
      </w:pPr>
      <w:r>
        <w:t>Burgon</w:t>
      </w:r>
      <w:r w:rsidR="00E504D9">
        <w:t xml:space="preserve"> </w:t>
      </w:r>
      <w:r>
        <w:t>argued</w:t>
      </w:r>
      <w:r w:rsidR="00E504D9">
        <w:t xml:space="preserve"> </w:t>
      </w:r>
      <w:r>
        <w:t>that</w:t>
      </w:r>
      <w:r w:rsidR="00E504D9">
        <w:t xml:space="preserve"> </w:t>
      </w:r>
      <w:r>
        <w:t>Eusebius</w:t>
      </w:r>
      <w:r w:rsidR="004F79A4">
        <w:t>’</w:t>
      </w:r>
      <w:r w:rsidR="00E504D9">
        <w:t xml:space="preserve"> </w:t>
      </w:r>
      <w:r>
        <w:t>words</w:t>
      </w:r>
      <w:r w:rsidR="00E504D9">
        <w:t xml:space="preserve"> </w:t>
      </w:r>
      <w:proofErr w:type="gramStart"/>
      <w:r>
        <w:t>have</w:t>
      </w:r>
      <w:proofErr w:type="gramEnd"/>
      <w:r w:rsidR="00E504D9">
        <w:t xml:space="preserve"> </w:t>
      </w:r>
      <w:r>
        <w:t>been</w:t>
      </w:r>
      <w:r w:rsidR="00E504D9">
        <w:t xml:space="preserve"> </w:t>
      </w:r>
      <w:r>
        <w:t>misconstrued.</w:t>
      </w:r>
    </w:p>
    <w:p w14:paraId="7B4B569B" w14:textId="50F7AB0D" w:rsidR="00054292" w:rsidRPr="00344F5E" w:rsidRDefault="00054292" w:rsidP="00254FD1">
      <w:pPr>
        <w:pStyle w:val="Heading6"/>
        <w:numPr>
          <w:ilvl w:val="5"/>
          <w:numId w:val="16"/>
        </w:numPr>
        <w:tabs>
          <w:tab w:val="num" w:pos="144"/>
        </w:tabs>
      </w:pPr>
      <w:r w:rsidRPr="00344F5E">
        <w:t>Burgon</w:t>
      </w:r>
      <w:r w:rsidR="00E504D9">
        <w:t xml:space="preserve"> </w:t>
      </w:r>
      <w:r w:rsidRPr="00344F5E">
        <w:t>acknowledged</w:t>
      </w:r>
      <w:r w:rsidR="00E504D9">
        <w:t xml:space="preserve"> </w:t>
      </w:r>
      <w:r w:rsidRPr="00344F5E">
        <w:t>that</w:t>
      </w:r>
      <w:r w:rsidR="00E504D9">
        <w:t xml:space="preserve"> </w:t>
      </w:r>
      <w:r w:rsidR="004F79A4">
        <w:t>“</w:t>
      </w:r>
      <w:r w:rsidRPr="00344F5E">
        <w:t>there</w:t>
      </w:r>
      <w:r w:rsidR="00E504D9">
        <w:t xml:space="preserve"> </w:t>
      </w:r>
      <w:r w:rsidRPr="00344F5E">
        <w:t>must</w:t>
      </w:r>
      <w:r w:rsidR="00E504D9">
        <w:t xml:space="preserve"> </w:t>
      </w:r>
      <w:r w:rsidRPr="00344F5E">
        <w:t>have</w:t>
      </w:r>
      <w:r w:rsidR="00E504D9">
        <w:t xml:space="preserve"> </w:t>
      </w:r>
      <w:r w:rsidRPr="00344F5E">
        <w:t>existed</w:t>
      </w:r>
      <w:r w:rsidR="00E504D9">
        <w:t xml:space="preserve"> </w:t>
      </w:r>
      <w:r w:rsidRPr="00344F5E">
        <w:t>in</w:t>
      </w:r>
      <w:r w:rsidR="00E504D9">
        <w:t xml:space="preserve"> </w:t>
      </w:r>
      <w:r w:rsidRPr="00344F5E">
        <w:t>the</w:t>
      </w:r>
      <w:r w:rsidR="00E504D9">
        <w:t xml:space="preserve"> </w:t>
      </w:r>
      <w:r w:rsidRPr="00344F5E">
        <w:t>time</w:t>
      </w:r>
      <w:r w:rsidR="00E504D9">
        <w:t xml:space="preserve"> </w:t>
      </w:r>
      <w:r w:rsidRPr="00344F5E">
        <w:t>of</w:t>
      </w:r>
      <w:r w:rsidR="00E504D9">
        <w:t xml:space="preserve"> </w:t>
      </w:r>
      <w:r w:rsidRPr="00344F5E">
        <w:t>Eusebius</w:t>
      </w:r>
      <w:r w:rsidR="00E504D9">
        <w:t xml:space="preserve"> </w:t>
      </w:r>
      <w:r w:rsidRPr="00344F5E">
        <w:t>many</w:t>
      </w:r>
      <w:r w:rsidR="00E504D9">
        <w:t xml:space="preserve"> </w:t>
      </w:r>
      <w:r w:rsidRPr="00344F5E">
        <w:t>copies</w:t>
      </w:r>
      <w:r w:rsidR="00E504D9">
        <w:t xml:space="preserve"> </w:t>
      </w:r>
      <w:r w:rsidRPr="00344F5E">
        <w:t>of</w:t>
      </w:r>
      <w:r w:rsidR="00E504D9">
        <w:t xml:space="preserve"> </w:t>
      </w:r>
      <w:r w:rsidRPr="00344F5E">
        <w:t>S.</w:t>
      </w:r>
      <w:r w:rsidR="00E504D9">
        <w:t xml:space="preserve"> </w:t>
      </w:r>
      <w:r w:rsidRPr="00344F5E">
        <w:t>Mark</w:t>
      </w:r>
      <w:r w:rsidR="004F79A4">
        <w:t>’</w:t>
      </w:r>
      <w:r w:rsidRPr="00344F5E">
        <w:t>s</w:t>
      </w:r>
      <w:r w:rsidR="00E504D9">
        <w:t xml:space="preserve"> </w:t>
      </w:r>
      <w:r w:rsidRPr="00344F5E">
        <w:t>Gospel</w:t>
      </w:r>
      <w:r w:rsidR="00E504D9">
        <w:t xml:space="preserve"> </w:t>
      </w:r>
      <w:r w:rsidRPr="00344F5E">
        <w:t>which</w:t>
      </w:r>
      <w:r w:rsidR="00E504D9">
        <w:t xml:space="preserve"> </w:t>
      </w:r>
      <w:r w:rsidRPr="00344F5E">
        <w:t>were</w:t>
      </w:r>
      <w:r w:rsidR="00E504D9">
        <w:t xml:space="preserve"> </w:t>
      </w:r>
      <w:r w:rsidRPr="00344F5E">
        <w:t>without</w:t>
      </w:r>
      <w:r w:rsidR="00E504D9">
        <w:t xml:space="preserve"> </w:t>
      </w:r>
      <w:r w:rsidRPr="00344F5E">
        <w:t>the</w:t>
      </w:r>
      <w:r w:rsidR="00E504D9">
        <w:t xml:space="preserve"> </w:t>
      </w:r>
      <w:r w:rsidRPr="00344F5E">
        <w:t>twelve</w:t>
      </w:r>
      <w:r w:rsidR="00E504D9">
        <w:t xml:space="preserve"> </w:t>
      </w:r>
      <w:r w:rsidRPr="00344F5E">
        <w:t>concluding</w:t>
      </w:r>
      <w:r w:rsidR="00E504D9">
        <w:t xml:space="preserve"> </w:t>
      </w:r>
      <w:r w:rsidRPr="00344F5E">
        <w:t>verses.</w:t>
      </w:r>
      <w:r w:rsidR="004F79A4">
        <w:t>”</w:t>
      </w:r>
      <w:r w:rsidR="00E504D9">
        <w:t xml:space="preserve"> </w:t>
      </w:r>
      <w:r w:rsidRPr="00254FD1">
        <w:rPr>
          <w:sz w:val="16"/>
          <w:szCs w:val="18"/>
        </w:rPr>
        <w:t>(Burgon,</w:t>
      </w:r>
      <w:r w:rsidR="00E504D9">
        <w:rPr>
          <w:sz w:val="16"/>
          <w:szCs w:val="18"/>
        </w:rPr>
        <w:t xml:space="preserve"> </w:t>
      </w:r>
      <w:r w:rsidRPr="008B5946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Pr="008B5946">
        <w:rPr>
          <w:i/>
          <w:iCs/>
          <w:sz w:val="16"/>
          <w:szCs w:val="18"/>
        </w:rPr>
        <w:t>Last</w:t>
      </w:r>
      <w:r w:rsidR="00E504D9">
        <w:rPr>
          <w:i/>
          <w:iCs/>
          <w:sz w:val="16"/>
          <w:szCs w:val="18"/>
        </w:rPr>
        <w:t xml:space="preserve"> </w:t>
      </w:r>
      <w:r w:rsidRPr="008B5946">
        <w:rPr>
          <w:i/>
          <w:iCs/>
          <w:sz w:val="16"/>
          <w:szCs w:val="18"/>
        </w:rPr>
        <w:t>Twelve</w:t>
      </w:r>
      <w:r w:rsidR="00E504D9">
        <w:rPr>
          <w:i/>
          <w:iCs/>
          <w:sz w:val="16"/>
          <w:szCs w:val="18"/>
        </w:rPr>
        <w:t xml:space="preserve"> </w:t>
      </w:r>
      <w:r w:rsidRPr="008B5946">
        <w:rPr>
          <w:i/>
          <w:iCs/>
          <w:sz w:val="16"/>
          <w:szCs w:val="18"/>
        </w:rPr>
        <w:t>Verses</w:t>
      </w:r>
      <w:r w:rsidRPr="00254FD1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Pr="00254FD1">
        <w:rPr>
          <w:sz w:val="16"/>
          <w:szCs w:val="18"/>
        </w:rPr>
        <w:t>70)</w:t>
      </w:r>
    </w:p>
    <w:p w14:paraId="172A7F1F" w14:textId="65EB7506" w:rsidR="00A32EC5" w:rsidRDefault="00E50E92" w:rsidP="00254FD1">
      <w:pPr>
        <w:pStyle w:val="Heading6"/>
        <w:numPr>
          <w:ilvl w:val="5"/>
          <w:numId w:val="16"/>
        </w:numPr>
        <w:tabs>
          <w:tab w:val="num" w:pos="144"/>
        </w:tabs>
      </w:pPr>
      <w:r>
        <w:t>B</w:t>
      </w:r>
      <w:r w:rsidR="00344F5E">
        <w:t>ut</w:t>
      </w:r>
      <w:r w:rsidR="00E504D9">
        <w:t xml:space="preserve"> </w:t>
      </w:r>
      <w:r w:rsidR="00344F5E">
        <w:t>B</w:t>
      </w:r>
      <w:r>
        <w:t>urgon</w:t>
      </w:r>
      <w:r w:rsidR="00E504D9">
        <w:t xml:space="preserve"> </w:t>
      </w:r>
      <w:r>
        <w:t>suppose</w:t>
      </w:r>
      <w:r w:rsidR="007301DD">
        <w:t>d</w:t>
      </w:r>
      <w:r w:rsidR="00E504D9">
        <w:t xml:space="preserve"> </w:t>
      </w:r>
      <w:r>
        <w:t>Eusebius</w:t>
      </w:r>
      <w:r w:rsidR="004F79A4">
        <w:t>’</w:t>
      </w:r>
      <w:r w:rsidR="00E504D9">
        <w:t xml:space="preserve"> </w:t>
      </w:r>
      <w:r>
        <w:t>assertion</w:t>
      </w:r>
      <w:r w:rsidR="00E504D9">
        <w:t xml:space="preserve"> </w:t>
      </w:r>
      <w:r w:rsidR="00C06734">
        <w:t>that</w:t>
      </w:r>
      <w:r w:rsidR="00E504D9">
        <w:t xml:space="preserve"> </w:t>
      </w:r>
      <w:r w:rsidR="004F79A4">
        <w:t>“</w:t>
      </w:r>
      <w:r w:rsidR="00C06734">
        <w:t>almost</w:t>
      </w:r>
      <w:r w:rsidR="00E504D9">
        <w:t xml:space="preserve"> </w:t>
      </w:r>
      <w:r w:rsidR="00C06734">
        <w:t>all</w:t>
      </w:r>
      <w:r w:rsidR="00E504D9">
        <w:t xml:space="preserve"> </w:t>
      </w:r>
      <w:r w:rsidR="00C06734">
        <w:t>of</w:t>
      </w:r>
      <w:r w:rsidR="00E504D9">
        <w:t xml:space="preserve"> </w:t>
      </w:r>
      <w:r w:rsidR="00C06734">
        <w:t>copies</w:t>
      </w:r>
      <w:r w:rsidR="004F79A4">
        <w:t>”</w:t>
      </w:r>
      <w:r w:rsidR="00E504D9">
        <w:t xml:space="preserve"> </w:t>
      </w:r>
      <w:r w:rsidR="00C06734">
        <w:t>ended</w:t>
      </w:r>
      <w:r w:rsidR="00E504D9">
        <w:t xml:space="preserve"> </w:t>
      </w:r>
      <w:r w:rsidR="00C06734">
        <w:t>at</w:t>
      </w:r>
      <w:r w:rsidR="00E504D9">
        <w:t xml:space="preserve"> </w:t>
      </w:r>
      <w:r w:rsidR="00C06734">
        <w:t>Mark</w:t>
      </w:r>
      <w:r w:rsidR="00E504D9">
        <w:t xml:space="preserve"> </w:t>
      </w:r>
      <w:r w:rsidR="00C06734">
        <w:t>16:8</w:t>
      </w:r>
      <w:r w:rsidR="00E504D9">
        <w:t xml:space="preserve"> </w:t>
      </w:r>
      <w:r w:rsidR="002838DE">
        <w:t>cannot</w:t>
      </w:r>
      <w:r w:rsidR="00E504D9">
        <w:t xml:space="preserve"> </w:t>
      </w:r>
      <w:r w:rsidR="002838DE">
        <w:t>have</w:t>
      </w:r>
      <w:r w:rsidR="00E504D9">
        <w:t xml:space="preserve"> </w:t>
      </w:r>
      <w:r w:rsidR="002838DE">
        <w:t>been</w:t>
      </w:r>
      <w:r w:rsidR="00E504D9">
        <w:t xml:space="preserve"> </w:t>
      </w:r>
      <w:r w:rsidR="002838DE">
        <w:t>true</w:t>
      </w:r>
      <w:r w:rsidR="00731D75">
        <w:t>,</w:t>
      </w:r>
      <w:r w:rsidR="00E504D9">
        <w:t xml:space="preserve"> </w:t>
      </w:r>
      <w:r w:rsidR="00731D75">
        <w:t>in</w:t>
      </w:r>
      <w:r w:rsidR="00E504D9">
        <w:t xml:space="preserve"> </w:t>
      </w:r>
      <w:r w:rsidR="00731D75">
        <w:t>part,</w:t>
      </w:r>
      <w:r w:rsidR="00E504D9">
        <w:t xml:space="preserve"> </w:t>
      </w:r>
      <w:r w:rsidR="00731D75">
        <w:t>because</w:t>
      </w:r>
      <w:r w:rsidR="00E504D9">
        <w:t xml:space="preserve"> </w:t>
      </w:r>
      <w:r w:rsidR="00731D75">
        <w:t>if</w:t>
      </w:r>
      <w:r w:rsidR="00E504D9">
        <w:t xml:space="preserve"> </w:t>
      </w:r>
      <w:r w:rsidR="00731D75">
        <w:t>it</w:t>
      </w:r>
      <w:r w:rsidR="00E504D9">
        <w:t xml:space="preserve"> </w:t>
      </w:r>
      <w:r w:rsidR="00731D75">
        <w:t>were,</w:t>
      </w:r>
      <w:r w:rsidR="00E504D9">
        <w:t xml:space="preserve"> </w:t>
      </w:r>
      <w:r w:rsidR="00731D75">
        <w:t>one</w:t>
      </w:r>
      <w:r w:rsidR="00E504D9">
        <w:t xml:space="preserve"> </w:t>
      </w:r>
      <w:r w:rsidR="00731D75">
        <w:t>could</w:t>
      </w:r>
      <w:r w:rsidR="00E504D9">
        <w:t xml:space="preserve"> </w:t>
      </w:r>
      <w:r w:rsidR="00731D75">
        <w:t>not</w:t>
      </w:r>
      <w:r w:rsidR="00E504D9">
        <w:t xml:space="preserve"> </w:t>
      </w:r>
      <w:r w:rsidR="00731D75">
        <w:t>explain</w:t>
      </w:r>
      <w:r w:rsidR="00E504D9">
        <w:t xml:space="preserve"> </w:t>
      </w:r>
      <w:r w:rsidR="00CC5353">
        <w:t>why</w:t>
      </w:r>
      <w:r w:rsidR="00E504D9">
        <w:t xml:space="preserve"> </w:t>
      </w:r>
      <w:r w:rsidR="00CC5353">
        <w:t>the</w:t>
      </w:r>
      <w:r w:rsidR="00E504D9">
        <w:t xml:space="preserve"> </w:t>
      </w:r>
      <w:r w:rsidR="007A7C02">
        <w:t>ancient</w:t>
      </w:r>
      <w:r w:rsidR="00E504D9">
        <w:t xml:space="preserve"> </w:t>
      </w:r>
      <w:r w:rsidR="007A7C02">
        <w:t>versions</w:t>
      </w:r>
      <w:r w:rsidR="00CC5353">
        <w:t>,</w:t>
      </w:r>
      <w:r w:rsidR="00E504D9">
        <w:t xml:space="preserve"> </w:t>
      </w:r>
      <w:r w:rsidR="00CC5353">
        <w:t>according</w:t>
      </w:r>
      <w:r w:rsidR="00E504D9">
        <w:t xml:space="preserve"> </w:t>
      </w:r>
      <w:r w:rsidR="00CC5353">
        <w:t>to</w:t>
      </w:r>
      <w:r w:rsidR="00E504D9">
        <w:t xml:space="preserve"> </w:t>
      </w:r>
      <w:r w:rsidR="007A7C02">
        <w:t>Burgon,</w:t>
      </w:r>
      <w:r w:rsidR="00E504D9">
        <w:t xml:space="preserve"> </w:t>
      </w:r>
      <w:r w:rsidR="007A7C02">
        <w:t>included</w:t>
      </w:r>
      <w:r w:rsidR="00E504D9">
        <w:t xml:space="preserve"> </w:t>
      </w:r>
      <w:r w:rsidR="00AB2F4F">
        <w:t>Mark</w:t>
      </w:r>
      <w:r w:rsidR="00E504D9">
        <w:t xml:space="preserve"> </w:t>
      </w:r>
      <w:r w:rsidR="00AB2F4F">
        <w:t>16:9-20.</w:t>
      </w:r>
      <w:r w:rsidR="00E504D9">
        <w:t xml:space="preserve"> </w:t>
      </w:r>
      <w:r w:rsidR="00A32EC5" w:rsidRPr="00254FD1">
        <w:rPr>
          <w:sz w:val="16"/>
          <w:szCs w:val="18"/>
        </w:rPr>
        <w:t>(Burgon,</w:t>
      </w:r>
      <w:r w:rsidR="00E504D9">
        <w:rPr>
          <w:sz w:val="16"/>
          <w:szCs w:val="18"/>
        </w:rPr>
        <w:t xml:space="preserve"> </w:t>
      </w:r>
      <w:r w:rsidR="00A32EC5" w:rsidRPr="008D5180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="00A32EC5" w:rsidRPr="008D5180">
        <w:rPr>
          <w:i/>
          <w:iCs/>
          <w:sz w:val="16"/>
          <w:szCs w:val="18"/>
        </w:rPr>
        <w:t>Last</w:t>
      </w:r>
      <w:r w:rsidR="00E504D9">
        <w:rPr>
          <w:i/>
          <w:iCs/>
          <w:sz w:val="16"/>
          <w:szCs w:val="18"/>
        </w:rPr>
        <w:t xml:space="preserve"> </w:t>
      </w:r>
      <w:r w:rsidR="00A32EC5" w:rsidRPr="008D5180">
        <w:rPr>
          <w:i/>
          <w:iCs/>
          <w:sz w:val="16"/>
          <w:szCs w:val="18"/>
        </w:rPr>
        <w:t>Twelve</w:t>
      </w:r>
      <w:r w:rsidR="00E504D9">
        <w:rPr>
          <w:i/>
          <w:iCs/>
          <w:sz w:val="16"/>
          <w:szCs w:val="18"/>
        </w:rPr>
        <w:t xml:space="preserve"> </w:t>
      </w:r>
      <w:r w:rsidR="00A32EC5" w:rsidRPr="008D5180">
        <w:rPr>
          <w:i/>
          <w:iCs/>
          <w:sz w:val="16"/>
          <w:szCs w:val="18"/>
        </w:rPr>
        <w:t>Verses</w:t>
      </w:r>
      <w:r w:rsidR="00A32EC5" w:rsidRPr="00254FD1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="00A32EC5" w:rsidRPr="00254FD1">
        <w:rPr>
          <w:sz w:val="16"/>
          <w:szCs w:val="18"/>
        </w:rPr>
        <w:t>68)</w:t>
      </w:r>
    </w:p>
    <w:p w14:paraId="0DD394C9" w14:textId="1982E230" w:rsidR="007301DD" w:rsidRDefault="00AB2F4F" w:rsidP="00254FD1">
      <w:pPr>
        <w:pStyle w:val="Heading7"/>
        <w:numPr>
          <w:ilvl w:val="6"/>
          <w:numId w:val="16"/>
        </w:numPr>
        <w:tabs>
          <w:tab w:val="num" w:pos="144"/>
        </w:tabs>
      </w:pPr>
      <w:r>
        <w:t>Here,</w:t>
      </w:r>
      <w:r w:rsidR="00E504D9">
        <w:t xml:space="preserve"> </w:t>
      </w:r>
      <w:r>
        <w:t>Burgon</w:t>
      </w:r>
      <w:r w:rsidR="004F79A4">
        <w:t>’</w:t>
      </w:r>
      <w:r>
        <w:t>s</w:t>
      </w:r>
      <w:r w:rsidR="00E504D9">
        <w:t xml:space="preserve"> </w:t>
      </w:r>
      <w:r>
        <w:t>argumen</w:t>
      </w:r>
      <w:r w:rsidR="005506AF">
        <w:t>t</w:t>
      </w:r>
      <w:r w:rsidR="00E504D9">
        <w:t xml:space="preserve"> </w:t>
      </w:r>
      <w:r w:rsidR="005506AF">
        <w:t>suffers</w:t>
      </w:r>
      <w:r w:rsidR="00E504D9">
        <w:t xml:space="preserve"> </w:t>
      </w:r>
      <w:r w:rsidR="005506AF">
        <w:t>from</w:t>
      </w:r>
      <w:r w:rsidR="00E504D9">
        <w:t xml:space="preserve"> </w:t>
      </w:r>
      <w:r w:rsidR="005506AF">
        <w:t>its</w:t>
      </w:r>
      <w:r w:rsidR="00E504D9">
        <w:t xml:space="preserve"> </w:t>
      </w:r>
      <w:r w:rsidR="005506AF">
        <w:t>time.</w:t>
      </w:r>
    </w:p>
    <w:p w14:paraId="15B0F5CF" w14:textId="6608F34C" w:rsidR="00E948C6" w:rsidRDefault="005506AF" w:rsidP="00254FD1">
      <w:pPr>
        <w:pStyle w:val="Heading7"/>
        <w:numPr>
          <w:ilvl w:val="6"/>
          <w:numId w:val="16"/>
        </w:numPr>
        <w:tabs>
          <w:tab w:val="num" w:pos="144"/>
        </w:tabs>
      </w:pPr>
      <w:r>
        <w:t>Since</w:t>
      </w:r>
      <w:r w:rsidR="00E504D9">
        <w:t xml:space="preserve"> </w:t>
      </w:r>
      <w:r>
        <w:t>Burgon</w:t>
      </w:r>
      <w:r w:rsidR="004F79A4">
        <w:t>’</w:t>
      </w:r>
      <w:r w:rsidR="00DE57CA">
        <w:t>s</w:t>
      </w:r>
      <w:r w:rsidR="00E504D9">
        <w:t xml:space="preserve"> </w:t>
      </w:r>
      <w:r w:rsidR="00DE57CA">
        <w:t>time</w:t>
      </w:r>
      <w:r>
        <w:t>,</w:t>
      </w:r>
      <w:r w:rsidR="00E504D9">
        <w:t xml:space="preserve"> </w:t>
      </w:r>
      <w:r>
        <w:t>the</w:t>
      </w:r>
      <w:r w:rsidR="00E504D9">
        <w:t xml:space="preserve"> </w:t>
      </w:r>
      <w:r>
        <w:t>evidence</w:t>
      </w:r>
      <w:r w:rsidR="00E504D9">
        <w:t xml:space="preserve"> </w:t>
      </w:r>
      <w:r>
        <w:t>from</w:t>
      </w:r>
      <w:r w:rsidR="00E504D9">
        <w:t xml:space="preserve"> </w:t>
      </w:r>
      <w:r>
        <w:t>ancient</w:t>
      </w:r>
      <w:r w:rsidR="00E504D9">
        <w:t xml:space="preserve"> </w:t>
      </w:r>
      <w:r>
        <w:t>versions</w:t>
      </w:r>
      <w:r w:rsidR="00E504D9">
        <w:t xml:space="preserve"> </w:t>
      </w:r>
      <w:r>
        <w:t>has</w:t>
      </w:r>
      <w:r w:rsidR="00E504D9">
        <w:t xml:space="preserve"> </w:t>
      </w:r>
      <w:r>
        <w:t>come</w:t>
      </w:r>
      <w:r w:rsidR="00E504D9">
        <w:t xml:space="preserve"> </w:t>
      </w:r>
      <w:r w:rsidR="00B216BF">
        <w:t>into</w:t>
      </w:r>
      <w:r w:rsidR="00E504D9">
        <w:t xml:space="preserve"> </w:t>
      </w:r>
      <w:r w:rsidR="00B216BF">
        <w:t>clearer</w:t>
      </w:r>
      <w:r w:rsidR="00E504D9">
        <w:t xml:space="preserve"> </w:t>
      </w:r>
      <w:r w:rsidR="00B216BF">
        <w:t>focus</w:t>
      </w:r>
      <w:r w:rsidR="00E504D9">
        <w:t xml:space="preserve"> </w:t>
      </w:r>
      <w:r>
        <w:t>and</w:t>
      </w:r>
      <w:r w:rsidR="00E504D9">
        <w:t xml:space="preserve"> </w:t>
      </w:r>
      <w:r>
        <w:t>weighs</w:t>
      </w:r>
      <w:r w:rsidR="00E504D9">
        <w:t xml:space="preserve"> </w:t>
      </w:r>
      <w:r>
        <w:t>against</w:t>
      </w:r>
      <w:r w:rsidR="00E504D9">
        <w:t xml:space="preserve"> </w:t>
      </w:r>
      <w:r>
        <w:t>the</w:t>
      </w:r>
      <w:r w:rsidR="00E504D9">
        <w:t xml:space="preserve"> </w:t>
      </w:r>
      <w:r>
        <w:t>authenticity</w:t>
      </w:r>
      <w:r w:rsidR="00E504D9">
        <w:t xml:space="preserve"> </w:t>
      </w:r>
      <w:r>
        <w:t>of</w:t>
      </w:r>
      <w:r w:rsidR="00E504D9">
        <w:t xml:space="preserve"> </w:t>
      </w:r>
      <w:r w:rsidR="006F5E37">
        <w:t>the</w:t>
      </w:r>
      <w:r w:rsidR="00E504D9">
        <w:t xml:space="preserve"> </w:t>
      </w:r>
      <w:r w:rsidR="006F5E37">
        <w:t>LE.</w:t>
      </w:r>
      <w:r w:rsidR="00E504D9">
        <w:t xml:space="preserve"> </w:t>
      </w:r>
      <w:r w:rsidR="006F5E37">
        <w:t>See</w:t>
      </w:r>
      <w:r w:rsidR="00E504D9">
        <w:t xml:space="preserve"> </w:t>
      </w:r>
      <w:r w:rsidR="006F5E37">
        <w:t>below,</w:t>
      </w:r>
      <w:r w:rsidR="00E504D9">
        <w:t xml:space="preserve"> </w:t>
      </w:r>
      <w:r w:rsidR="006F5E37">
        <w:t>under</w:t>
      </w:r>
      <w:r w:rsidR="00E504D9">
        <w:t xml:space="preserve"> </w:t>
      </w:r>
      <w:r w:rsidR="004F79A4">
        <w:t>“</w:t>
      </w:r>
      <w:r w:rsidR="006F5E37">
        <w:t>Evidence</w:t>
      </w:r>
      <w:r w:rsidR="00E504D9">
        <w:t xml:space="preserve"> </w:t>
      </w:r>
      <w:r w:rsidR="006F5E37">
        <w:t>from</w:t>
      </w:r>
      <w:r w:rsidR="00E504D9">
        <w:t xml:space="preserve"> </w:t>
      </w:r>
      <w:r w:rsidR="006F5E37">
        <w:t>Ancient</w:t>
      </w:r>
      <w:r w:rsidR="00E504D9">
        <w:t xml:space="preserve"> </w:t>
      </w:r>
      <w:r w:rsidR="006F5E37">
        <w:t>Versions.</w:t>
      </w:r>
      <w:r w:rsidR="004F79A4">
        <w:t>”</w:t>
      </w:r>
    </w:p>
    <w:p w14:paraId="6A8784D8" w14:textId="509DA04C" w:rsidR="0022727E" w:rsidRDefault="00DE57CA" w:rsidP="00254FD1">
      <w:pPr>
        <w:pStyle w:val="Heading6"/>
        <w:numPr>
          <w:ilvl w:val="5"/>
          <w:numId w:val="16"/>
        </w:numPr>
        <w:tabs>
          <w:tab w:val="num" w:pos="144"/>
        </w:tabs>
      </w:pPr>
      <w:r>
        <w:t>Burgon</w:t>
      </w:r>
      <w:r w:rsidR="00E504D9">
        <w:t xml:space="preserve"> </w:t>
      </w:r>
      <w:r w:rsidR="007301DD">
        <w:t>described</w:t>
      </w:r>
      <w:r w:rsidR="00E504D9">
        <w:t xml:space="preserve"> </w:t>
      </w:r>
      <w:r w:rsidR="007301DD">
        <w:t>Eusebius</w:t>
      </w:r>
      <w:r w:rsidR="004F79A4">
        <w:t>’</w:t>
      </w:r>
      <w:r w:rsidR="00E504D9">
        <w:t xml:space="preserve"> </w:t>
      </w:r>
      <w:r w:rsidR="007301DD">
        <w:t>assertion</w:t>
      </w:r>
      <w:r w:rsidR="00E504D9">
        <w:t xml:space="preserve"> </w:t>
      </w:r>
      <w:r w:rsidR="007301DD">
        <w:t>as</w:t>
      </w:r>
      <w:r w:rsidR="00E504D9">
        <w:t xml:space="preserve"> </w:t>
      </w:r>
      <w:r w:rsidR="00221CFE">
        <w:t>a</w:t>
      </w:r>
      <w:r w:rsidR="00E504D9">
        <w:t xml:space="preserve"> </w:t>
      </w:r>
      <w:r w:rsidR="004F79A4">
        <w:t>“</w:t>
      </w:r>
      <w:r w:rsidR="00221CFE">
        <w:t>monstrous</w:t>
      </w:r>
      <w:r w:rsidR="00E504D9">
        <w:t xml:space="preserve"> </w:t>
      </w:r>
      <w:r w:rsidR="00221CFE">
        <w:t>exaggeration</w:t>
      </w:r>
      <w:r w:rsidR="004F79A4">
        <w:t>”</w:t>
      </w:r>
      <w:r w:rsidR="00E504D9">
        <w:t xml:space="preserve"> </w:t>
      </w:r>
      <w:r w:rsidR="00221CFE">
        <w:t>and</w:t>
      </w:r>
      <w:r w:rsidR="00E504D9">
        <w:t xml:space="preserve"> </w:t>
      </w:r>
      <w:r w:rsidR="00221CFE">
        <w:t>therefore</w:t>
      </w:r>
      <w:r w:rsidR="00E504D9">
        <w:t xml:space="preserve"> </w:t>
      </w:r>
      <w:r w:rsidR="00E5442F">
        <w:t>doubted</w:t>
      </w:r>
      <w:r w:rsidR="00E504D9">
        <w:t xml:space="preserve"> </w:t>
      </w:r>
      <w:r w:rsidR="00E5442F">
        <w:t>that</w:t>
      </w:r>
      <w:r w:rsidR="00E504D9">
        <w:t xml:space="preserve"> </w:t>
      </w:r>
      <w:r w:rsidR="00E5442F">
        <w:t>it</w:t>
      </w:r>
      <w:r w:rsidR="00E504D9">
        <w:t xml:space="preserve"> </w:t>
      </w:r>
      <w:proofErr w:type="gramStart"/>
      <w:r w:rsidR="00E5442F">
        <w:t>repre</w:t>
      </w:r>
      <w:r w:rsidR="0022727E">
        <w:t>s</w:t>
      </w:r>
      <w:r w:rsidR="00E5442F">
        <w:t>ented</w:t>
      </w:r>
      <w:proofErr w:type="gramEnd"/>
      <w:r w:rsidR="00E504D9">
        <w:t xml:space="preserve"> </w:t>
      </w:r>
      <w:r w:rsidR="00221CFE">
        <w:t>Eusebius</w:t>
      </w:r>
      <w:r w:rsidR="004F79A4">
        <w:t>’</w:t>
      </w:r>
      <w:r w:rsidR="00E504D9">
        <w:t xml:space="preserve"> </w:t>
      </w:r>
      <w:r w:rsidR="00221CFE">
        <w:t>own</w:t>
      </w:r>
      <w:r w:rsidR="00E504D9">
        <w:t xml:space="preserve"> </w:t>
      </w:r>
      <w:r w:rsidR="00221CFE">
        <w:t>view</w:t>
      </w:r>
      <w:r w:rsidR="00B10456">
        <w:t>.</w:t>
      </w:r>
    </w:p>
    <w:p w14:paraId="2A3FC54F" w14:textId="6BEF59C5" w:rsidR="006F5E37" w:rsidRDefault="0022727E" w:rsidP="00254FD1">
      <w:pPr>
        <w:pStyle w:val="Heading7"/>
        <w:numPr>
          <w:ilvl w:val="6"/>
          <w:numId w:val="16"/>
        </w:numPr>
        <w:tabs>
          <w:tab w:val="num" w:pos="144"/>
        </w:tabs>
      </w:pPr>
      <w:r>
        <w:t>Rather,</w:t>
      </w:r>
      <w:r w:rsidR="00E504D9">
        <w:t xml:space="preserve"> </w:t>
      </w:r>
      <w:r>
        <w:t>according</w:t>
      </w:r>
      <w:r w:rsidR="00E504D9">
        <w:t xml:space="preserve"> </w:t>
      </w:r>
      <w:r>
        <w:t>to</w:t>
      </w:r>
      <w:r w:rsidR="00E504D9">
        <w:t xml:space="preserve"> </w:t>
      </w:r>
      <w:r>
        <w:t>Burgon,</w:t>
      </w:r>
      <w:r w:rsidR="00E504D9">
        <w:t xml:space="preserve"> </w:t>
      </w:r>
      <w:r w:rsidR="00392FCC">
        <w:t>the</w:t>
      </w:r>
      <w:r w:rsidR="00E504D9">
        <w:t xml:space="preserve"> </w:t>
      </w:r>
      <w:r w:rsidR="00392FCC">
        <w:t>comments</w:t>
      </w:r>
      <w:r w:rsidR="00E504D9">
        <w:t xml:space="preserve"> </w:t>
      </w:r>
      <w:r w:rsidR="00392FCC">
        <w:t>are</w:t>
      </w:r>
      <w:r w:rsidR="00E504D9">
        <w:t xml:space="preserve"> </w:t>
      </w:r>
      <w:r w:rsidR="00392FCC">
        <w:t>Eusebius</w:t>
      </w:r>
      <w:r w:rsidR="004F79A4">
        <w:t>’</w:t>
      </w:r>
      <w:r w:rsidR="00E504D9">
        <w:t xml:space="preserve"> </w:t>
      </w:r>
      <w:r w:rsidR="00392FCC">
        <w:t>representation</w:t>
      </w:r>
      <w:r w:rsidR="00E504D9">
        <w:t xml:space="preserve"> </w:t>
      </w:r>
      <w:r w:rsidR="00392FCC">
        <w:t>of</w:t>
      </w:r>
      <w:r w:rsidR="00E504D9">
        <w:t xml:space="preserve"> </w:t>
      </w:r>
      <w:r w:rsidR="004F79A4">
        <w:t>“</w:t>
      </w:r>
      <w:r w:rsidR="00492FCA">
        <w:t>what</w:t>
      </w:r>
      <w:r w:rsidR="00E504D9">
        <w:t xml:space="preserve"> </w:t>
      </w:r>
      <w:r w:rsidR="00492FCA">
        <w:t>a</w:t>
      </w:r>
      <w:r w:rsidR="00E504D9">
        <w:t xml:space="preserve"> </w:t>
      </w:r>
      <w:r w:rsidR="00492FCA">
        <w:t>person</w:t>
      </w:r>
      <w:r w:rsidR="00E504D9">
        <w:t xml:space="preserve"> </w:t>
      </w:r>
      <w:r w:rsidR="00492FCA">
        <w:t>will</w:t>
      </w:r>
      <w:r w:rsidR="00E504D9">
        <w:t xml:space="preserve"> </w:t>
      </w:r>
      <w:r w:rsidR="00492FCA">
        <w:t>say.</w:t>
      </w:r>
      <w:r w:rsidR="004F79A4">
        <w:t>”</w:t>
      </w:r>
    </w:p>
    <w:p w14:paraId="5CC3CAA9" w14:textId="55B4597D" w:rsidR="00EC6DF3" w:rsidRPr="00C45779" w:rsidRDefault="00EC6DF3" w:rsidP="00254FD1">
      <w:pPr>
        <w:pStyle w:val="Heading7"/>
        <w:numPr>
          <w:ilvl w:val="6"/>
          <w:numId w:val="16"/>
        </w:numPr>
        <w:tabs>
          <w:tab w:val="num" w:pos="144"/>
        </w:tabs>
      </w:pPr>
      <w:r>
        <w:t>Burgon</w:t>
      </w:r>
      <w:r w:rsidR="00E504D9">
        <w:t xml:space="preserve"> </w:t>
      </w:r>
      <w:r w:rsidR="00BC28AE">
        <w:t>want</w:t>
      </w:r>
      <w:r w:rsidR="007F1966">
        <w:t>s</w:t>
      </w:r>
      <w:r w:rsidR="00E504D9">
        <w:t xml:space="preserve"> </w:t>
      </w:r>
      <w:r w:rsidR="00BC28AE">
        <w:t>to</w:t>
      </w:r>
      <w:r w:rsidR="00E504D9">
        <w:t xml:space="preserve"> </w:t>
      </w:r>
      <w:r w:rsidR="00BC28AE">
        <w:t>cite</w:t>
      </w:r>
      <w:r w:rsidR="00E504D9">
        <w:t xml:space="preserve"> </w:t>
      </w:r>
      <w:r w:rsidR="00BC28AE">
        <w:t>Eusebius</w:t>
      </w:r>
      <w:r w:rsidR="00E504D9">
        <w:t xml:space="preserve"> </w:t>
      </w:r>
      <w:r w:rsidR="00BC28AE">
        <w:t>in</w:t>
      </w:r>
      <w:r w:rsidR="00E504D9">
        <w:t xml:space="preserve"> </w:t>
      </w:r>
      <w:r w:rsidR="00BC28AE">
        <w:t>his</w:t>
      </w:r>
      <w:r w:rsidR="00E504D9">
        <w:t xml:space="preserve"> </w:t>
      </w:r>
      <w:r w:rsidR="00BC28AE">
        <w:t>corner,</w:t>
      </w:r>
      <w:r w:rsidR="00E504D9">
        <w:t xml:space="preserve"> </w:t>
      </w:r>
      <w:r w:rsidR="00BC28AE">
        <w:t>at</w:t>
      </w:r>
      <w:r w:rsidR="00E504D9">
        <w:t xml:space="preserve"> </w:t>
      </w:r>
      <w:r w:rsidR="00BC28AE">
        <w:t>one</w:t>
      </w:r>
      <w:r w:rsidR="00E504D9">
        <w:t xml:space="preserve"> </w:t>
      </w:r>
      <w:r w:rsidR="00BC28AE">
        <w:t>point</w:t>
      </w:r>
      <w:r w:rsidR="00E504D9">
        <w:t xml:space="preserve"> </w:t>
      </w:r>
      <w:r w:rsidR="00BC28AE">
        <w:t>saying</w:t>
      </w:r>
      <w:r w:rsidR="001E074E">
        <w:t>,</w:t>
      </w:r>
      <w:r w:rsidR="00E504D9">
        <w:t xml:space="preserve"> </w:t>
      </w:r>
      <w:r w:rsidR="004F79A4">
        <w:t>“</w:t>
      </w:r>
      <w:r w:rsidR="009D3C70">
        <w:t>we</w:t>
      </w:r>
      <w:r w:rsidR="00E504D9">
        <w:t xml:space="preserve"> </w:t>
      </w:r>
      <w:r w:rsidR="009D3C70">
        <w:t>seem</w:t>
      </w:r>
      <w:r w:rsidR="00E504D9">
        <w:t xml:space="preserve"> </w:t>
      </w:r>
      <w:r w:rsidR="009D3C70">
        <w:t>to</w:t>
      </w:r>
      <w:r w:rsidR="00E504D9">
        <w:t xml:space="preserve"> </w:t>
      </w:r>
      <w:r w:rsidR="009D3C70">
        <w:t>be</w:t>
      </w:r>
      <w:r w:rsidR="00E504D9">
        <w:t xml:space="preserve"> </w:t>
      </w:r>
      <w:r w:rsidR="009D3C70">
        <w:t>presented</w:t>
      </w:r>
      <w:r w:rsidR="00E504D9">
        <w:t xml:space="preserve"> </w:t>
      </w:r>
      <w:r w:rsidR="009D3C70">
        <w:t>with</w:t>
      </w:r>
      <w:r w:rsidR="00E504D9">
        <w:t xml:space="preserve"> </w:t>
      </w:r>
      <w:r w:rsidR="000B7289">
        <w:t>the</w:t>
      </w:r>
      <w:r w:rsidR="00E504D9">
        <w:t xml:space="preserve"> </w:t>
      </w:r>
      <w:r w:rsidR="000B7289">
        <w:t>actual</w:t>
      </w:r>
      <w:r w:rsidR="00E504D9">
        <w:t xml:space="preserve"> </w:t>
      </w:r>
      <w:r w:rsidR="000B7289">
        <w:t>opinion</w:t>
      </w:r>
      <w:r w:rsidR="00E504D9">
        <w:t xml:space="preserve"> </w:t>
      </w:r>
      <w:r w:rsidR="000B7289">
        <w:t>of</w:t>
      </w:r>
      <w:r w:rsidR="00E504D9">
        <w:t xml:space="preserve"> </w:t>
      </w:r>
      <w:r w:rsidR="000B7289">
        <w:t>Eu</w:t>
      </w:r>
      <w:r w:rsidR="00522B47">
        <w:t>s</w:t>
      </w:r>
      <w:r w:rsidR="000B7289">
        <w:t>ebius</w:t>
      </w:r>
      <w:r w:rsidR="004F79A4">
        <w:t>”</w:t>
      </w:r>
      <w:r w:rsidR="00E504D9">
        <w:t xml:space="preserve"> </w:t>
      </w:r>
      <w:r w:rsidR="001E074E">
        <w:t>when</w:t>
      </w:r>
      <w:r w:rsidR="00E504D9">
        <w:t xml:space="preserve"> </w:t>
      </w:r>
      <w:r w:rsidR="00C45779">
        <w:t>Eusebius</w:t>
      </w:r>
      <w:r w:rsidR="00E504D9">
        <w:t xml:space="preserve"> </w:t>
      </w:r>
      <w:r w:rsidR="00C45779">
        <w:t>says</w:t>
      </w:r>
      <w:r w:rsidR="00E504D9">
        <w:t xml:space="preserve"> </w:t>
      </w:r>
      <w:r w:rsidR="004D7CCE">
        <w:t>that</w:t>
      </w:r>
      <w:r w:rsidR="00E504D9">
        <w:t xml:space="preserve"> </w:t>
      </w:r>
      <w:r w:rsidR="004D7CCE">
        <w:t>both</w:t>
      </w:r>
      <w:r w:rsidR="00E504D9">
        <w:t xml:space="preserve"> </w:t>
      </w:r>
      <w:r w:rsidR="004D7CCE">
        <w:t>Mt.</w:t>
      </w:r>
      <w:r w:rsidR="00E504D9">
        <w:t xml:space="preserve"> </w:t>
      </w:r>
      <w:r w:rsidR="004D7CCE">
        <w:t>28:1</w:t>
      </w:r>
      <w:r w:rsidR="00E504D9">
        <w:t xml:space="preserve"> </w:t>
      </w:r>
      <w:r w:rsidR="004D7CCE">
        <w:t>and</w:t>
      </w:r>
      <w:r w:rsidR="00E504D9">
        <w:t xml:space="preserve"> </w:t>
      </w:r>
      <w:r w:rsidR="00D52E9C">
        <w:t>Mark</w:t>
      </w:r>
      <w:r w:rsidR="00E504D9">
        <w:t xml:space="preserve"> </w:t>
      </w:r>
      <w:r w:rsidR="00D52E9C">
        <w:t>1</w:t>
      </w:r>
      <w:r w:rsidR="00E91C0B">
        <w:t>6</w:t>
      </w:r>
      <w:r w:rsidR="00D52E9C">
        <w:t>:9</w:t>
      </w:r>
      <w:r w:rsidR="00E504D9">
        <w:t xml:space="preserve"> </w:t>
      </w:r>
      <w:r w:rsidR="004F79A4">
        <w:t>“</w:t>
      </w:r>
      <w:r w:rsidR="007A0C62">
        <w:t>are</w:t>
      </w:r>
      <w:r w:rsidR="00E504D9">
        <w:t xml:space="preserve"> </w:t>
      </w:r>
      <w:r w:rsidR="00C06D54">
        <w:t>to</w:t>
      </w:r>
      <w:r w:rsidR="00E504D9">
        <w:t xml:space="preserve"> </w:t>
      </w:r>
      <w:r w:rsidR="00C06D54">
        <w:t>be</w:t>
      </w:r>
      <w:r w:rsidR="00E504D9">
        <w:t xml:space="preserve"> </w:t>
      </w:r>
      <w:r w:rsidR="00C06D54">
        <w:t>received</w:t>
      </w:r>
      <w:r w:rsidR="004F79A4">
        <w:t>”</w:t>
      </w:r>
      <w:r w:rsidR="00E504D9">
        <w:t xml:space="preserve"> </w:t>
      </w:r>
      <w:r w:rsidR="00C06D54">
        <w:t>as</w:t>
      </w:r>
      <w:r w:rsidR="00E504D9">
        <w:t xml:space="preserve"> </w:t>
      </w:r>
      <w:r w:rsidR="00C06D54">
        <w:t>genuine.</w:t>
      </w:r>
      <w:r w:rsidR="00E504D9">
        <w:t xml:space="preserve"> </w:t>
      </w:r>
      <w:r w:rsidR="007A0C62" w:rsidRPr="00254FD1">
        <w:rPr>
          <w:sz w:val="16"/>
          <w:szCs w:val="18"/>
        </w:rPr>
        <w:t>(Burgon,</w:t>
      </w:r>
      <w:r w:rsidR="00E504D9">
        <w:rPr>
          <w:sz w:val="16"/>
          <w:szCs w:val="18"/>
        </w:rPr>
        <w:t xml:space="preserve"> </w:t>
      </w:r>
      <w:r w:rsidR="007A0C62" w:rsidRPr="008D5180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="007A0C62" w:rsidRPr="008D5180">
        <w:rPr>
          <w:i/>
          <w:iCs/>
          <w:sz w:val="16"/>
          <w:szCs w:val="18"/>
        </w:rPr>
        <w:t>Last</w:t>
      </w:r>
      <w:r w:rsidR="00E504D9">
        <w:rPr>
          <w:i/>
          <w:iCs/>
          <w:sz w:val="16"/>
          <w:szCs w:val="18"/>
        </w:rPr>
        <w:t xml:space="preserve"> </w:t>
      </w:r>
      <w:r w:rsidR="007A0C62" w:rsidRPr="008D5180">
        <w:rPr>
          <w:i/>
          <w:iCs/>
          <w:sz w:val="16"/>
          <w:szCs w:val="18"/>
        </w:rPr>
        <w:t>Twelve</w:t>
      </w:r>
      <w:r w:rsidR="00E504D9">
        <w:rPr>
          <w:i/>
          <w:iCs/>
          <w:sz w:val="16"/>
          <w:szCs w:val="18"/>
        </w:rPr>
        <w:t xml:space="preserve"> </w:t>
      </w:r>
      <w:r w:rsidR="007A0C62" w:rsidRPr="008D5180">
        <w:rPr>
          <w:i/>
          <w:iCs/>
          <w:sz w:val="16"/>
          <w:szCs w:val="18"/>
        </w:rPr>
        <w:t>Verses</w:t>
      </w:r>
      <w:r w:rsidR="007A0C62" w:rsidRPr="00254FD1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="007A0C62" w:rsidRPr="00254FD1">
        <w:rPr>
          <w:sz w:val="16"/>
          <w:szCs w:val="18"/>
        </w:rPr>
        <w:t>69)</w:t>
      </w:r>
    </w:p>
    <w:p w14:paraId="0FCCC1EE" w14:textId="722EC17C" w:rsidR="00C45779" w:rsidRDefault="00C45779" w:rsidP="00254FD1">
      <w:pPr>
        <w:pStyle w:val="Heading7"/>
        <w:numPr>
          <w:ilvl w:val="6"/>
          <w:numId w:val="16"/>
        </w:numPr>
        <w:tabs>
          <w:tab w:val="num" w:pos="144"/>
        </w:tabs>
      </w:pPr>
      <w:r>
        <w:t>However,</w:t>
      </w:r>
      <w:r w:rsidR="00E504D9">
        <w:t xml:space="preserve"> </w:t>
      </w:r>
      <w:r w:rsidR="0016257F">
        <w:t>Burgon</w:t>
      </w:r>
      <w:r w:rsidR="00E504D9">
        <w:t xml:space="preserve"> </w:t>
      </w:r>
      <w:proofErr w:type="gramStart"/>
      <w:r w:rsidR="001758C2">
        <w:t>immediately</w:t>
      </w:r>
      <w:proofErr w:type="gramEnd"/>
      <w:r w:rsidR="00E504D9">
        <w:t xml:space="preserve"> </w:t>
      </w:r>
      <w:r w:rsidR="001758C2">
        <w:t>equivocates</w:t>
      </w:r>
      <w:r w:rsidR="00E504D9">
        <w:t xml:space="preserve"> </w:t>
      </w:r>
      <w:r w:rsidR="001758C2">
        <w:t>and</w:t>
      </w:r>
      <w:r w:rsidR="00E504D9">
        <w:t xml:space="preserve"> </w:t>
      </w:r>
      <w:r w:rsidR="00956E01">
        <w:t>says</w:t>
      </w:r>
      <w:r w:rsidR="00E504D9">
        <w:t xml:space="preserve"> </w:t>
      </w:r>
      <w:r w:rsidR="00956E01">
        <w:t>he</w:t>
      </w:r>
      <w:r w:rsidR="00E504D9">
        <w:t xml:space="preserve"> </w:t>
      </w:r>
      <w:r w:rsidR="00956E01">
        <w:t>doubts</w:t>
      </w:r>
      <w:r w:rsidR="00E504D9">
        <w:t xml:space="preserve"> </w:t>
      </w:r>
      <w:r w:rsidR="00956E01">
        <w:t>that</w:t>
      </w:r>
      <w:r w:rsidR="00E504D9">
        <w:t xml:space="preserve"> </w:t>
      </w:r>
      <w:r w:rsidR="00956E01">
        <w:t>Eusebius</w:t>
      </w:r>
      <w:r w:rsidR="00E504D9">
        <w:t xml:space="preserve"> </w:t>
      </w:r>
      <w:r w:rsidR="00956E01">
        <w:t>offered</w:t>
      </w:r>
      <w:r w:rsidR="00E504D9">
        <w:t xml:space="preserve"> </w:t>
      </w:r>
      <w:r w:rsidR="004F79A4">
        <w:t>“</w:t>
      </w:r>
      <w:r w:rsidR="00956E01">
        <w:t>any</w:t>
      </w:r>
      <w:r w:rsidR="00E504D9">
        <w:t xml:space="preserve"> </w:t>
      </w:r>
      <w:r w:rsidR="0016257F">
        <w:t>personal</w:t>
      </w:r>
      <w:r w:rsidR="00E504D9">
        <w:t xml:space="preserve"> </w:t>
      </w:r>
      <w:r w:rsidR="0016257F">
        <w:t>opinion</w:t>
      </w:r>
      <w:r w:rsidR="00E504D9">
        <w:t xml:space="preserve"> </w:t>
      </w:r>
      <w:r w:rsidR="0016257F">
        <w:t>on</w:t>
      </w:r>
      <w:r w:rsidR="00E504D9">
        <w:t xml:space="preserve"> </w:t>
      </w:r>
      <w:r w:rsidR="0016257F">
        <w:t>the</w:t>
      </w:r>
      <w:r w:rsidR="00E504D9">
        <w:t xml:space="preserve"> </w:t>
      </w:r>
      <w:r w:rsidR="0016257F">
        <w:t>subject</w:t>
      </w:r>
      <w:r w:rsidR="00E504D9">
        <w:t xml:space="preserve"> </w:t>
      </w:r>
      <w:r w:rsidR="0016257F">
        <w:t>at</w:t>
      </w:r>
      <w:r w:rsidR="00E504D9">
        <w:t xml:space="preserve"> </w:t>
      </w:r>
      <w:r w:rsidR="0016257F">
        <w:t>all.</w:t>
      </w:r>
      <w:r w:rsidR="004F79A4">
        <w:t>”</w:t>
      </w:r>
      <w:r w:rsidR="00E504D9">
        <w:t xml:space="preserve"> </w:t>
      </w:r>
      <w:r w:rsidR="0016257F" w:rsidRPr="00254FD1">
        <w:rPr>
          <w:sz w:val="16"/>
          <w:szCs w:val="18"/>
        </w:rPr>
        <w:t>(Burgon,</w:t>
      </w:r>
      <w:r w:rsidR="00E504D9">
        <w:rPr>
          <w:sz w:val="16"/>
          <w:szCs w:val="18"/>
        </w:rPr>
        <w:t xml:space="preserve"> </w:t>
      </w:r>
      <w:r w:rsidR="0016257F" w:rsidRPr="008D5180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="0016257F" w:rsidRPr="008D5180">
        <w:rPr>
          <w:i/>
          <w:iCs/>
          <w:sz w:val="16"/>
          <w:szCs w:val="18"/>
        </w:rPr>
        <w:t>Last</w:t>
      </w:r>
      <w:r w:rsidR="00E504D9">
        <w:rPr>
          <w:i/>
          <w:iCs/>
          <w:sz w:val="16"/>
          <w:szCs w:val="18"/>
        </w:rPr>
        <w:t xml:space="preserve"> </w:t>
      </w:r>
      <w:r w:rsidR="0016257F" w:rsidRPr="008D5180">
        <w:rPr>
          <w:i/>
          <w:iCs/>
          <w:sz w:val="16"/>
          <w:szCs w:val="18"/>
        </w:rPr>
        <w:t>Twelve</w:t>
      </w:r>
      <w:r w:rsidR="00E504D9">
        <w:rPr>
          <w:i/>
          <w:iCs/>
          <w:sz w:val="16"/>
          <w:szCs w:val="18"/>
        </w:rPr>
        <w:t xml:space="preserve"> </w:t>
      </w:r>
      <w:r w:rsidR="0016257F" w:rsidRPr="008D5180">
        <w:rPr>
          <w:i/>
          <w:iCs/>
          <w:sz w:val="16"/>
          <w:szCs w:val="18"/>
        </w:rPr>
        <w:t>Verses</w:t>
      </w:r>
      <w:r w:rsidR="0016257F" w:rsidRPr="00254FD1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="0016257F" w:rsidRPr="00254FD1">
        <w:rPr>
          <w:sz w:val="16"/>
          <w:szCs w:val="18"/>
        </w:rPr>
        <w:t>69)</w:t>
      </w:r>
    </w:p>
    <w:p w14:paraId="50412D71" w14:textId="651AC2EC" w:rsidR="009C6A6B" w:rsidRPr="00041FE9" w:rsidRDefault="009C6A6B" w:rsidP="00254FD1">
      <w:pPr>
        <w:pStyle w:val="Heading6"/>
        <w:numPr>
          <w:ilvl w:val="5"/>
          <w:numId w:val="16"/>
        </w:numPr>
        <w:tabs>
          <w:tab w:val="num" w:pos="144"/>
        </w:tabs>
      </w:pPr>
      <w:r>
        <w:lastRenderedPageBreak/>
        <w:t>Similarly,</w:t>
      </w:r>
      <w:r w:rsidR="00E504D9">
        <w:t xml:space="preserve"> </w:t>
      </w:r>
      <w:r>
        <w:t>James</w:t>
      </w:r>
      <w:r w:rsidR="00E504D9">
        <w:t xml:space="preserve"> </w:t>
      </w:r>
      <w:r>
        <w:t>Snapp,</w:t>
      </w:r>
      <w:r w:rsidR="00E504D9">
        <w:t xml:space="preserve"> </w:t>
      </w:r>
      <w:r>
        <w:t>Jr.</w:t>
      </w:r>
      <w:r w:rsidR="00E504D9">
        <w:t xml:space="preserve"> </w:t>
      </w:r>
      <w:r>
        <w:t>writes,</w:t>
      </w:r>
      <w:r w:rsidR="00E504D9">
        <w:t xml:space="preserve"> </w:t>
      </w:r>
      <w:r w:rsidR="004F79A4">
        <w:t>“</w:t>
      </w:r>
      <w:r>
        <w:t>On</w:t>
      </w:r>
      <w:r w:rsidR="00E504D9">
        <w:t xml:space="preserve"> </w:t>
      </w:r>
      <w:r>
        <w:t>the</w:t>
      </w:r>
      <w:r w:rsidR="00E504D9">
        <w:t xml:space="preserve"> </w:t>
      </w:r>
      <w:r>
        <w:t>question</w:t>
      </w:r>
      <w:r w:rsidR="00E504D9">
        <w:t xml:space="preserve"> </w:t>
      </w:r>
      <w:r>
        <w:t>of</w:t>
      </w:r>
      <w:r w:rsidR="00E504D9">
        <w:t xml:space="preserve"> </w:t>
      </w:r>
      <w:r>
        <w:t>whether</w:t>
      </w:r>
      <w:r w:rsidR="00E504D9">
        <w:t xml:space="preserve"> </w:t>
      </w:r>
      <w:r>
        <w:t>or</w:t>
      </w:r>
      <w:r w:rsidR="00E504D9">
        <w:t xml:space="preserve"> </w:t>
      </w:r>
      <w:r>
        <w:t>not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should</w:t>
      </w:r>
      <w:r w:rsidR="00E504D9">
        <w:t xml:space="preserve"> </w:t>
      </w:r>
      <w:r>
        <w:t>be</w:t>
      </w:r>
      <w:r w:rsidR="00E504D9">
        <w:t xml:space="preserve"> </w:t>
      </w:r>
      <w:r>
        <w:t>retained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text,</w:t>
      </w:r>
      <w:r w:rsidR="00E504D9">
        <w:t xml:space="preserve"> </w:t>
      </w:r>
      <w:r>
        <w:t>Eusebius</w:t>
      </w:r>
      <w:r w:rsidR="00E504D9">
        <w:t xml:space="preserve"> </w:t>
      </w:r>
      <w:r>
        <w:t>seems</w:t>
      </w:r>
      <w:r w:rsidR="00E504D9">
        <w:t xml:space="preserve"> </w:t>
      </w:r>
      <w:r>
        <w:t>to</w:t>
      </w:r>
      <w:r w:rsidR="00E504D9">
        <w:t xml:space="preserve"> </w:t>
      </w:r>
      <w:r>
        <w:t>have</w:t>
      </w:r>
      <w:r w:rsidR="00E504D9">
        <w:t xml:space="preserve"> </w:t>
      </w:r>
      <w:r>
        <w:t>been</w:t>
      </w:r>
      <w:r w:rsidR="00E504D9">
        <w:t xml:space="preserve"> </w:t>
      </w:r>
      <w:r>
        <w:t>of</w:t>
      </w:r>
      <w:r w:rsidR="00E504D9">
        <w:t xml:space="preserve"> </w:t>
      </w:r>
      <w:r>
        <w:t>two</w:t>
      </w:r>
      <w:r w:rsidR="00E504D9">
        <w:t xml:space="preserve"> </w:t>
      </w:r>
      <w:r>
        <w:t>minds.</w:t>
      </w:r>
      <w:r w:rsidR="004F79A4">
        <w:t>”</w:t>
      </w:r>
      <w:r w:rsidR="00E504D9">
        <w:t xml:space="preserve"> </w:t>
      </w:r>
      <w:r w:rsidR="00F76B1D" w:rsidRPr="00254FD1">
        <w:rPr>
          <w:sz w:val="16"/>
          <w:szCs w:val="18"/>
        </w:rPr>
        <w:t>(Snapp,</w:t>
      </w:r>
      <w:r w:rsidR="00E504D9">
        <w:rPr>
          <w:sz w:val="16"/>
          <w:szCs w:val="18"/>
        </w:rPr>
        <w:t xml:space="preserve"> </w:t>
      </w:r>
      <w:r w:rsidR="00195175" w:rsidRPr="008D5180">
        <w:rPr>
          <w:i/>
          <w:iCs/>
          <w:sz w:val="16"/>
          <w:szCs w:val="18"/>
        </w:rPr>
        <w:t>Authentic</w:t>
      </w:r>
      <w:r w:rsidR="008D5180">
        <w:rPr>
          <w:i/>
          <w:iCs/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="00F76B1D" w:rsidRPr="00254FD1">
        <w:rPr>
          <w:sz w:val="16"/>
          <w:szCs w:val="18"/>
        </w:rPr>
        <w:t>33)</w:t>
      </w:r>
    </w:p>
    <w:p w14:paraId="6DC3B18C" w14:textId="5452436A" w:rsidR="00041FE9" w:rsidRDefault="00041FE9" w:rsidP="00254FD1">
      <w:pPr>
        <w:pStyle w:val="Heading6"/>
        <w:numPr>
          <w:ilvl w:val="5"/>
          <w:numId w:val="16"/>
        </w:numPr>
        <w:tabs>
          <w:tab w:val="num" w:pos="144"/>
        </w:tabs>
      </w:pPr>
      <w:r>
        <w:t>Similarly,</w:t>
      </w:r>
      <w:r w:rsidR="00E504D9">
        <w:t xml:space="preserve"> </w:t>
      </w:r>
      <w:r w:rsidR="00A55AE2">
        <w:t>Miller</w:t>
      </w:r>
      <w:r w:rsidR="00E504D9">
        <w:t xml:space="preserve"> </w:t>
      </w:r>
      <w:r w:rsidR="00A55AE2">
        <w:t>thinks</w:t>
      </w:r>
      <w:r w:rsidR="00E504D9">
        <w:t xml:space="preserve"> </w:t>
      </w:r>
      <w:r w:rsidR="008207E3">
        <w:t>Eusebius</w:t>
      </w:r>
      <w:r w:rsidR="00E504D9">
        <w:t xml:space="preserve"> </w:t>
      </w:r>
      <w:r w:rsidR="00343198">
        <w:t>expresses</w:t>
      </w:r>
      <w:r w:rsidR="00E504D9">
        <w:t xml:space="preserve"> </w:t>
      </w:r>
      <w:r w:rsidR="00343198">
        <w:t>his</w:t>
      </w:r>
      <w:r w:rsidR="00E504D9">
        <w:t xml:space="preserve"> </w:t>
      </w:r>
      <w:r w:rsidR="004F79A4">
        <w:t>“</w:t>
      </w:r>
      <w:r w:rsidR="00343198">
        <w:t>own</w:t>
      </w:r>
      <w:r w:rsidR="00E504D9">
        <w:t xml:space="preserve"> </w:t>
      </w:r>
      <w:r w:rsidR="00343198">
        <w:t>approval</w:t>
      </w:r>
      <w:r w:rsidR="004F79A4">
        <w:t>”</w:t>
      </w:r>
      <w:r w:rsidR="00E504D9">
        <w:t xml:space="preserve"> </w:t>
      </w:r>
      <w:r w:rsidR="00343198">
        <w:t>of</w:t>
      </w:r>
      <w:r w:rsidR="00E504D9">
        <w:t xml:space="preserve"> </w:t>
      </w:r>
      <w:r w:rsidR="00343198">
        <w:t>the</w:t>
      </w:r>
      <w:r w:rsidR="00E504D9">
        <w:t xml:space="preserve"> </w:t>
      </w:r>
      <w:r w:rsidR="00343198">
        <w:t>LE</w:t>
      </w:r>
      <w:r w:rsidR="00E504D9">
        <w:t xml:space="preserve"> </w:t>
      </w:r>
      <w:r w:rsidR="00343198">
        <w:t>in</w:t>
      </w:r>
      <w:r w:rsidR="00E504D9">
        <w:t xml:space="preserve"> </w:t>
      </w:r>
      <w:r w:rsidR="00343198">
        <w:t>the</w:t>
      </w:r>
      <w:r w:rsidR="00E504D9">
        <w:t xml:space="preserve"> </w:t>
      </w:r>
      <w:r w:rsidR="00343198">
        <w:t>way</w:t>
      </w:r>
      <w:r w:rsidR="00E504D9">
        <w:t xml:space="preserve"> </w:t>
      </w:r>
      <w:r w:rsidR="00343198">
        <w:t>he</w:t>
      </w:r>
      <w:r w:rsidR="00E504D9">
        <w:t xml:space="preserve"> </w:t>
      </w:r>
      <w:r w:rsidR="00343198">
        <w:t>presents</w:t>
      </w:r>
      <w:r w:rsidR="00E504D9">
        <w:t xml:space="preserve"> </w:t>
      </w:r>
      <w:r w:rsidR="00343198">
        <w:t>two</w:t>
      </w:r>
      <w:r w:rsidR="00E504D9">
        <w:t xml:space="preserve"> </w:t>
      </w:r>
      <w:r w:rsidR="00343198">
        <w:t>different</w:t>
      </w:r>
      <w:r w:rsidR="00E504D9">
        <w:t xml:space="preserve"> </w:t>
      </w:r>
      <w:r w:rsidR="00343198">
        <w:t>approaches</w:t>
      </w:r>
      <w:r w:rsidR="00E504D9">
        <w:t xml:space="preserve"> </w:t>
      </w:r>
      <w:r w:rsidR="00343198">
        <w:t>to</w:t>
      </w:r>
      <w:r w:rsidR="00E504D9">
        <w:t xml:space="preserve"> </w:t>
      </w:r>
      <w:r w:rsidR="00343198">
        <w:t>handling</w:t>
      </w:r>
      <w:r w:rsidR="00E504D9">
        <w:t xml:space="preserve"> </w:t>
      </w:r>
      <w:r w:rsidR="00343198">
        <w:t>the</w:t>
      </w:r>
      <w:r w:rsidR="00E504D9">
        <w:t xml:space="preserve"> </w:t>
      </w:r>
      <w:r w:rsidR="004946D0">
        <w:t>question</w:t>
      </w:r>
      <w:r w:rsidR="00E504D9">
        <w:t xml:space="preserve"> </w:t>
      </w:r>
      <w:r w:rsidR="004946D0">
        <w:t>in</w:t>
      </w:r>
      <w:r w:rsidR="00E504D9">
        <w:t xml:space="preserve"> </w:t>
      </w:r>
      <w:r w:rsidR="004946D0" w:rsidRPr="00254FD1">
        <w:rPr>
          <w:i/>
          <w:iCs/>
        </w:rPr>
        <w:t>Ad</w:t>
      </w:r>
      <w:r w:rsidR="00E504D9">
        <w:rPr>
          <w:i/>
          <w:iCs/>
        </w:rPr>
        <w:t xml:space="preserve"> </w:t>
      </w:r>
      <w:r w:rsidR="004946D0" w:rsidRPr="00254FD1">
        <w:rPr>
          <w:i/>
          <w:iCs/>
        </w:rPr>
        <w:t>Marinus</w:t>
      </w:r>
      <w:r w:rsidR="004946D0">
        <w:t>.</w:t>
      </w:r>
      <w:r w:rsidR="00E504D9">
        <w:t xml:space="preserve"> </w:t>
      </w:r>
      <w:r w:rsidR="004946D0" w:rsidRPr="00254FD1">
        <w:rPr>
          <w:sz w:val="16"/>
          <w:szCs w:val="18"/>
        </w:rPr>
        <w:t>(Miller,</w:t>
      </w:r>
      <w:r w:rsidR="00E504D9">
        <w:rPr>
          <w:sz w:val="16"/>
          <w:szCs w:val="18"/>
        </w:rPr>
        <w:t xml:space="preserve"> </w:t>
      </w:r>
      <w:r w:rsidR="004946D0" w:rsidRPr="008D5180">
        <w:rPr>
          <w:i/>
          <w:iCs/>
          <w:sz w:val="16"/>
          <w:szCs w:val="18"/>
        </w:rPr>
        <w:t>Is</w:t>
      </w:r>
      <w:r w:rsidR="00E504D9">
        <w:rPr>
          <w:i/>
          <w:iCs/>
          <w:sz w:val="16"/>
          <w:szCs w:val="18"/>
        </w:rPr>
        <w:t xml:space="preserve"> </w:t>
      </w:r>
      <w:r w:rsidR="004946D0" w:rsidRPr="008D5180">
        <w:rPr>
          <w:i/>
          <w:iCs/>
          <w:sz w:val="16"/>
          <w:szCs w:val="18"/>
        </w:rPr>
        <w:t>Mark</w:t>
      </w:r>
      <w:r w:rsidR="00E504D9">
        <w:rPr>
          <w:i/>
          <w:iCs/>
          <w:sz w:val="16"/>
          <w:szCs w:val="18"/>
        </w:rPr>
        <w:t xml:space="preserve"> </w:t>
      </w:r>
      <w:r w:rsidR="004946D0" w:rsidRPr="008D5180">
        <w:rPr>
          <w:i/>
          <w:iCs/>
          <w:sz w:val="16"/>
          <w:szCs w:val="18"/>
        </w:rPr>
        <w:t>16:9-20</w:t>
      </w:r>
      <w:r w:rsidR="00E504D9">
        <w:rPr>
          <w:i/>
          <w:iCs/>
          <w:sz w:val="16"/>
          <w:szCs w:val="18"/>
        </w:rPr>
        <w:t xml:space="preserve"> </w:t>
      </w:r>
      <w:r w:rsidR="004946D0" w:rsidRPr="008D5180">
        <w:rPr>
          <w:i/>
          <w:iCs/>
          <w:sz w:val="16"/>
          <w:szCs w:val="18"/>
        </w:rPr>
        <w:t>Inspired?</w:t>
      </w:r>
      <w:r w:rsidR="00E504D9">
        <w:rPr>
          <w:sz w:val="16"/>
          <w:szCs w:val="18"/>
        </w:rPr>
        <w:t xml:space="preserve"> </w:t>
      </w:r>
      <w:r w:rsidR="004946D0" w:rsidRPr="00254FD1">
        <w:rPr>
          <w:sz w:val="16"/>
          <w:szCs w:val="18"/>
        </w:rPr>
        <w:t>91)</w:t>
      </w:r>
    </w:p>
    <w:p w14:paraId="403F3858" w14:textId="77777777" w:rsidR="00F94F94" w:rsidRDefault="00B742A1" w:rsidP="00254FD1">
      <w:pPr>
        <w:pStyle w:val="Heading6"/>
        <w:numPr>
          <w:ilvl w:val="5"/>
          <w:numId w:val="16"/>
        </w:numPr>
        <w:tabs>
          <w:tab w:val="num" w:pos="144"/>
        </w:tabs>
      </w:pPr>
      <w:r>
        <w:t>It</w:t>
      </w:r>
      <w:r w:rsidR="00E504D9">
        <w:t xml:space="preserve"> </w:t>
      </w:r>
      <w:r>
        <w:t>seems</w:t>
      </w:r>
      <w:r w:rsidR="00E504D9">
        <w:t xml:space="preserve"> </w:t>
      </w:r>
      <w:r>
        <w:t>to</w:t>
      </w:r>
      <w:r w:rsidR="00E504D9">
        <w:t xml:space="preserve"> </w:t>
      </w:r>
      <w:r>
        <w:t>me</w:t>
      </w:r>
      <w:r w:rsidR="00E504D9">
        <w:t xml:space="preserve"> </w:t>
      </w:r>
      <w:r>
        <w:t>that</w:t>
      </w:r>
      <w:r w:rsidR="00E504D9">
        <w:t xml:space="preserve"> </w:t>
      </w:r>
      <w:r w:rsidR="00C97871">
        <w:t>Burgon</w:t>
      </w:r>
      <w:r w:rsidR="00E504D9">
        <w:t xml:space="preserve"> </w:t>
      </w:r>
      <w:r w:rsidR="00C97871">
        <w:t>might</w:t>
      </w:r>
      <w:r w:rsidR="00E504D9">
        <w:t xml:space="preserve"> </w:t>
      </w:r>
      <w:r w:rsidR="00C97871">
        <w:t>possibly</w:t>
      </w:r>
      <w:r w:rsidR="00E504D9">
        <w:t xml:space="preserve"> </w:t>
      </w:r>
      <w:r w:rsidR="00C97871">
        <w:t>have</w:t>
      </w:r>
      <w:r w:rsidR="00E504D9">
        <w:t xml:space="preserve"> </w:t>
      </w:r>
      <w:r w:rsidR="00C97871">
        <w:t>been</w:t>
      </w:r>
      <w:r w:rsidR="00E504D9">
        <w:t xml:space="preserve"> </w:t>
      </w:r>
      <w:r w:rsidR="00C97871">
        <w:t>correct</w:t>
      </w:r>
      <w:r w:rsidR="00E504D9">
        <w:t xml:space="preserve"> </w:t>
      </w:r>
      <w:r w:rsidR="00C97871">
        <w:t>in</w:t>
      </w:r>
      <w:r w:rsidR="00E504D9">
        <w:t xml:space="preserve"> </w:t>
      </w:r>
      <w:r w:rsidR="00C97871">
        <w:t>arguing</w:t>
      </w:r>
      <w:r w:rsidR="00E504D9">
        <w:t xml:space="preserve"> </w:t>
      </w:r>
      <w:r w:rsidR="00C97871">
        <w:t>that</w:t>
      </w:r>
      <w:r w:rsidR="00E504D9">
        <w:t xml:space="preserve"> </w:t>
      </w:r>
      <w:r w:rsidR="00C97871">
        <w:t>Eusebius</w:t>
      </w:r>
      <w:r w:rsidR="00E504D9">
        <w:t xml:space="preserve"> </w:t>
      </w:r>
      <w:r w:rsidR="00C97871">
        <w:t>did</w:t>
      </w:r>
      <w:r w:rsidR="00E504D9">
        <w:t xml:space="preserve"> </w:t>
      </w:r>
      <w:r w:rsidR="00C97871">
        <w:t>not</w:t>
      </w:r>
      <w:r w:rsidR="00E504D9">
        <w:t xml:space="preserve"> </w:t>
      </w:r>
      <w:r w:rsidR="00C97871">
        <w:t>necessarily</w:t>
      </w:r>
      <w:r w:rsidR="00E504D9">
        <w:t xml:space="preserve"> </w:t>
      </w:r>
      <w:r w:rsidR="00FA185F">
        <w:t>himself</w:t>
      </w:r>
      <w:r w:rsidR="00E504D9">
        <w:t xml:space="preserve"> </w:t>
      </w:r>
      <w:r w:rsidR="00FA185F">
        <w:t>reject</w:t>
      </w:r>
      <w:r w:rsidR="00E504D9">
        <w:t xml:space="preserve"> </w:t>
      </w:r>
      <w:r w:rsidR="00FA185F">
        <w:t>the</w:t>
      </w:r>
      <w:r w:rsidR="00E504D9">
        <w:t xml:space="preserve"> </w:t>
      </w:r>
      <w:r w:rsidR="00FA185F">
        <w:t>LE,</w:t>
      </w:r>
      <w:r w:rsidR="00E504D9">
        <w:t xml:space="preserve"> </w:t>
      </w:r>
      <w:r w:rsidR="00FA185F">
        <w:t>but</w:t>
      </w:r>
      <w:r w:rsidR="00E504D9">
        <w:t xml:space="preserve"> </w:t>
      </w:r>
      <w:r w:rsidR="00FA185F">
        <w:t>it</w:t>
      </w:r>
      <w:r w:rsidR="00E504D9">
        <w:t xml:space="preserve"> </w:t>
      </w:r>
      <w:r w:rsidR="00FA185F">
        <w:t>also</w:t>
      </w:r>
      <w:r w:rsidR="00E504D9">
        <w:t xml:space="preserve"> </w:t>
      </w:r>
      <w:r w:rsidR="00FA185F">
        <w:t>seems</w:t>
      </w:r>
      <w:r w:rsidR="00E504D9">
        <w:t xml:space="preserve"> </w:t>
      </w:r>
      <w:r w:rsidR="00FA185F">
        <w:t>to</w:t>
      </w:r>
      <w:r w:rsidR="00E504D9">
        <w:t xml:space="preserve"> </w:t>
      </w:r>
      <w:r w:rsidR="00FA185F">
        <w:t>me</w:t>
      </w:r>
      <w:r w:rsidR="00E504D9">
        <w:t xml:space="preserve"> </w:t>
      </w:r>
      <w:r w:rsidR="00FA185F">
        <w:t>to</w:t>
      </w:r>
      <w:r w:rsidR="00E504D9">
        <w:t xml:space="preserve"> </w:t>
      </w:r>
      <w:r w:rsidR="00FA185F">
        <w:t>be</w:t>
      </w:r>
      <w:r w:rsidR="00E504D9">
        <w:t xml:space="preserve"> </w:t>
      </w:r>
      <w:r w:rsidR="00FA185F">
        <w:t>inescapable</w:t>
      </w:r>
      <w:r w:rsidR="00E504D9">
        <w:t xml:space="preserve"> </w:t>
      </w:r>
      <w:r w:rsidR="00FA185F">
        <w:t>that</w:t>
      </w:r>
      <w:r w:rsidR="00E504D9">
        <w:t xml:space="preserve"> </w:t>
      </w:r>
      <w:r w:rsidR="00FA185F">
        <w:t>Eusebius</w:t>
      </w:r>
      <w:r w:rsidR="00E504D9">
        <w:t xml:space="preserve"> </w:t>
      </w:r>
      <w:r w:rsidR="00FA185F">
        <w:t>acknowledged</w:t>
      </w:r>
      <w:r w:rsidR="00E504D9">
        <w:t xml:space="preserve"> </w:t>
      </w:r>
      <w:r w:rsidR="00CE1302">
        <w:t>the</w:t>
      </w:r>
      <w:r w:rsidR="00E504D9">
        <w:t xml:space="preserve"> </w:t>
      </w:r>
      <w:r w:rsidR="00CE1302">
        <w:t>absence</w:t>
      </w:r>
      <w:r w:rsidR="00E504D9">
        <w:t xml:space="preserve"> </w:t>
      </w:r>
      <w:r w:rsidR="00CE1302">
        <w:t>of</w:t>
      </w:r>
      <w:r w:rsidR="00E504D9">
        <w:t xml:space="preserve"> </w:t>
      </w:r>
      <w:r w:rsidR="00CE1302">
        <w:t>the</w:t>
      </w:r>
      <w:r w:rsidR="00E504D9">
        <w:t xml:space="preserve"> </w:t>
      </w:r>
      <w:r w:rsidR="00CE1302">
        <w:t>LE</w:t>
      </w:r>
      <w:r w:rsidR="00E504D9">
        <w:t xml:space="preserve"> </w:t>
      </w:r>
      <w:r w:rsidR="00CE1302">
        <w:t>in</w:t>
      </w:r>
      <w:r w:rsidR="00E504D9">
        <w:t xml:space="preserve"> </w:t>
      </w:r>
      <w:r w:rsidR="00CE1302">
        <w:t>most</w:t>
      </w:r>
      <w:r w:rsidR="00E504D9">
        <w:t xml:space="preserve"> </w:t>
      </w:r>
      <w:r w:rsidR="00CE1302">
        <w:t>copies</w:t>
      </w:r>
      <w:r w:rsidR="00E504D9">
        <w:t xml:space="preserve"> </w:t>
      </w:r>
      <w:r w:rsidR="00CE1302">
        <w:t>of</w:t>
      </w:r>
      <w:r w:rsidR="00E504D9">
        <w:t xml:space="preserve"> </w:t>
      </w:r>
      <w:r w:rsidR="00CE1302">
        <w:t>Mark,</w:t>
      </w:r>
      <w:r w:rsidR="00E504D9">
        <w:t xml:space="preserve"> </w:t>
      </w:r>
      <w:r w:rsidR="00CE1302">
        <w:t>including</w:t>
      </w:r>
      <w:r w:rsidR="00E504D9">
        <w:t xml:space="preserve"> </w:t>
      </w:r>
      <w:r w:rsidR="00CE1302">
        <w:t>what</w:t>
      </w:r>
      <w:r w:rsidR="00E504D9">
        <w:t xml:space="preserve"> </w:t>
      </w:r>
      <w:r w:rsidR="00CE1302">
        <w:t>he</w:t>
      </w:r>
      <w:r w:rsidR="00E504D9">
        <w:t xml:space="preserve"> </w:t>
      </w:r>
      <w:r w:rsidR="00CE1302">
        <w:t>called</w:t>
      </w:r>
      <w:r w:rsidR="00E504D9">
        <w:t xml:space="preserve"> </w:t>
      </w:r>
      <w:r w:rsidR="00CE1302">
        <w:t>the</w:t>
      </w:r>
      <w:r w:rsidR="00E504D9">
        <w:t xml:space="preserve"> </w:t>
      </w:r>
      <w:r w:rsidR="00CE1302">
        <w:t>most</w:t>
      </w:r>
      <w:r w:rsidR="00E504D9">
        <w:t xml:space="preserve"> </w:t>
      </w:r>
      <w:proofErr w:type="gramStart"/>
      <w:r w:rsidR="00CE1302">
        <w:t>accurate</w:t>
      </w:r>
      <w:proofErr w:type="gramEnd"/>
      <w:r w:rsidR="00E504D9">
        <w:t xml:space="preserve"> </w:t>
      </w:r>
      <w:r w:rsidR="00CE1302">
        <w:t>copies.</w:t>
      </w:r>
    </w:p>
    <w:p w14:paraId="6262810F" w14:textId="5702445E" w:rsidR="009A2D05" w:rsidRDefault="009A2D05" w:rsidP="00254FD1">
      <w:pPr>
        <w:pStyle w:val="Heading6"/>
        <w:numPr>
          <w:ilvl w:val="5"/>
          <w:numId w:val="16"/>
        </w:numPr>
        <w:tabs>
          <w:tab w:val="num" w:pos="144"/>
        </w:tabs>
      </w:pPr>
      <w:r>
        <w:t>The</w:t>
      </w:r>
      <w:r w:rsidR="00E504D9">
        <w:t xml:space="preserve"> </w:t>
      </w:r>
      <w:r w:rsidR="008F6496">
        <w:t>full</w:t>
      </w:r>
      <w:r w:rsidR="00E504D9">
        <w:t xml:space="preserve"> </w:t>
      </w:r>
      <w:r>
        <w:t>text</w:t>
      </w:r>
      <w:r w:rsidR="00E504D9">
        <w:t xml:space="preserve"> </w:t>
      </w:r>
      <w:r>
        <w:t>of</w:t>
      </w:r>
      <w:r w:rsidR="00E504D9">
        <w:t xml:space="preserve"> </w:t>
      </w:r>
      <w:r>
        <w:t>Eusebius</w:t>
      </w:r>
      <w:r w:rsidR="004F79A4">
        <w:t>’</w:t>
      </w:r>
      <w:r w:rsidR="00E504D9">
        <w:t xml:space="preserve"> </w:t>
      </w:r>
      <w:r w:rsidR="00AC1A84">
        <w:t>remarks</w:t>
      </w:r>
      <w:r w:rsidR="00E504D9">
        <w:t xml:space="preserve"> </w:t>
      </w:r>
      <w:r w:rsidR="00433088">
        <w:t>is</w:t>
      </w:r>
      <w:r w:rsidR="00E504D9">
        <w:t xml:space="preserve"> </w:t>
      </w:r>
      <w:r w:rsidR="00AC1A84">
        <w:t>included</w:t>
      </w:r>
      <w:r w:rsidR="00E504D9">
        <w:t xml:space="preserve"> </w:t>
      </w:r>
      <w:r w:rsidR="00E91C0B">
        <w:t>in</w:t>
      </w:r>
      <w:r w:rsidR="00E504D9">
        <w:t xml:space="preserve"> </w:t>
      </w:r>
      <w:r w:rsidR="00E91C0B">
        <w:t>Appendix</w:t>
      </w:r>
      <w:r w:rsidR="00E504D9">
        <w:t xml:space="preserve"> </w:t>
      </w:r>
      <w:r w:rsidR="00E91C0B">
        <w:t>4</w:t>
      </w:r>
      <w:r w:rsidR="00E504D9">
        <w:t xml:space="preserve"> </w:t>
      </w:r>
      <w:r w:rsidR="00AC1A84">
        <w:t>so</w:t>
      </w:r>
      <w:r w:rsidR="00E504D9">
        <w:t xml:space="preserve"> </w:t>
      </w:r>
      <w:r w:rsidR="00AC1A84">
        <w:t>that</w:t>
      </w:r>
      <w:r w:rsidR="00E504D9">
        <w:t xml:space="preserve"> </w:t>
      </w:r>
      <w:r w:rsidR="00E91C0B">
        <w:t>the</w:t>
      </w:r>
      <w:r w:rsidR="00E504D9">
        <w:t xml:space="preserve"> </w:t>
      </w:r>
      <w:r w:rsidR="00E91C0B">
        <w:t>reader</w:t>
      </w:r>
      <w:r w:rsidR="00E504D9">
        <w:t xml:space="preserve"> </w:t>
      </w:r>
      <w:r w:rsidR="00E91C0B">
        <w:t>may</w:t>
      </w:r>
      <w:r w:rsidR="00E504D9">
        <w:t xml:space="preserve"> </w:t>
      </w:r>
      <w:r w:rsidR="00AC1A84">
        <w:t>judge</w:t>
      </w:r>
      <w:r w:rsidR="00E504D9">
        <w:t xml:space="preserve"> </w:t>
      </w:r>
      <w:r w:rsidR="00AC1A84">
        <w:t>whether</w:t>
      </w:r>
      <w:r w:rsidR="00E504D9">
        <w:t xml:space="preserve"> </w:t>
      </w:r>
      <w:r w:rsidR="00AC1A84">
        <w:t>Eusebius</w:t>
      </w:r>
      <w:r w:rsidR="00E504D9">
        <w:t xml:space="preserve"> </w:t>
      </w:r>
      <w:r w:rsidR="00AC1A84">
        <w:t>meant</w:t>
      </w:r>
      <w:r w:rsidR="00E504D9">
        <w:t xml:space="preserve"> </w:t>
      </w:r>
      <w:r w:rsidR="00AC1A84">
        <w:t>to</w:t>
      </w:r>
      <w:r w:rsidR="00E504D9">
        <w:t xml:space="preserve"> </w:t>
      </w:r>
      <w:r w:rsidR="00AC1A84">
        <w:t>say</w:t>
      </w:r>
      <w:r w:rsidR="00E504D9">
        <w:t xml:space="preserve"> </w:t>
      </w:r>
      <w:r w:rsidR="0005728C">
        <w:t>that</w:t>
      </w:r>
      <w:r w:rsidR="00E504D9">
        <w:t xml:space="preserve"> </w:t>
      </w:r>
      <w:r w:rsidR="0005728C">
        <w:t>the</w:t>
      </w:r>
      <w:r w:rsidR="00E504D9">
        <w:t xml:space="preserve"> </w:t>
      </w:r>
      <w:r w:rsidR="0005728C">
        <w:t>LE</w:t>
      </w:r>
      <w:r w:rsidR="00E504D9">
        <w:t xml:space="preserve"> </w:t>
      </w:r>
      <w:r w:rsidR="0005728C">
        <w:t>was</w:t>
      </w:r>
      <w:r w:rsidR="00E504D9">
        <w:t xml:space="preserve"> </w:t>
      </w:r>
      <w:r w:rsidR="0005728C">
        <w:t>not</w:t>
      </w:r>
      <w:r w:rsidR="00E504D9">
        <w:t xml:space="preserve"> </w:t>
      </w:r>
      <w:r w:rsidR="0005728C">
        <w:t>found</w:t>
      </w:r>
      <w:r w:rsidR="00E504D9">
        <w:t xml:space="preserve"> </w:t>
      </w:r>
      <w:r w:rsidR="0005728C">
        <w:t>in</w:t>
      </w:r>
      <w:r w:rsidR="00E504D9">
        <w:t xml:space="preserve"> </w:t>
      </w:r>
      <w:r w:rsidR="0005728C">
        <w:t>the</w:t>
      </w:r>
      <w:r w:rsidR="00E504D9">
        <w:t xml:space="preserve"> </w:t>
      </w:r>
      <w:proofErr w:type="gramStart"/>
      <w:r w:rsidR="0005728C">
        <w:t>accurate</w:t>
      </w:r>
      <w:proofErr w:type="gramEnd"/>
      <w:r w:rsidR="00E504D9">
        <w:t xml:space="preserve"> </w:t>
      </w:r>
      <w:r w:rsidR="0005728C">
        <w:t>copies</w:t>
      </w:r>
      <w:r w:rsidR="00E504D9">
        <w:t xml:space="preserve"> </w:t>
      </w:r>
      <w:r w:rsidR="0005728C">
        <w:t>nor</w:t>
      </w:r>
      <w:r w:rsidR="00E504D9">
        <w:t xml:space="preserve"> </w:t>
      </w:r>
      <w:r w:rsidR="0005728C">
        <w:t>in</w:t>
      </w:r>
      <w:r w:rsidR="00E504D9">
        <w:t xml:space="preserve"> </w:t>
      </w:r>
      <w:r w:rsidR="0005728C">
        <w:t>most</w:t>
      </w:r>
      <w:r w:rsidR="00E504D9">
        <w:t xml:space="preserve"> </w:t>
      </w:r>
      <w:r w:rsidR="0005728C">
        <w:t>of</w:t>
      </w:r>
      <w:r w:rsidR="00E504D9">
        <w:t xml:space="preserve"> </w:t>
      </w:r>
      <w:r w:rsidR="0005728C">
        <w:t>the</w:t>
      </w:r>
      <w:r w:rsidR="00E504D9">
        <w:t xml:space="preserve"> </w:t>
      </w:r>
      <w:r w:rsidR="0005728C">
        <w:t>copies</w:t>
      </w:r>
      <w:r w:rsidR="00E504D9">
        <w:t xml:space="preserve"> </w:t>
      </w:r>
      <w:r w:rsidR="0005728C">
        <w:t>of</w:t>
      </w:r>
      <w:r w:rsidR="00E504D9">
        <w:t xml:space="preserve"> </w:t>
      </w:r>
      <w:r w:rsidR="0005728C">
        <w:t>Mark.</w:t>
      </w:r>
    </w:p>
    <w:p w14:paraId="2D5C3CCB" w14:textId="2E4588F8" w:rsidR="00C62F58" w:rsidRPr="006945DA" w:rsidRDefault="00880B2B" w:rsidP="00254FD1">
      <w:pPr>
        <w:pStyle w:val="Heading5"/>
        <w:numPr>
          <w:ilvl w:val="4"/>
          <w:numId w:val="16"/>
        </w:numPr>
        <w:tabs>
          <w:tab w:val="num" w:pos="144"/>
        </w:tabs>
      </w:pPr>
      <w:r>
        <w:t>Finally,</w:t>
      </w:r>
      <w:r w:rsidR="00E504D9">
        <w:t xml:space="preserve"> </w:t>
      </w:r>
      <w:r>
        <w:t>let</w:t>
      </w:r>
      <w:r w:rsidR="00E504D9">
        <w:t xml:space="preserve"> </w:t>
      </w:r>
      <w:r>
        <w:t>it</w:t>
      </w:r>
      <w:r w:rsidR="00E504D9">
        <w:t xml:space="preserve"> </w:t>
      </w:r>
      <w:r>
        <w:t>be</w:t>
      </w:r>
      <w:r w:rsidR="00E504D9">
        <w:t xml:space="preserve"> </w:t>
      </w:r>
      <w:r>
        <w:t>no</w:t>
      </w:r>
      <w:r w:rsidR="000E127C">
        <w:t>t</w:t>
      </w:r>
      <w:r>
        <w:t>ed</w:t>
      </w:r>
      <w:r w:rsidR="00E504D9">
        <w:t xml:space="preserve"> </w:t>
      </w:r>
      <w:r>
        <w:t>that</w:t>
      </w:r>
      <w:r w:rsidR="00E504D9">
        <w:t xml:space="preserve"> </w:t>
      </w:r>
      <w:r w:rsidR="00334E41">
        <w:t>Burgon</w:t>
      </w:r>
      <w:r w:rsidR="00E504D9">
        <w:t xml:space="preserve"> </w:t>
      </w:r>
      <w:r w:rsidR="00334E41">
        <w:t>affirmed</w:t>
      </w:r>
      <w:r w:rsidR="00E504D9">
        <w:t xml:space="preserve"> </w:t>
      </w:r>
      <w:r w:rsidR="000E127C">
        <w:t>that</w:t>
      </w:r>
      <w:r w:rsidR="00E504D9">
        <w:t xml:space="preserve"> </w:t>
      </w:r>
      <w:r w:rsidR="00334E41">
        <w:t>Eusebius</w:t>
      </w:r>
      <w:r w:rsidR="004F79A4">
        <w:t>’</w:t>
      </w:r>
      <w:r w:rsidR="00E504D9">
        <w:t xml:space="preserve"> </w:t>
      </w:r>
      <w:r w:rsidR="00334E41">
        <w:t>words,</w:t>
      </w:r>
      <w:r w:rsidR="00E504D9">
        <w:t xml:space="preserve"> </w:t>
      </w:r>
      <w:r w:rsidR="00334E41">
        <w:t>if</w:t>
      </w:r>
      <w:r w:rsidR="00E504D9">
        <w:t xml:space="preserve"> </w:t>
      </w:r>
      <w:r w:rsidR="00334E41">
        <w:t>true,</w:t>
      </w:r>
      <w:r w:rsidR="00E504D9">
        <w:t xml:space="preserve"> </w:t>
      </w:r>
      <w:r w:rsidR="000E127C">
        <w:t>would</w:t>
      </w:r>
      <w:r w:rsidR="00E504D9">
        <w:t xml:space="preserve"> </w:t>
      </w:r>
      <w:r w:rsidR="00334E41" w:rsidRPr="006945DA">
        <w:t>prove</w:t>
      </w:r>
      <w:r w:rsidR="00E504D9">
        <w:t xml:space="preserve"> </w:t>
      </w:r>
      <w:r w:rsidR="00334E41" w:rsidRPr="006945DA">
        <w:t>fatal</w:t>
      </w:r>
      <w:r w:rsidR="00E504D9">
        <w:t xml:space="preserve"> </w:t>
      </w:r>
      <w:r w:rsidR="00334E41" w:rsidRPr="006945DA">
        <w:t>to</w:t>
      </w:r>
      <w:r w:rsidR="00E504D9">
        <w:t xml:space="preserve"> </w:t>
      </w:r>
      <w:r w:rsidR="00334E41" w:rsidRPr="006945DA">
        <w:t>the</w:t>
      </w:r>
      <w:r w:rsidR="00E504D9">
        <w:t xml:space="preserve"> </w:t>
      </w:r>
      <w:r w:rsidR="00334E41" w:rsidRPr="006945DA">
        <w:t>authenticity</w:t>
      </w:r>
      <w:r w:rsidR="00E504D9">
        <w:t xml:space="preserve"> </w:t>
      </w:r>
      <w:r w:rsidR="00334E41" w:rsidRPr="006945DA">
        <w:t>of</w:t>
      </w:r>
      <w:r w:rsidR="00E504D9">
        <w:t xml:space="preserve"> </w:t>
      </w:r>
      <w:r w:rsidR="00334E41" w:rsidRPr="006945DA">
        <w:t>Mark</w:t>
      </w:r>
      <w:r w:rsidR="00E504D9">
        <w:t xml:space="preserve"> </w:t>
      </w:r>
      <w:r w:rsidR="00334E41" w:rsidRPr="006945DA">
        <w:t>16:9-20.</w:t>
      </w:r>
    </w:p>
    <w:p w14:paraId="5A7B73E5" w14:textId="29220D30" w:rsidR="00BE3316" w:rsidRPr="006945DA" w:rsidRDefault="009C745F" w:rsidP="00254FD1">
      <w:pPr>
        <w:pStyle w:val="Heading6"/>
        <w:numPr>
          <w:ilvl w:val="5"/>
          <w:numId w:val="16"/>
        </w:numPr>
        <w:tabs>
          <w:tab w:val="num" w:pos="144"/>
        </w:tabs>
      </w:pPr>
      <w:r w:rsidRPr="006945DA">
        <w:t>I</w:t>
      </w:r>
      <w:r w:rsidR="00DB3F23" w:rsidRPr="006945DA">
        <w:t>n</w:t>
      </w:r>
      <w:r w:rsidR="00E504D9">
        <w:t xml:space="preserve"> </w:t>
      </w:r>
      <w:r w:rsidR="00DB3F23" w:rsidRPr="006945DA">
        <w:t>regard</w:t>
      </w:r>
      <w:r w:rsidR="00E504D9">
        <w:t xml:space="preserve"> </w:t>
      </w:r>
      <w:r w:rsidR="00DB3F23" w:rsidRPr="006945DA">
        <w:t>to</w:t>
      </w:r>
      <w:r w:rsidR="00E504D9">
        <w:t xml:space="preserve"> </w:t>
      </w:r>
      <w:r w:rsidR="00DB3F23" w:rsidRPr="006945DA">
        <w:t>Eusebius</w:t>
      </w:r>
      <w:r w:rsidR="004F79A4">
        <w:t>’</w:t>
      </w:r>
      <w:r w:rsidR="00E504D9">
        <w:t xml:space="preserve"> </w:t>
      </w:r>
      <w:r w:rsidR="00DB3F23" w:rsidRPr="006945DA">
        <w:t>comments</w:t>
      </w:r>
      <w:r w:rsidR="00E504D9">
        <w:t xml:space="preserve"> </w:t>
      </w:r>
      <w:r w:rsidR="00DB3F23" w:rsidRPr="006945DA">
        <w:t>concerning</w:t>
      </w:r>
      <w:r w:rsidR="00E504D9">
        <w:t xml:space="preserve"> </w:t>
      </w:r>
      <w:r w:rsidR="00DB3F23" w:rsidRPr="006945DA">
        <w:t>the</w:t>
      </w:r>
      <w:r w:rsidR="00E504D9">
        <w:t xml:space="preserve"> </w:t>
      </w:r>
      <w:r w:rsidR="00DB3F23" w:rsidRPr="006945DA">
        <w:t>absence</w:t>
      </w:r>
      <w:r w:rsidR="00E504D9">
        <w:t xml:space="preserve"> </w:t>
      </w:r>
      <w:r w:rsidR="00DB3F23" w:rsidRPr="006945DA">
        <w:t>of</w:t>
      </w:r>
      <w:r w:rsidR="00E504D9">
        <w:t xml:space="preserve"> </w:t>
      </w:r>
      <w:r w:rsidR="00DB3F23" w:rsidRPr="006945DA">
        <w:t>the</w:t>
      </w:r>
      <w:r w:rsidR="00E504D9">
        <w:t xml:space="preserve"> </w:t>
      </w:r>
      <w:r w:rsidR="00DB3F23" w:rsidRPr="006945DA">
        <w:t>LE</w:t>
      </w:r>
      <w:r w:rsidR="00E504D9">
        <w:t xml:space="preserve"> </w:t>
      </w:r>
      <w:r w:rsidR="00DB3F23" w:rsidRPr="006945DA">
        <w:t>in</w:t>
      </w:r>
      <w:r w:rsidR="00E504D9">
        <w:t xml:space="preserve"> </w:t>
      </w:r>
      <w:r w:rsidR="00EF197F" w:rsidRPr="006945DA">
        <w:t>most</w:t>
      </w:r>
      <w:r w:rsidR="00E504D9">
        <w:t xml:space="preserve"> </w:t>
      </w:r>
      <w:r w:rsidR="00EF197F" w:rsidRPr="006945DA">
        <w:t>copies</w:t>
      </w:r>
      <w:r w:rsidR="00E504D9">
        <w:t xml:space="preserve"> </w:t>
      </w:r>
      <w:r w:rsidR="00EF197F" w:rsidRPr="006945DA">
        <w:t>of</w:t>
      </w:r>
      <w:r w:rsidR="00E504D9">
        <w:t xml:space="preserve"> </w:t>
      </w:r>
      <w:r w:rsidR="00EF197F" w:rsidRPr="006945DA">
        <w:t>Mark</w:t>
      </w:r>
      <w:r w:rsidR="00E504D9">
        <w:t xml:space="preserve"> </w:t>
      </w:r>
      <w:r w:rsidR="00EF197F" w:rsidRPr="006945DA">
        <w:t>and</w:t>
      </w:r>
      <w:r w:rsidR="00E504D9">
        <w:t xml:space="preserve"> </w:t>
      </w:r>
      <w:r w:rsidR="00EF197F" w:rsidRPr="006945DA">
        <w:t>indeed,</w:t>
      </w:r>
      <w:r w:rsidR="00E504D9">
        <w:t xml:space="preserve"> </w:t>
      </w:r>
      <w:r w:rsidR="00EF197F" w:rsidRPr="006945DA">
        <w:t>in</w:t>
      </w:r>
      <w:r w:rsidR="00E504D9">
        <w:t xml:space="preserve"> </w:t>
      </w:r>
      <w:r w:rsidR="00EF197F" w:rsidRPr="006945DA">
        <w:t>the</w:t>
      </w:r>
      <w:r w:rsidR="00E504D9">
        <w:t xml:space="preserve"> </w:t>
      </w:r>
      <w:r w:rsidR="00EF197F" w:rsidRPr="006945DA">
        <w:t>most</w:t>
      </w:r>
      <w:r w:rsidR="00E504D9">
        <w:t xml:space="preserve"> </w:t>
      </w:r>
      <w:proofErr w:type="gramStart"/>
      <w:r w:rsidR="00EF197F" w:rsidRPr="006945DA">
        <w:t>accurate</w:t>
      </w:r>
      <w:proofErr w:type="gramEnd"/>
      <w:r w:rsidR="00E504D9">
        <w:t xml:space="preserve"> </w:t>
      </w:r>
      <w:r w:rsidR="00EF197F" w:rsidRPr="006945DA">
        <w:t>copies,</w:t>
      </w:r>
      <w:r w:rsidR="00E504D9">
        <w:t xml:space="preserve"> </w:t>
      </w:r>
      <w:r w:rsidR="00880B2B" w:rsidRPr="006945DA">
        <w:t>Burgon</w:t>
      </w:r>
      <w:r w:rsidR="00E504D9">
        <w:t xml:space="preserve"> </w:t>
      </w:r>
      <w:r w:rsidR="00880B2B" w:rsidRPr="006945DA">
        <w:t>himself</w:t>
      </w:r>
      <w:r w:rsidR="00E504D9">
        <w:t xml:space="preserve"> </w:t>
      </w:r>
      <w:r w:rsidR="00880B2B" w:rsidRPr="006945DA">
        <w:t>said,</w:t>
      </w:r>
      <w:r w:rsidR="00E504D9">
        <w:t xml:space="preserve"> </w:t>
      </w:r>
      <w:r w:rsidR="004F79A4">
        <w:t>“</w:t>
      </w:r>
      <w:r w:rsidR="00880B2B" w:rsidRPr="006945DA">
        <w:t>The</w:t>
      </w:r>
      <w:r w:rsidR="00E504D9">
        <w:t xml:space="preserve"> </w:t>
      </w:r>
      <w:r w:rsidR="00880B2B" w:rsidRPr="006945DA">
        <w:t>writer</w:t>
      </w:r>
      <w:r w:rsidR="00E504D9">
        <w:t xml:space="preserve"> </w:t>
      </w:r>
      <w:r w:rsidR="00880B2B" w:rsidRPr="006945DA">
        <w:t>begins</w:t>
      </w:r>
      <w:r w:rsidR="00E504D9">
        <w:t xml:space="preserve"> </w:t>
      </w:r>
      <w:r w:rsidR="00880B2B" w:rsidRPr="006945DA">
        <w:t>by</w:t>
      </w:r>
      <w:r w:rsidR="00E504D9">
        <w:t xml:space="preserve"> </w:t>
      </w:r>
      <w:r w:rsidR="00880B2B" w:rsidRPr="006945DA">
        <w:t>advancing</w:t>
      </w:r>
      <w:r w:rsidR="00E504D9">
        <w:t xml:space="preserve"> </w:t>
      </w:r>
      <w:r w:rsidR="00880B2B" w:rsidRPr="006945DA">
        <w:t>statements</w:t>
      </w:r>
      <w:r w:rsidR="00E504D9">
        <w:t xml:space="preserve"> </w:t>
      </w:r>
      <w:r w:rsidR="00880B2B" w:rsidRPr="006945DA">
        <w:t>which,</w:t>
      </w:r>
      <w:r w:rsidR="00E504D9">
        <w:t xml:space="preserve"> </w:t>
      </w:r>
      <w:r w:rsidR="00880B2B" w:rsidRPr="006945DA">
        <w:t>if</w:t>
      </w:r>
      <w:r w:rsidR="00E504D9">
        <w:t xml:space="preserve"> </w:t>
      </w:r>
      <w:r w:rsidR="00880B2B" w:rsidRPr="006945DA">
        <w:t>he</w:t>
      </w:r>
      <w:r w:rsidR="00E504D9">
        <w:t xml:space="preserve"> </w:t>
      </w:r>
      <w:r w:rsidR="00880B2B" w:rsidRPr="006945DA">
        <w:t>believed</w:t>
      </w:r>
      <w:r w:rsidR="00E504D9">
        <w:t xml:space="preserve"> </w:t>
      </w:r>
      <w:r w:rsidR="00880B2B" w:rsidRPr="006945DA">
        <w:t>them</w:t>
      </w:r>
      <w:r w:rsidR="00E504D9">
        <w:t xml:space="preserve"> </w:t>
      </w:r>
      <w:r w:rsidR="00880B2B" w:rsidRPr="006945DA">
        <w:t>to</w:t>
      </w:r>
      <w:r w:rsidR="00E504D9">
        <w:t xml:space="preserve"> </w:t>
      </w:r>
      <w:r w:rsidR="00880B2B" w:rsidRPr="006945DA">
        <w:t>be</w:t>
      </w:r>
      <w:r w:rsidR="00E504D9">
        <w:t xml:space="preserve"> </w:t>
      </w:r>
      <w:r w:rsidR="00880B2B" w:rsidRPr="006945DA">
        <w:t>true,</w:t>
      </w:r>
      <w:r w:rsidR="00E504D9">
        <w:t xml:space="preserve"> </w:t>
      </w:r>
      <w:r w:rsidR="00880B2B" w:rsidRPr="006945DA">
        <w:t>he</w:t>
      </w:r>
      <w:r w:rsidR="00E504D9">
        <w:t xml:space="preserve"> </w:t>
      </w:r>
      <w:r w:rsidR="00880B2B" w:rsidRPr="006945DA">
        <w:t>must</w:t>
      </w:r>
      <w:r w:rsidR="00E504D9">
        <w:t xml:space="preserve"> </w:t>
      </w:r>
      <w:r w:rsidR="00880B2B" w:rsidRPr="006945DA">
        <w:t>have</w:t>
      </w:r>
      <w:r w:rsidR="00E504D9">
        <w:t xml:space="preserve"> </w:t>
      </w:r>
      <w:r w:rsidR="00880B2B" w:rsidRPr="006945DA">
        <w:t>known</w:t>
      </w:r>
      <w:r w:rsidR="00E504D9">
        <w:t xml:space="preserve"> </w:t>
      </w:r>
      <w:r w:rsidR="00880B2B" w:rsidRPr="006945DA">
        <w:t>are</w:t>
      </w:r>
      <w:r w:rsidR="00E504D9">
        <w:t xml:space="preserve"> </w:t>
      </w:r>
      <w:r w:rsidR="00880B2B" w:rsidRPr="006945DA">
        <w:t>absolutely</w:t>
      </w:r>
      <w:r w:rsidR="00E504D9">
        <w:t xml:space="preserve"> </w:t>
      </w:r>
      <w:r w:rsidR="00880B2B" w:rsidRPr="006945DA">
        <w:t>fatal</w:t>
      </w:r>
      <w:r w:rsidR="00E504D9">
        <w:t xml:space="preserve"> </w:t>
      </w:r>
      <w:r w:rsidR="00880B2B" w:rsidRPr="006945DA">
        <w:t>to</w:t>
      </w:r>
      <w:r w:rsidR="00E504D9">
        <w:t xml:space="preserve"> </w:t>
      </w:r>
      <w:r w:rsidR="00880B2B" w:rsidRPr="006945DA">
        <w:t>the</w:t>
      </w:r>
      <w:r w:rsidR="00E504D9">
        <w:t xml:space="preserve"> </w:t>
      </w:r>
      <w:r w:rsidR="00880B2B" w:rsidRPr="006945DA">
        <w:t>verses</w:t>
      </w:r>
      <w:r w:rsidR="00E504D9">
        <w:t xml:space="preserve"> </w:t>
      </w:r>
      <w:r w:rsidR="00880B2B" w:rsidRPr="006945DA">
        <w:t>in</w:t>
      </w:r>
      <w:r w:rsidR="00E504D9">
        <w:t xml:space="preserve"> </w:t>
      </w:r>
      <w:r w:rsidR="00880B2B" w:rsidRPr="006945DA">
        <w:t>question</w:t>
      </w:r>
      <w:r w:rsidR="00EF197F" w:rsidRPr="006945DA">
        <w:t>.</w:t>
      </w:r>
      <w:r w:rsidR="004F79A4">
        <w:t>”</w:t>
      </w:r>
      <w:r w:rsidR="00E504D9">
        <w:t xml:space="preserve"> </w:t>
      </w:r>
      <w:r w:rsidR="00C62F58" w:rsidRPr="00254FD1">
        <w:rPr>
          <w:sz w:val="16"/>
          <w:szCs w:val="18"/>
        </w:rPr>
        <w:t>(Burgon,</w:t>
      </w:r>
      <w:r w:rsidR="00E504D9">
        <w:rPr>
          <w:sz w:val="16"/>
          <w:szCs w:val="18"/>
        </w:rPr>
        <w:t xml:space="preserve"> </w:t>
      </w:r>
      <w:r w:rsidR="00C62F58" w:rsidRPr="00085976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="00C62F58" w:rsidRPr="00085976">
        <w:rPr>
          <w:i/>
          <w:iCs/>
          <w:sz w:val="16"/>
          <w:szCs w:val="18"/>
        </w:rPr>
        <w:t>Last</w:t>
      </w:r>
      <w:r w:rsidR="00E504D9">
        <w:rPr>
          <w:i/>
          <w:iCs/>
          <w:sz w:val="16"/>
          <w:szCs w:val="18"/>
        </w:rPr>
        <w:t xml:space="preserve"> </w:t>
      </w:r>
      <w:r w:rsidR="00C62F58" w:rsidRPr="00085976">
        <w:rPr>
          <w:i/>
          <w:iCs/>
          <w:sz w:val="16"/>
          <w:szCs w:val="18"/>
        </w:rPr>
        <w:t>Twelve</w:t>
      </w:r>
      <w:r w:rsidR="00E504D9">
        <w:rPr>
          <w:i/>
          <w:iCs/>
          <w:sz w:val="16"/>
          <w:szCs w:val="18"/>
        </w:rPr>
        <w:t xml:space="preserve"> </w:t>
      </w:r>
      <w:r w:rsidR="00C62F58" w:rsidRPr="00085976">
        <w:rPr>
          <w:i/>
          <w:iCs/>
          <w:sz w:val="16"/>
          <w:szCs w:val="18"/>
        </w:rPr>
        <w:t>Verses</w:t>
      </w:r>
      <w:r w:rsidR="00C62F58" w:rsidRPr="00254FD1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="00793D9B" w:rsidRPr="00254FD1">
        <w:rPr>
          <w:sz w:val="16"/>
          <w:szCs w:val="18"/>
        </w:rPr>
        <w:t>67)</w:t>
      </w:r>
    </w:p>
    <w:p w14:paraId="0B4BD684" w14:textId="6FBA3B4A" w:rsidR="00E948C6" w:rsidRPr="002A6017" w:rsidRDefault="00E948C6" w:rsidP="002A6017">
      <w:pPr>
        <w:pStyle w:val="Heading3"/>
        <w:numPr>
          <w:ilvl w:val="2"/>
          <w:numId w:val="16"/>
        </w:numPr>
      </w:pPr>
      <w:r w:rsidRPr="002A6017">
        <w:t>Jerome</w:t>
      </w:r>
      <w:r w:rsidR="00E504D9" w:rsidRPr="002A6017">
        <w:t xml:space="preserve"> </w:t>
      </w:r>
      <w:r w:rsidRPr="002A6017">
        <w:t>is</w:t>
      </w:r>
      <w:r w:rsidR="00E504D9" w:rsidRPr="002A6017">
        <w:t xml:space="preserve"> </w:t>
      </w:r>
      <w:r w:rsidRPr="002A6017">
        <w:t>cited</w:t>
      </w:r>
      <w:r w:rsidR="00E504D9" w:rsidRPr="002A6017">
        <w:t xml:space="preserve"> </w:t>
      </w:r>
      <w:r w:rsidRPr="002A6017">
        <w:t>both</w:t>
      </w:r>
      <w:r w:rsidR="00E504D9" w:rsidRPr="002A6017">
        <w:t xml:space="preserve"> </w:t>
      </w:r>
      <w:r w:rsidRPr="002A6017">
        <w:t>for</w:t>
      </w:r>
      <w:r w:rsidR="00E504D9" w:rsidRPr="002A6017">
        <w:t xml:space="preserve"> </w:t>
      </w:r>
      <w:r w:rsidRPr="002A6017">
        <w:t>and</w:t>
      </w:r>
      <w:r w:rsidR="00E504D9" w:rsidRPr="002A6017">
        <w:t xml:space="preserve"> </w:t>
      </w:r>
      <w:r w:rsidRPr="002A6017">
        <w:t>against</w:t>
      </w:r>
      <w:r w:rsidR="00E504D9" w:rsidRPr="002A6017">
        <w:t xml:space="preserve"> </w:t>
      </w:r>
      <w:r w:rsidRPr="002A6017">
        <w:t>the</w:t>
      </w:r>
      <w:r w:rsidR="00E504D9" w:rsidRPr="002A6017">
        <w:t xml:space="preserve"> </w:t>
      </w:r>
      <w:r w:rsidRPr="002A6017">
        <w:t>Long</w:t>
      </w:r>
      <w:r w:rsidR="00E504D9" w:rsidRPr="002A6017">
        <w:t xml:space="preserve"> </w:t>
      </w:r>
      <w:r w:rsidRPr="002A6017">
        <w:t>Ending.</w:t>
      </w:r>
    </w:p>
    <w:p w14:paraId="77C56595" w14:textId="41E89EE1" w:rsidR="00F94F94" w:rsidRDefault="00E376B3" w:rsidP="002A6017">
      <w:pPr>
        <w:pStyle w:val="Heading4"/>
        <w:numPr>
          <w:ilvl w:val="3"/>
          <w:numId w:val="16"/>
        </w:numPr>
        <w:rPr>
          <w:lang w:bidi="he-IL"/>
        </w:rPr>
      </w:pPr>
      <w:r w:rsidRPr="002A6017">
        <w:rPr>
          <w:lang w:bidi="he-IL"/>
        </w:rPr>
        <w:t>In</w:t>
      </w:r>
      <w:r w:rsidR="00E504D9" w:rsidRPr="002A6017">
        <w:rPr>
          <w:lang w:bidi="he-IL"/>
        </w:rPr>
        <w:t xml:space="preserve"> </w:t>
      </w:r>
      <w:r w:rsidR="004F79A4">
        <w:rPr>
          <w:lang w:bidi="he-IL"/>
        </w:rPr>
        <w:t>“</w:t>
      </w:r>
      <w:r w:rsidRPr="002A6017">
        <w:rPr>
          <w:lang w:bidi="he-IL"/>
        </w:rPr>
        <w:t>Against</w:t>
      </w:r>
      <w:r w:rsidR="00E504D9" w:rsidRPr="002A6017">
        <w:rPr>
          <w:lang w:bidi="he-IL"/>
        </w:rPr>
        <w:t xml:space="preserve"> </w:t>
      </w:r>
      <w:r w:rsidR="00C47A21" w:rsidRPr="002A6017">
        <w:rPr>
          <w:lang w:bidi="he-IL"/>
        </w:rPr>
        <w:t>the</w:t>
      </w:r>
      <w:r w:rsidR="00E504D9" w:rsidRPr="002A6017">
        <w:rPr>
          <w:lang w:bidi="he-IL"/>
        </w:rPr>
        <w:t xml:space="preserve"> </w:t>
      </w:r>
      <w:proofErr w:type="spellStart"/>
      <w:r w:rsidRPr="002A6017">
        <w:rPr>
          <w:lang w:bidi="he-IL"/>
        </w:rPr>
        <w:t>Pelagians</w:t>
      </w:r>
      <w:proofErr w:type="spellEnd"/>
      <w:r w:rsidR="004F79A4">
        <w:rPr>
          <w:lang w:bidi="he-IL"/>
        </w:rPr>
        <w:t>”</w:t>
      </w:r>
      <w:r w:rsidR="00E504D9" w:rsidRPr="002A6017">
        <w:rPr>
          <w:lang w:bidi="he-IL"/>
        </w:rPr>
        <w:t xml:space="preserve"> </w:t>
      </w:r>
      <w:r w:rsidR="00376BE7" w:rsidRPr="002A6017">
        <w:rPr>
          <w:lang w:bidi="he-IL"/>
        </w:rPr>
        <w:t>(2.15)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Jerome</w:t>
      </w:r>
      <w:r w:rsidR="00E504D9" w:rsidRPr="002A6017">
        <w:rPr>
          <w:lang w:bidi="he-IL"/>
        </w:rPr>
        <w:t xml:space="preserve"> </w:t>
      </w:r>
      <w:r w:rsidR="00A41217" w:rsidRPr="002A6017">
        <w:rPr>
          <w:lang w:bidi="he-IL"/>
        </w:rPr>
        <w:t>explicitly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cites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Mark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16:14</w:t>
      </w:r>
      <w:r w:rsidR="00E504D9" w:rsidRPr="002A6017">
        <w:rPr>
          <w:lang w:bidi="he-IL"/>
        </w:rPr>
        <w:t xml:space="preserve"> </w:t>
      </w:r>
      <w:r w:rsidR="00D30323" w:rsidRPr="002A6017">
        <w:rPr>
          <w:lang w:bidi="he-IL"/>
        </w:rPr>
        <w:t>(</w:t>
      </w:r>
      <w:r w:rsidR="004F79A4">
        <w:rPr>
          <w:lang w:bidi="he-IL"/>
        </w:rPr>
        <w:t>““</w:t>
      </w:r>
      <w:r w:rsidR="00D30323" w:rsidRPr="002A6017">
        <w:rPr>
          <w:shd w:val="clear" w:color="auto" w:fill="FFFFFF"/>
        </w:rPr>
        <w:t>Even</w:t>
      </w:r>
      <w:r w:rsidR="00E504D9" w:rsidRPr="002A6017">
        <w:rPr>
          <w:shd w:val="clear" w:color="auto" w:fill="FFFFFF"/>
        </w:rPr>
        <w:t xml:space="preserve"> </w:t>
      </w:r>
      <w:r w:rsidR="00D30323" w:rsidRPr="002A6017">
        <w:rPr>
          <w:shd w:val="clear" w:color="auto" w:fill="FFFFFF"/>
        </w:rPr>
        <w:t>the</w:t>
      </w:r>
      <w:r w:rsidR="00E504D9" w:rsidRPr="002A6017">
        <w:rPr>
          <w:shd w:val="clear" w:color="auto" w:fill="FFFFFF"/>
        </w:rPr>
        <w:t xml:space="preserve"> </w:t>
      </w:r>
      <w:r w:rsidR="00D30323" w:rsidRPr="002A6017">
        <w:rPr>
          <w:shd w:val="clear" w:color="auto" w:fill="FFFFFF"/>
        </w:rPr>
        <w:t>Apostles</w:t>
      </w:r>
      <w:r w:rsidR="00E504D9" w:rsidRPr="002A6017">
        <w:rPr>
          <w:shd w:val="clear" w:color="auto" w:fill="FFFFFF"/>
        </w:rPr>
        <w:t xml:space="preserve"> </w:t>
      </w:r>
      <w:r w:rsidR="00D30323" w:rsidRPr="002A6017">
        <w:rPr>
          <w:shd w:val="clear" w:color="auto" w:fill="FFFFFF"/>
        </w:rPr>
        <w:t>showed</w:t>
      </w:r>
      <w:r w:rsidR="00E504D9" w:rsidRPr="002A6017">
        <w:rPr>
          <w:shd w:val="clear" w:color="auto" w:fill="FFFFFF"/>
        </w:rPr>
        <w:t xml:space="preserve"> </w:t>
      </w:r>
      <w:r w:rsidR="00D30323" w:rsidRPr="002A6017">
        <w:rPr>
          <w:shd w:val="clear" w:color="auto" w:fill="FFFFFF"/>
        </w:rPr>
        <w:t>unbelief</w:t>
      </w:r>
      <w:r w:rsidR="00E504D9" w:rsidRPr="002A6017">
        <w:rPr>
          <w:shd w:val="clear" w:color="auto" w:fill="FFFFFF"/>
        </w:rPr>
        <w:t xml:space="preserve"> </w:t>
      </w:r>
      <w:r w:rsidR="00D30323" w:rsidRPr="002A6017">
        <w:rPr>
          <w:shd w:val="clear" w:color="auto" w:fill="FFFFFF"/>
        </w:rPr>
        <w:t>and</w:t>
      </w:r>
      <w:r w:rsidR="00E504D9" w:rsidRPr="002A6017">
        <w:rPr>
          <w:shd w:val="clear" w:color="auto" w:fill="FFFFFF"/>
        </w:rPr>
        <w:t xml:space="preserve"> </w:t>
      </w:r>
      <w:r w:rsidR="00D30323" w:rsidRPr="002A6017">
        <w:rPr>
          <w:shd w:val="clear" w:color="auto" w:fill="FFFFFF"/>
        </w:rPr>
        <w:t>hardness</w:t>
      </w:r>
      <w:r w:rsidR="00E504D9" w:rsidRPr="002A6017">
        <w:rPr>
          <w:shd w:val="clear" w:color="auto" w:fill="FFFFFF"/>
        </w:rPr>
        <w:t xml:space="preserve"> </w:t>
      </w:r>
      <w:r w:rsidR="00D30323" w:rsidRPr="002A6017">
        <w:rPr>
          <w:shd w:val="clear" w:color="auto" w:fill="FFFFFF"/>
        </w:rPr>
        <w:t>of</w:t>
      </w:r>
      <w:r w:rsidR="00E504D9" w:rsidRPr="002A6017">
        <w:rPr>
          <w:shd w:val="clear" w:color="auto" w:fill="FFFFFF"/>
        </w:rPr>
        <w:t xml:space="preserve"> </w:t>
      </w:r>
      <w:r w:rsidR="00D30323" w:rsidRPr="002A6017">
        <w:rPr>
          <w:shd w:val="clear" w:color="auto" w:fill="FFFFFF"/>
        </w:rPr>
        <w:t>heart.</w:t>
      </w:r>
      <w:r w:rsidR="004F79A4">
        <w:rPr>
          <w:lang w:bidi="he-IL"/>
        </w:rPr>
        <w:t>”</w:t>
      </w:r>
      <w:r w:rsidR="00D30323" w:rsidRPr="002A6017">
        <w:rPr>
          <w:lang w:bidi="he-IL"/>
        </w:rPr>
        <w:t>)</w:t>
      </w:r>
      <w:r w:rsidR="004F79A4">
        <w:rPr>
          <w:lang w:bidi="he-IL"/>
        </w:rPr>
        <w:t>”</w:t>
      </w:r>
      <w:r w:rsidR="00E504D9" w:rsidRPr="002A6017">
        <w:rPr>
          <w:lang w:bidi="he-IL"/>
        </w:rPr>
        <w:t xml:space="preserve"> </w:t>
      </w:r>
      <w:r w:rsidR="00CA656A" w:rsidRPr="002A6017">
        <w:rPr>
          <w:lang w:bidi="he-IL"/>
        </w:rPr>
        <w:t>in</w:t>
      </w:r>
      <w:r w:rsidR="00E504D9" w:rsidRPr="002A6017">
        <w:rPr>
          <w:lang w:bidi="he-IL"/>
        </w:rPr>
        <w:t xml:space="preserve"> </w:t>
      </w:r>
      <w:r w:rsidR="00CA656A" w:rsidRPr="002A6017">
        <w:rPr>
          <w:lang w:bidi="he-IL"/>
        </w:rPr>
        <w:t>a</w:t>
      </w:r>
      <w:r w:rsidR="00E504D9" w:rsidRPr="002A6017">
        <w:rPr>
          <w:lang w:bidi="he-IL"/>
        </w:rPr>
        <w:t xml:space="preserve"> </w:t>
      </w:r>
      <w:r w:rsidR="00CA656A" w:rsidRPr="002A6017">
        <w:rPr>
          <w:lang w:bidi="he-IL"/>
        </w:rPr>
        <w:t>long</w:t>
      </w:r>
      <w:r w:rsidR="00E504D9" w:rsidRPr="002A6017">
        <w:rPr>
          <w:lang w:bidi="he-IL"/>
        </w:rPr>
        <w:t xml:space="preserve"> </w:t>
      </w:r>
      <w:r w:rsidR="00CA656A" w:rsidRPr="002A6017">
        <w:rPr>
          <w:lang w:bidi="he-IL"/>
        </w:rPr>
        <w:t>list</w:t>
      </w:r>
      <w:r w:rsidR="00E504D9" w:rsidRPr="002A6017">
        <w:rPr>
          <w:lang w:bidi="he-IL"/>
        </w:rPr>
        <w:t xml:space="preserve"> </w:t>
      </w:r>
      <w:r w:rsidR="00CA656A" w:rsidRPr="002A6017">
        <w:rPr>
          <w:lang w:bidi="he-IL"/>
        </w:rPr>
        <w:t>of</w:t>
      </w:r>
      <w:r w:rsidR="00E504D9" w:rsidRPr="002A6017">
        <w:rPr>
          <w:lang w:bidi="he-IL"/>
        </w:rPr>
        <w:t xml:space="preserve"> </w:t>
      </w:r>
      <w:r w:rsidR="0062214F" w:rsidRPr="002A6017">
        <w:rPr>
          <w:lang w:bidi="he-IL"/>
        </w:rPr>
        <w:t>scripture</w:t>
      </w:r>
      <w:r w:rsidR="00E504D9" w:rsidRPr="002A6017">
        <w:rPr>
          <w:lang w:bidi="he-IL"/>
        </w:rPr>
        <w:t xml:space="preserve"> </w:t>
      </w:r>
      <w:r w:rsidR="0062214F" w:rsidRPr="002A6017">
        <w:rPr>
          <w:lang w:bidi="he-IL"/>
        </w:rPr>
        <w:t>citations</w:t>
      </w:r>
      <w:r w:rsidR="00E504D9" w:rsidRPr="002A6017">
        <w:rPr>
          <w:lang w:bidi="he-IL"/>
        </w:rPr>
        <w:t xml:space="preserve"> </w:t>
      </w:r>
      <w:r w:rsidR="0062214F" w:rsidRPr="002A6017">
        <w:rPr>
          <w:lang w:bidi="he-IL"/>
        </w:rPr>
        <w:t>designed</w:t>
      </w:r>
      <w:r w:rsidR="00E504D9" w:rsidRPr="002A6017">
        <w:rPr>
          <w:lang w:bidi="he-IL"/>
        </w:rPr>
        <w:t xml:space="preserve"> </w:t>
      </w:r>
      <w:r w:rsidR="0062214F" w:rsidRPr="002A6017">
        <w:rPr>
          <w:lang w:bidi="he-IL"/>
        </w:rPr>
        <w:t>to</w:t>
      </w:r>
      <w:r w:rsidR="00E504D9" w:rsidRPr="002A6017">
        <w:rPr>
          <w:lang w:bidi="he-IL"/>
        </w:rPr>
        <w:t xml:space="preserve"> </w:t>
      </w:r>
      <w:r w:rsidR="004F79A4">
        <w:rPr>
          <w:lang w:bidi="he-IL"/>
        </w:rPr>
        <w:t>“</w:t>
      </w:r>
      <w:r w:rsidR="0062214F" w:rsidRPr="002A6017">
        <w:rPr>
          <w:lang w:bidi="he-IL"/>
        </w:rPr>
        <w:t>show</w:t>
      </w:r>
      <w:r w:rsidR="00E504D9" w:rsidRPr="002A6017">
        <w:rPr>
          <w:lang w:bidi="he-IL"/>
        </w:rPr>
        <w:t xml:space="preserve"> </w:t>
      </w:r>
      <w:r w:rsidR="0062214F" w:rsidRPr="002A6017">
        <w:rPr>
          <w:lang w:bidi="he-IL"/>
        </w:rPr>
        <w:t>the</w:t>
      </w:r>
      <w:r w:rsidR="00E504D9" w:rsidRPr="002A6017">
        <w:rPr>
          <w:lang w:bidi="he-IL"/>
        </w:rPr>
        <w:t xml:space="preserve"> </w:t>
      </w:r>
      <w:r w:rsidR="0062214F" w:rsidRPr="002A6017">
        <w:rPr>
          <w:lang w:bidi="he-IL"/>
        </w:rPr>
        <w:t>universality</w:t>
      </w:r>
      <w:r w:rsidR="00E504D9" w:rsidRPr="002A6017">
        <w:rPr>
          <w:lang w:bidi="he-IL"/>
        </w:rPr>
        <w:t xml:space="preserve"> </w:t>
      </w:r>
      <w:r w:rsidR="0062214F" w:rsidRPr="002A6017">
        <w:rPr>
          <w:lang w:bidi="he-IL"/>
        </w:rPr>
        <w:t>of</w:t>
      </w:r>
      <w:r w:rsidR="00E504D9" w:rsidRPr="002A6017">
        <w:rPr>
          <w:lang w:bidi="he-IL"/>
        </w:rPr>
        <w:t xml:space="preserve"> </w:t>
      </w:r>
      <w:r w:rsidR="0062214F" w:rsidRPr="002A6017">
        <w:rPr>
          <w:lang w:bidi="he-IL"/>
        </w:rPr>
        <w:t>sin</w:t>
      </w:r>
      <w:r w:rsidR="00D30323" w:rsidRPr="002A6017">
        <w:rPr>
          <w:lang w:bidi="he-IL"/>
        </w:rPr>
        <w:t>.</w:t>
      </w:r>
      <w:r w:rsidR="004F79A4">
        <w:rPr>
          <w:lang w:bidi="he-IL"/>
        </w:rPr>
        <w:t>”</w:t>
      </w:r>
    </w:p>
    <w:p w14:paraId="4306FDD1" w14:textId="527D40EB" w:rsidR="006C0E3E" w:rsidRPr="002A6017" w:rsidRDefault="005938DB" w:rsidP="002A6017">
      <w:pPr>
        <w:pStyle w:val="Heading4"/>
        <w:numPr>
          <w:ilvl w:val="3"/>
          <w:numId w:val="16"/>
        </w:numPr>
        <w:rPr>
          <w:lang w:bidi="he-IL"/>
        </w:rPr>
      </w:pPr>
      <w:r w:rsidRPr="002A6017">
        <w:rPr>
          <w:lang w:bidi="he-IL"/>
        </w:rPr>
        <w:t>On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the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other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hand,</w:t>
      </w:r>
      <w:r w:rsidR="00E504D9" w:rsidRPr="002A6017">
        <w:rPr>
          <w:lang w:bidi="he-IL"/>
        </w:rPr>
        <w:t xml:space="preserve"> </w:t>
      </w:r>
      <w:r w:rsidR="00292FA7" w:rsidRPr="002A6017">
        <w:rPr>
          <w:lang w:bidi="he-IL"/>
        </w:rPr>
        <w:t>in</w:t>
      </w:r>
      <w:r w:rsidR="00E504D9" w:rsidRPr="002A6017">
        <w:rPr>
          <w:lang w:bidi="he-IL"/>
        </w:rPr>
        <w:t xml:space="preserve"> </w:t>
      </w:r>
      <w:r w:rsidR="00292FA7" w:rsidRPr="002A6017">
        <w:rPr>
          <w:lang w:bidi="he-IL"/>
        </w:rPr>
        <w:t>a</w:t>
      </w:r>
      <w:r w:rsidR="00E504D9" w:rsidRPr="002A6017">
        <w:rPr>
          <w:lang w:bidi="he-IL"/>
        </w:rPr>
        <w:t xml:space="preserve"> </w:t>
      </w:r>
      <w:r w:rsidR="00292FA7" w:rsidRPr="002A6017">
        <w:rPr>
          <w:lang w:bidi="he-IL"/>
        </w:rPr>
        <w:t>letter</w:t>
      </w:r>
      <w:r w:rsidR="00E504D9" w:rsidRPr="002A6017">
        <w:rPr>
          <w:lang w:bidi="he-IL"/>
        </w:rPr>
        <w:t xml:space="preserve"> </w:t>
      </w:r>
      <w:r w:rsidR="00292FA7" w:rsidRPr="002A6017">
        <w:rPr>
          <w:lang w:bidi="he-IL"/>
        </w:rPr>
        <w:t>purportedly</w:t>
      </w:r>
      <w:r w:rsidR="00E504D9" w:rsidRPr="002A6017">
        <w:rPr>
          <w:lang w:bidi="he-IL"/>
        </w:rPr>
        <w:t xml:space="preserve"> </w:t>
      </w:r>
      <w:r w:rsidR="00292FA7" w:rsidRPr="002A6017">
        <w:rPr>
          <w:lang w:bidi="he-IL"/>
        </w:rPr>
        <w:t>written</w:t>
      </w:r>
      <w:r w:rsidR="00E504D9" w:rsidRPr="002A6017">
        <w:rPr>
          <w:lang w:bidi="he-IL"/>
        </w:rPr>
        <w:t xml:space="preserve"> </w:t>
      </w:r>
      <w:r w:rsidR="00292FA7" w:rsidRPr="002A6017">
        <w:rPr>
          <w:lang w:bidi="he-IL"/>
        </w:rPr>
        <w:t>as</w:t>
      </w:r>
      <w:r w:rsidR="00E504D9" w:rsidRPr="002A6017">
        <w:rPr>
          <w:lang w:bidi="he-IL"/>
        </w:rPr>
        <w:t xml:space="preserve"> </w:t>
      </w:r>
      <w:r w:rsidR="00292FA7" w:rsidRPr="002A6017">
        <w:rPr>
          <w:lang w:bidi="he-IL"/>
        </w:rPr>
        <w:t>a</w:t>
      </w:r>
      <w:r w:rsidR="00E504D9" w:rsidRPr="002A6017">
        <w:rPr>
          <w:lang w:bidi="he-IL"/>
        </w:rPr>
        <w:t xml:space="preserve"> </w:t>
      </w:r>
      <w:r w:rsidR="00292FA7" w:rsidRPr="002A6017">
        <w:rPr>
          <w:lang w:bidi="he-IL"/>
        </w:rPr>
        <w:t>response</w:t>
      </w:r>
      <w:r w:rsidR="00E504D9" w:rsidRPr="002A6017">
        <w:rPr>
          <w:lang w:bidi="he-IL"/>
        </w:rPr>
        <w:t xml:space="preserve"> </w:t>
      </w:r>
      <w:r w:rsidR="00292FA7" w:rsidRPr="002A6017">
        <w:rPr>
          <w:lang w:bidi="he-IL"/>
        </w:rPr>
        <w:t>to</w:t>
      </w:r>
      <w:r w:rsidR="00E504D9" w:rsidRPr="002A6017">
        <w:rPr>
          <w:lang w:bidi="he-IL"/>
        </w:rPr>
        <w:t xml:space="preserve"> </w:t>
      </w:r>
      <w:r w:rsidR="00292FA7" w:rsidRPr="002A6017">
        <w:rPr>
          <w:lang w:bidi="he-IL"/>
        </w:rPr>
        <w:t>a</w:t>
      </w:r>
      <w:r w:rsidR="00E504D9" w:rsidRPr="002A6017">
        <w:rPr>
          <w:lang w:bidi="he-IL"/>
        </w:rPr>
        <w:t xml:space="preserve"> </w:t>
      </w:r>
      <w:r w:rsidR="009009EA" w:rsidRPr="002A6017">
        <w:rPr>
          <w:lang w:bidi="he-IL"/>
        </w:rPr>
        <w:t>question</w:t>
      </w:r>
      <w:r w:rsidR="00E504D9" w:rsidRPr="002A6017">
        <w:rPr>
          <w:lang w:bidi="he-IL"/>
        </w:rPr>
        <w:t xml:space="preserve"> </w:t>
      </w:r>
      <w:r w:rsidR="009009EA" w:rsidRPr="002A6017">
        <w:rPr>
          <w:lang w:bidi="he-IL"/>
        </w:rPr>
        <w:t>from</w:t>
      </w:r>
      <w:r w:rsidR="00E504D9" w:rsidRPr="002A6017">
        <w:rPr>
          <w:lang w:bidi="he-IL"/>
        </w:rPr>
        <w:t xml:space="preserve"> </w:t>
      </w:r>
      <w:r w:rsidR="009009EA" w:rsidRPr="002A6017">
        <w:rPr>
          <w:lang w:bidi="he-IL"/>
        </w:rPr>
        <w:t>a</w:t>
      </w:r>
      <w:r w:rsidR="00E504D9" w:rsidRPr="002A6017">
        <w:rPr>
          <w:lang w:bidi="he-IL"/>
        </w:rPr>
        <w:t xml:space="preserve"> </w:t>
      </w:r>
      <w:r w:rsidR="009009EA" w:rsidRPr="002A6017">
        <w:rPr>
          <w:lang w:bidi="he-IL"/>
        </w:rPr>
        <w:t>woman</w:t>
      </w:r>
      <w:r w:rsidR="00E504D9" w:rsidRPr="002A6017">
        <w:rPr>
          <w:lang w:bidi="he-IL"/>
        </w:rPr>
        <w:t xml:space="preserve"> </w:t>
      </w:r>
      <w:r w:rsidR="009009EA" w:rsidRPr="002A6017">
        <w:rPr>
          <w:lang w:bidi="he-IL"/>
        </w:rPr>
        <w:t>named</w:t>
      </w:r>
      <w:r w:rsidR="00E504D9" w:rsidRPr="002A6017">
        <w:rPr>
          <w:lang w:bidi="he-IL"/>
        </w:rPr>
        <w:t xml:space="preserve"> </w:t>
      </w:r>
      <w:proofErr w:type="spellStart"/>
      <w:r w:rsidR="009009EA" w:rsidRPr="002A6017">
        <w:rPr>
          <w:lang w:bidi="he-IL"/>
        </w:rPr>
        <w:t>Hedibia</w:t>
      </w:r>
      <w:proofErr w:type="spellEnd"/>
      <w:r w:rsidR="009009EA" w:rsidRPr="002A6017">
        <w:rPr>
          <w:lang w:bidi="he-IL"/>
        </w:rPr>
        <w:t>,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Jerome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says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the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long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ending</w:t>
      </w:r>
      <w:r w:rsidR="00E504D9" w:rsidRPr="002A6017">
        <w:rPr>
          <w:lang w:bidi="he-IL"/>
        </w:rPr>
        <w:t xml:space="preserve"> </w:t>
      </w:r>
      <w:r w:rsidRPr="002A6017">
        <w:rPr>
          <w:lang w:bidi="he-IL"/>
        </w:rPr>
        <w:t>is</w:t>
      </w:r>
      <w:r w:rsidR="00E504D9" w:rsidRPr="002A6017">
        <w:rPr>
          <w:lang w:bidi="he-IL"/>
        </w:rPr>
        <w:t xml:space="preserve"> </w:t>
      </w:r>
      <w:r w:rsidR="00E948C6" w:rsidRPr="002A6017">
        <w:t>found</w:t>
      </w:r>
      <w:r w:rsidR="00E504D9" w:rsidRPr="002A6017">
        <w:t xml:space="preserve"> </w:t>
      </w:r>
      <w:r w:rsidR="00E948C6" w:rsidRPr="002A6017">
        <w:t>in</w:t>
      </w:r>
      <w:r w:rsidR="00E504D9" w:rsidRPr="002A6017">
        <w:t xml:space="preserve"> </w:t>
      </w:r>
      <w:r w:rsidR="004F79A4">
        <w:t>“</w:t>
      </w:r>
      <w:r w:rsidR="00E948C6" w:rsidRPr="002A6017">
        <w:t>scarcely</w:t>
      </w:r>
      <w:r w:rsidR="00E504D9" w:rsidRPr="002A6017">
        <w:t xml:space="preserve"> </w:t>
      </w:r>
      <w:r w:rsidR="00E948C6" w:rsidRPr="002A6017">
        <w:t>any</w:t>
      </w:r>
      <w:r w:rsidR="00E504D9" w:rsidRPr="002A6017">
        <w:t xml:space="preserve"> </w:t>
      </w:r>
      <w:r w:rsidR="00E948C6" w:rsidRPr="002A6017">
        <w:t>copies</w:t>
      </w:r>
      <w:r w:rsidR="00E504D9" w:rsidRPr="002A6017">
        <w:t xml:space="preserve"> </w:t>
      </w:r>
      <w:r w:rsidR="00E948C6" w:rsidRPr="002A6017">
        <w:t>of</w:t>
      </w:r>
      <w:r w:rsidR="00E504D9" w:rsidRPr="002A6017">
        <w:t xml:space="preserve"> </w:t>
      </w:r>
      <w:r w:rsidR="00E948C6" w:rsidRPr="002A6017">
        <w:t>the</w:t>
      </w:r>
      <w:r w:rsidR="00E504D9" w:rsidRPr="002A6017">
        <w:t xml:space="preserve"> </w:t>
      </w:r>
      <w:r w:rsidR="00E948C6" w:rsidRPr="002A6017">
        <w:t>Gospel—almost</w:t>
      </w:r>
      <w:r w:rsidR="00E504D9" w:rsidRPr="002A6017">
        <w:t xml:space="preserve"> </w:t>
      </w:r>
      <w:r w:rsidR="00E948C6" w:rsidRPr="002A6017">
        <w:t>all</w:t>
      </w:r>
      <w:r w:rsidR="00E504D9" w:rsidRPr="002A6017">
        <w:t xml:space="preserve"> </w:t>
      </w:r>
      <w:r w:rsidR="00E948C6" w:rsidRPr="002A6017">
        <w:t>the</w:t>
      </w:r>
      <w:r w:rsidR="00E504D9" w:rsidRPr="002A6017">
        <w:t xml:space="preserve"> </w:t>
      </w:r>
      <w:r w:rsidR="00E948C6" w:rsidRPr="002A6017">
        <w:t>Greek</w:t>
      </w:r>
      <w:r w:rsidR="00E504D9" w:rsidRPr="002A6017">
        <w:t xml:space="preserve"> </w:t>
      </w:r>
      <w:r w:rsidR="00E948C6" w:rsidRPr="002A6017">
        <w:t>codices</w:t>
      </w:r>
      <w:r w:rsidR="00E504D9" w:rsidRPr="002A6017">
        <w:t xml:space="preserve"> </w:t>
      </w:r>
      <w:r w:rsidR="00E948C6" w:rsidRPr="002A6017">
        <w:t>being</w:t>
      </w:r>
      <w:r w:rsidR="00E504D9" w:rsidRPr="002A6017">
        <w:t xml:space="preserve"> </w:t>
      </w:r>
      <w:r w:rsidR="00E948C6" w:rsidRPr="002A6017">
        <w:t>without</w:t>
      </w:r>
      <w:r w:rsidR="00E504D9" w:rsidRPr="002A6017">
        <w:t xml:space="preserve"> </w:t>
      </w:r>
      <w:r w:rsidR="00E948C6" w:rsidRPr="002A6017">
        <w:t>this</w:t>
      </w:r>
      <w:r w:rsidR="00E504D9" w:rsidRPr="002A6017">
        <w:t xml:space="preserve"> </w:t>
      </w:r>
      <w:r w:rsidR="00E948C6" w:rsidRPr="002A6017">
        <w:t>passage.</w:t>
      </w:r>
      <w:r w:rsidR="004F79A4">
        <w:t>”</w:t>
      </w:r>
    </w:p>
    <w:p w14:paraId="02E1D4A9" w14:textId="5235E36F" w:rsidR="00571649" w:rsidRPr="00E151CA" w:rsidRDefault="009009EA" w:rsidP="00E151CA">
      <w:pPr>
        <w:pStyle w:val="Heading5"/>
        <w:numPr>
          <w:ilvl w:val="4"/>
          <w:numId w:val="16"/>
        </w:numPr>
        <w:rPr>
          <w:lang w:bidi="he-IL"/>
        </w:rPr>
      </w:pPr>
      <w:r w:rsidRPr="00E151CA">
        <w:rPr>
          <w:lang w:bidi="he-IL"/>
        </w:rPr>
        <w:t>Burgon</w:t>
      </w:r>
      <w:r w:rsidR="00E504D9" w:rsidRPr="00E151CA">
        <w:rPr>
          <w:lang w:bidi="he-IL"/>
        </w:rPr>
        <w:t xml:space="preserve"> </w:t>
      </w:r>
      <w:r w:rsidR="00060230" w:rsidRPr="00E151CA">
        <w:t>makes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a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strong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case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arguing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that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Jerome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was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merely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quoting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Eusebius</w:t>
      </w:r>
      <w:r w:rsidR="004F79A4">
        <w:rPr>
          <w:lang w:bidi="he-IL"/>
        </w:rPr>
        <w:t>’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response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to</w:t>
      </w:r>
      <w:r w:rsidR="00E504D9" w:rsidRPr="00E151CA">
        <w:rPr>
          <w:lang w:bidi="he-IL"/>
        </w:rPr>
        <w:t xml:space="preserve"> </w:t>
      </w:r>
      <w:r w:rsidR="00060230" w:rsidRPr="00E151CA">
        <w:rPr>
          <w:lang w:bidi="he-IL"/>
        </w:rPr>
        <w:t>Marinus</w:t>
      </w:r>
      <w:r w:rsidR="00E504D9" w:rsidRPr="00E151CA">
        <w:rPr>
          <w:lang w:bidi="he-IL"/>
        </w:rPr>
        <w:t xml:space="preserve"> </w:t>
      </w:r>
      <w:r w:rsidR="00B96423" w:rsidRPr="00E151CA">
        <w:rPr>
          <w:lang w:bidi="he-IL"/>
        </w:rPr>
        <w:t>(discussed</w:t>
      </w:r>
      <w:r w:rsidR="00E504D9" w:rsidRPr="00E151CA">
        <w:rPr>
          <w:lang w:bidi="he-IL"/>
        </w:rPr>
        <w:t xml:space="preserve"> </w:t>
      </w:r>
      <w:r w:rsidR="00B96423" w:rsidRPr="00E151CA">
        <w:rPr>
          <w:lang w:bidi="he-IL"/>
        </w:rPr>
        <w:t>above</w:t>
      </w:r>
      <w:r w:rsidR="00E504D9" w:rsidRPr="00E151CA">
        <w:rPr>
          <w:lang w:bidi="he-IL"/>
        </w:rPr>
        <w:t xml:space="preserve"> </w:t>
      </w:r>
      <w:r w:rsidR="00B96423" w:rsidRPr="00E151CA">
        <w:rPr>
          <w:lang w:bidi="he-IL"/>
        </w:rPr>
        <w:t>and</w:t>
      </w:r>
      <w:r w:rsidR="00E504D9" w:rsidRPr="00E151CA">
        <w:rPr>
          <w:lang w:bidi="he-IL"/>
        </w:rPr>
        <w:t xml:space="preserve"> </w:t>
      </w:r>
      <w:r w:rsidR="00B96423" w:rsidRPr="00E151CA">
        <w:rPr>
          <w:lang w:bidi="he-IL"/>
        </w:rPr>
        <w:t>in</w:t>
      </w:r>
      <w:r w:rsidR="00E504D9" w:rsidRPr="00E151CA">
        <w:rPr>
          <w:lang w:bidi="he-IL"/>
        </w:rPr>
        <w:t xml:space="preserve"> </w:t>
      </w:r>
      <w:r w:rsidR="00B96423" w:rsidRPr="00E151CA">
        <w:rPr>
          <w:lang w:bidi="he-IL"/>
        </w:rPr>
        <w:t>Appendix</w:t>
      </w:r>
      <w:r w:rsidR="00E504D9" w:rsidRPr="00E151CA">
        <w:rPr>
          <w:lang w:bidi="he-IL"/>
        </w:rPr>
        <w:t xml:space="preserve"> </w:t>
      </w:r>
      <w:r w:rsidR="00B96423" w:rsidRPr="00E151CA">
        <w:rPr>
          <w:lang w:bidi="he-IL"/>
        </w:rPr>
        <w:t>4).</w:t>
      </w:r>
    </w:p>
    <w:p w14:paraId="22F96F5E" w14:textId="0AC7DBA2" w:rsidR="00EC624E" w:rsidRPr="00E151CA" w:rsidRDefault="00571649" w:rsidP="00E151CA">
      <w:pPr>
        <w:pStyle w:val="Heading6"/>
        <w:numPr>
          <w:ilvl w:val="5"/>
          <w:numId w:val="16"/>
        </w:numPr>
        <w:rPr>
          <w:lang w:bidi="he-IL"/>
        </w:rPr>
      </w:pPr>
      <w:r w:rsidRPr="00E151CA">
        <w:rPr>
          <w:lang w:bidi="he-IL"/>
        </w:rPr>
        <w:t>Burgon</w:t>
      </w:r>
      <w:r w:rsidR="00E504D9" w:rsidRPr="00E151CA">
        <w:rPr>
          <w:lang w:bidi="he-IL"/>
        </w:rPr>
        <w:t xml:space="preserve"> </w:t>
      </w:r>
      <w:r w:rsidR="001732AE" w:rsidRPr="00E151CA">
        <w:t>questions</w:t>
      </w:r>
      <w:r w:rsidR="00E504D9" w:rsidRPr="00E151CA">
        <w:rPr>
          <w:lang w:bidi="he-IL"/>
        </w:rPr>
        <w:t xml:space="preserve"> </w:t>
      </w:r>
      <w:r w:rsidR="004F79A4">
        <w:rPr>
          <w:lang w:bidi="he-IL"/>
        </w:rPr>
        <w:t>“</w:t>
      </w:r>
      <w:r w:rsidR="004E2864" w:rsidRPr="00E151CA">
        <w:rPr>
          <w:lang w:bidi="he-IL"/>
        </w:rPr>
        <w:t>Whether</w:t>
      </w:r>
      <w:r w:rsidR="00E504D9" w:rsidRPr="00E151CA">
        <w:rPr>
          <w:lang w:bidi="he-IL"/>
        </w:rPr>
        <w:t xml:space="preserve"> </w:t>
      </w:r>
      <w:proofErr w:type="spellStart"/>
      <w:r w:rsidR="004E2864" w:rsidRPr="00E151CA">
        <w:rPr>
          <w:lang w:bidi="he-IL"/>
        </w:rPr>
        <w:t>Hedibia</w:t>
      </w:r>
      <w:proofErr w:type="spellEnd"/>
      <w:r w:rsidR="00E504D9" w:rsidRPr="00E151CA">
        <w:rPr>
          <w:lang w:bidi="he-IL"/>
        </w:rPr>
        <w:t xml:space="preserve"> </w:t>
      </w:r>
      <w:r w:rsidR="004E2864" w:rsidRPr="00E151CA">
        <w:rPr>
          <w:lang w:bidi="he-IL"/>
        </w:rPr>
        <w:t>was</w:t>
      </w:r>
      <w:r w:rsidR="00E504D9" w:rsidRPr="00E151CA">
        <w:rPr>
          <w:lang w:bidi="he-IL"/>
        </w:rPr>
        <w:t xml:space="preserve"> </w:t>
      </w:r>
      <w:r w:rsidR="004E2864" w:rsidRPr="00E151CA">
        <w:rPr>
          <w:lang w:bidi="he-IL"/>
        </w:rPr>
        <w:t>an</w:t>
      </w:r>
      <w:r w:rsidR="00E504D9" w:rsidRPr="00E151CA">
        <w:rPr>
          <w:lang w:bidi="he-IL"/>
        </w:rPr>
        <w:t xml:space="preserve"> </w:t>
      </w:r>
      <w:r w:rsidR="004E2864" w:rsidRPr="00E151CA">
        <w:rPr>
          <w:lang w:bidi="he-IL"/>
        </w:rPr>
        <w:t>actual</w:t>
      </w:r>
      <w:r w:rsidR="00E504D9" w:rsidRPr="00E151CA">
        <w:rPr>
          <w:lang w:bidi="he-IL"/>
        </w:rPr>
        <w:t xml:space="preserve"> </w:t>
      </w:r>
      <w:r w:rsidR="004E2864" w:rsidRPr="00E151CA">
        <w:rPr>
          <w:lang w:bidi="he-IL"/>
        </w:rPr>
        <w:t>personage</w:t>
      </w:r>
      <w:r w:rsidR="00E504D9" w:rsidRPr="00E151CA">
        <w:rPr>
          <w:lang w:bidi="he-IL"/>
        </w:rPr>
        <w:t xml:space="preserve"> </w:t>
      </w:r>
      <w:r w:rsidR="004E2864" w:rsidRPr="00E151CA">
        <w:rPr>
          <w:lang w:bidi="he-IL"/>
        </w:rPr>
        <w:t>or</w:t>
      </w:r>
      <w:r w:rsidR="00E504D9" w:rsidRPr="00E151CA">
        <w:rPr>
          <w:lang w:bidi="he-IL"/>
        </w:rPr>
        <w:t xml:space="preserve"> </w:t>
      </w:r>
      <w:r w:rsidR="004E2864" w:rsidRPr="00E151CA">
        <w:rPr>
          <w:lang w:bidi="he-IL"/>
        </w:rPr>
        <w:t>not</w:t>
      </w:r>
      <w:r w:rsidRPr="00E151CA">
        <w:rPr>
          <w:lang w:bidi="he-IL"/>
        </w:rPr>
        <w:t>.</w:t>
      </w:r>
      <w:r w:rsidR="004F79A4">
        <w:rPr>
          <w:lang w:bidi="he-IL"/>
        </w:rPr>
        <w:t>”</w:t>
      </w:r>
      <w:r w:rsidR="00E504D9" w:rsidRPr="00E151CA">
        <w:rPr>
          <w:lang w:bidi="he-IL"/>
        </w:rPr>
        <w:t xml:space="preserve"> </w:t>
      </w:r>
      <w:r w:rsidR="00256320" w:rsidRPr="00E151CA">
        <w:rPr>
          <w:sz w:val="16"/>
          <w:szCs w:val="18"/>
        </w:rPr>
        <w:t>(Burgon,</w:t>
      </w:r>
      <w:r w:rsidR="00E504D9" w:rsidRPr="00E151CA">
        <w:rPr>
          <w:sz w:val="16"/>
          <w:szCs w:val="18"/>
        </w:rPr>
        <w:t xml:space="preserve"> </w:t>
      </w:r>
      <w:r w:rsidR="00256320" w:rsidRPr="00E151CA">
        <w:rPr>
          <w:i/>
          <w:iCs/>
          <w:sz w:val="16"/>
          <w:szCs w:val="18"/>
        </w:rPr>
        <w:t>The</w:t>
      </w:r>
      <w:r w:rsidR="00E504D9" w:rsidRPr="00E151CA">
        <w:rPr>
          <w:i/>
          <w:iCs/>
          <w:sz w:val="16"/>
          <w:szCs w:val="18"/>
        </w:rPr>
        <w:t xml:space="preserve"> </w:t>
      </w:r>
      <w:r w:rsidR="00256320" w:rsidRPr="00E151CA">
        <w:rPr>
          <w:i/>
          <w:iCs/>
          <w:sz w:val="16"/>
          <w:szCs w:val="18"/>
        </w:rPr>
        <w:t>Last</w:t>
      </w:r>
      <w:r w:rsidR="00E504D9" w:rsidRPr="00E151CA">
        <w:rPr>
          <w:i/>
          <w:iCs/>
          <w:sz w:val="16"/>
          <w:szCs w:val="18"/>
        </w:rPr>
        <w:t xml:space="preserve"> </w:t>
      </w:r>
      <w:r w:rsidR="00256320" w:rsidRPr="00E151CA">
        <w:rPr>
          <w:i/>
          <w:iCs/>
          <w:sz w:val="16"/>
          <w:szCs w:val="18"/>
        </w:rPr>
        <w:t>Twelve</w:t>
      </w:r>
      <w:r w:rsidR="00E504D9" w:rsidRPr="00E151CA">
        <w:rPr>
          <w:i/>
          <w:iCs/>
          <w:sz w:val="16"/>
          <w:szCs w:val="18"/>
        </w:rPr>
        <w:t xml:space="preserve"> </w:t>
      </w:r>
      <w:r w:rsidR="00256320" w:rsidRPr="00E151CA">
        <w:rPr>
          <w:i/>
          <w:iCs/>
          <w:sz w:val="16"/>
          <w:szCs w:val="18"/>
        </w:rPr>
        <w:t>Verses</w:t>
      </w:r>
      <w:r w:rsidR="00256320" w:rsidRPr="00E151CA">
        <w:rPr>
          <w:sz w:val="16"/>
          <w:szCs w:val="18"/>
        </w:rPr>
        <w:t>,</w:t>
      </w:r>
      <w:r w:rsidR="00E504D9" w:rsidRPr="00E151CA">
        <w:rPr>
          <w:sz w:val="16"/>
          <w:szCs w:val="18"/>
        </w:rPr>
        <w:t xml:space="preserve"> </w:t>
      </w:r>
      <w:r w:rsidR="00256320" w:rsidRPr="00E151CA">
        <w:rPr>
          <w:sz w:val="16"/>
          <w:szCs w:val="18"/>
        </w:rPr>
        <w:t>7</w:t>
      </w:r>
      <w:r w:rsidR="004651F5" w:rsidRPr="00E151CA">
        <w:rPr>
          <w:sz w:val="16"/>
          <w:szCs w:val="18"/>
        </w:rPr>
        <w:t>4</w:t>
      </w:r>
      <w:r w:rsidR="00256320" w:rsidRPr="00E151CA">
        <w:rPr>
          <w:sz w:val="16"/>
          <w:szCs w:val="18"/>
        </w:rPr>
        <w:t>)</w:t>
      </w:r>
    </w:p>
    <w:p w14:paraId="3AC1FB47" w14:textId="2EEFA41F" w:rsidR="00571649" w:rsidRPr="00E151CA" w:rsidRDefault="00372AD0" w:rsidP="00E151CA">
      <w:pPr>
        <w:pStyle w:val="Heading6"/>
        <w:numPr>
          <w:ilvl w:val="5"/>
          <w:numId w:val="16"/>
        </w:numPr>
        <w:rPr>
          <w:sz w:val="16"/>
          <w:szCs w:val="16"/>
          <w:lang w:bidi="he-IL"/>
        </w:rPr>
      </w:pPr>
      <w:r w:rsidRPr="00E151CA">
        <w:rPr>
          <w:lang w:bidi="he-IL"/>
        </w:rPr>
        <w:t>In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any</w:t>
      </w:r>
      <w:r w:rsidR="00E504D9" w:rsidRPr="00E151CA">
        <w:rPr>
          <w:lang w:bidi="he-IL"/>
        </w:rPr>
        <w:t xml:space="preserve"> </w:t>
      </w:r>
      <w:r w:rsidRPr="00E151CA">
        <w:t>event</w:t>
      </w:r>
      <w:r w:rsidR="000E6B75" w:rsidRPr="00E151CA">
        <w:rPr>
          <w:lang w:bidi="he-IL"/>
        </w:rPr>
        <w:t>,</w:t>
      </w:r>
      <w:r w:rsidR="00E504D9" w:rsidRPr="00E151CA">
        <w:rPr>
          <w:lang w:bidi="he-IL"/>
        </w:rPr>
        <w:t xml:space="preserve"> </w:t>
      </w:r>
      <w:r w:rsidR="000E6B75" w:rsidRPr="00E151CA">
        <w:rPr>
          <w:lang w:bidi="he-IL"/>
        </w:rPr>
        <w:t>Burgon</w:t>
      </w:r>
      <w:r w:rsidR="00E504D9" w:rsidRPr="00E151CA">
        <w:rPr>
          <w:lang w:bidi="he-IL"/>
        </w:rPr>
        <w:t xml:space="preserve"> </w:t>
      </w:r>
      <w:r w:rsidR="00A4187A" w:rsidRPr="00E151CA">
        <w:rPr>
          <w:lang w:bidi="he-IL"/>
        </w:rPr>
        <w:t>characterizes</w:t>
      </w:r>
      <w:r w:rsidR="00E504D9" w:rsidRPr="00E151CA">
        <w:rPr>
          <w:lang w:bidi="he-IL"/>
        </w:rPr>
        <w:t xml:space="preserve"> </w:t>
      </w:r>
      <w:r w:rsidR="00A4187A" w:rsidRPr="00E151CA">
        <w:rPr>
          <w:lang w:bidi="he-IL"/>
        </w:rPr>
        <w:t>Jerome</w:t>
      </w:r>
      <w:r w:rsidR="004F79A4">
        <w:rPr>
          <w:lang w:bidi="he-IL"/>
        </w:rPr>
        <w:t>’</w:t>
      </w:r>
      <w:r w:rsidR="00A4187A" w:rsidRPr="00E151CA">
        <w:rPr>
          <w:lang w:bidi="he-IL"/>
        </w:rPr>
        <w:t>s</w:t>
      </w:r>
      <w:r w:rsidR="00E504D9" w:rsidRPr="00E151CA">
        <w:rPr>
          <w:lang w:bidi="he-IL"/>
        </w:rPr>
        <w:t xml:space="preserve"> </w:t>
      </w:r>
      <w:r w:rsidR="00A4187A" w:rsidRPr="00E151CA">
        <w:rPr>
          <w:lang w:bidi="he-IL"/>
        </w:rPr>
        <w:t>letter</w:t>
      </w:r>
      <w:r w:rsidR="00E504D9" w:rsidRPr="00E151CA">
        <w:rPr>
          <w:lang w:bidi="he-IL"/>
        </w:rPr>
        <w:t xml:space="preserve"> </w:t>
      </w:r>
      <w:r w:rsidR="00A4187A" w:rsidRPr="00E151CA">
        <w:rPr>
          <w:lang w:bidi="he-IL"/>
        </w:rPr>
        <w:t>to</w:t>
      </w:r>
      <w:r w:rsidR="00E504D9" w:rsidRPr="00E151CA">
        <w:rPr>
          <w:lang w:bidi="he-IL"/>
        </w:rPr>
        <w:t xml:space="preserve"> </w:t>
      </w:r>
      <w:proofErr w:type="spellStart"/>
      <w:r w:rsidR="00A4187A" w:rsidRPr="00E151CA">
        <w:rPr>
          <w:lang w:bidi="he-IL"/>
        </w:rPr>
        <w:t>Hedibia</w:t>
      </w:r>
      <w:proofErr w:type="spellEnd"/>
      <w:r w:rsidR="00E504D9" w:rsidRPr="00E151CA">
        <w:rPr>
          <w:lang w:bidi="he-IL"/>
        </w:rPr>
        <w:t xml:space="preserve"> </w:t>
      </w:r>
      <w:r w:rsidR="00A4187A" w:rsidRPr="00E151CA">
        <w:rPr>
          <w:lang w:bidi="he-IL"/>
        </w:rPr>
        <w:t>as</w:t>
      </w:r>
      <w:r w:rsidR="00E504D9" w:rsidRPr="00E151CA">
        <w:rPr>
          <w:lang w:bidi="he-IL"/>
        </w:rPr>
        <w:t xml:space="preserve"> </w:t>
      </w:r>
      <w:r w:rsidR="00A4187A" w:rsidRPr="00E151CA">
        <w:rPr>
          <w:lang w:bidi="he-IL"/>
        </w:rPr>
        <w:t>a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fictitious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literary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device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whereby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he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aimed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to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present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Eusebius</w:t>
      </w:r>
      <w:r w:rsidR="004F79A4">
        <w:rPr>
          <w:lang w:bidi="he-IL"/>
        </w:rPr>
        <w:t>’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earlier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writings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on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certain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subjects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to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his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own</w:t>
      </w:r>
      <w:r w:rsidR="00E504D9" w:rsidRPr="00E151CA">
        <w:rPr>
          <w:lang w:bidi="he-IL"/>
        </w:rPr>
        <w:t xml:space="preserve"> </w:t>
      </w:r>
      <w:r w:rsidR="000154A1" w:rsidRPr="00E151CA">
        <w:rPr>
          <w:lang w:bidi="he-IL"/>
        </w:rPr>
        <w:t>audience</w:t>
      </w:r>
      <w:r w:rsidR="00A320CE" w:rsidRPr="00E151CA">
        <w:rPr>
          <w:lang w:bidi="he-IL"/>
        </w:rPr>
        <w:t>:</w:t>
      </w:r>
      <w:r w:rsidR="00E504D9" w:rsidRPr="00E151CA">
        <w:rPr>
          <w:lang w:bidi="he-IL"/>
        </w:rPr>
        <w:t xml:space="preserve"> </w:t>
      </w:r>
      <w:r w:rsidR="004F79A4">
        <w:rPr>
          <w:lang w:bidi="he-IL"/>
        </w:rPr>
        <w:t>“</w:t>
      </w:r>
      <w:r w:rsidRPr="00E151CA">
        <w:rPr>
          <w:lang w:bidi="he-IL"/>
        </w:rPr>
        <w:t>It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is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evident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that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this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learned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Fath</w:t>
      </w:r>
      <w:r w:rsidR="00C832ED" w:rsidRPr="00E151CA">
        <w:rPr>
          <w:lang w:bidi="he-IL"/>
        </w:rPr>
        <w:t>e</w:t>
      </w:r>
      <w:r w:rsidRPr="00E151CA">
        <w:rPr>
          <w:lang w:bidi="he-IL"/>
        </w:rPr>
        <w:t>r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amused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himself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with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translating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for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the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benefit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of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his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Latin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readers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a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part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of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the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(lost)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work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of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Eusebius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and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he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seems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to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have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regarded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it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as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allowable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to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attribute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to</w:t>
      </w:r>
      <w:r w:rsidR="00E504D9" w:rsidRPr="00E151CA">
        <w:rPr>
          <w:lang w:bidi="he-IL"/>
        </w:rPr>
        <w:t xml:space="preserve"> </w:t>
      </w:r>
      <w:r w:rsidR="004F79A4">
        <w:rPr>
          <w:lang w:bidi="he-IL"/>
        </w:rPr>
        <w:t>‘</w:t>
      </w:r>
      <w:proofErr w:type="spellStart"/>
      <w:r w:rsidR="004B1A9A" w:rsidRPr="00E151CA">
        <w:rPr>
          <w:lang w:bidi="he-IL"/>
        </w:rPr>
        <w:t>Hedibia</w:t>
      </w:r>
      <w:proofErr w:type="spellEnd"/>
      <w:r w:rsidR="004F79A4">
        <w:rPr>
          <w:lang w:bidi="he-IL"/>
        </w:rPr>
        <w:t>’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the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problems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which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he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there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met</w:t>
      </w:r>
      <w:r w:rsidR="00E504D9" w:rsidRPr="00E151CA">
        <w:rPr>
          <w:lang w:bidi="he-IL"/>
        </w:rPr>
        <w:t xml:space="preserve"> </w:t>
      </w:r>
      <w:r w:rsidR="004B1A9A" w:rsidRPr="00E151CA">
        <w:rPr>
          <w:lang w:bidi="he-IL"/>
        </w:rPr>
        <w:t>with</w:t>
      </w:r>
      <w:r w:rsidR="00E22AE9" w:rsidRPr="00E151CA">
        <w:rPr>
          <w:lang w:bidi="he-IL"/>
        </w:rPr>
        <w:t>.</w:t>
      </w:r>
      <w:r w:rsidR="004F79A4">
        <w:rPr>
          <w:lang w:bidi="he-IL"/>
        </w:rPr>
        <w:t>”</w:t>
      </w:r>
      <w:r w:rsidR="00E504D9" w:rsidRPr="00E151CA">
        <w:rPr>
          <w:lang w:bidi="he-IL"/>
        </w:rPr>
        <w:t xml:space="preserve"> </w:t>
      </w:r>
      <w:r w:rsidR="00B71118" w:rsidRPr="00E151CA">
        <w:rPr>
          <w:sz w:val="16"/>
          <w:szCs w:val="16"/>
          <w:lang w:bidi="he-IL"/>
        </w:rPr>
        <w:t>(Burgon,</w:t>
      </w:r>
      <w:r w:rsidR="00E504D9" w:rsidRPr="00E151CA">
        <w:rPr>
          <w:sz w:val="16"/>
          <w:szCs w:val="16"/>
          <w:lang w:bidi="he-IL"/>
        </w:rPr>
        <w:t xml:space="preserve"> </w:t>
      </w:r>
      <w:r w:rsidR="00B71118" w:rsidRPr="00E151CA">
        <w:rPr>
          <w:i/>
          <w:iCs/>
          <w:sz w:val="16"/>
          <w:szCs w:val="16"/>
          <w:lang w:bidi="he-IL"/>
        </w:rPr>
        <w:t>The</w:t>
      </w:r>
      <w:r w:rsidR="00E504D9" w:rsidRPr="00E151CA">
        <w:rPr>
          <w:i/>
          <w:iCs/>
          <w:sz w:val="16"/>
          <w:szCs w:val="16"/>
          <w:lang w:bidi="he-IL"/>
        </w:rPr>
        <w:t xml:space="preserve"> </w:t>
      </w:r>
      <w:r w:rsidR="00B71118" w:rsidRPr="00E151CA">
        <w:rPr>
          <w:i/>
          <w:iCs/>
          <w:sz w:val="16"/>
          <w:szCs w:val="16"/>
          <w:lang w:bidi="he-IL"/>
        </w:rPr>
        <w:t>Last</w:t>
      </w:r>
      <w:r w:rsidR="00E504D9" w:rsidRPr="00E151CA">
        <w:rPr>
          <w:i/>
          <w:iCs/>
          <w:sz w:val="16"/>
          <w:szCs w:val="16"/>
          <w:lang w:bidi="he-IL"/>
        </w:rPr>
        <w:t xml:space="preserve"> </w:t>
      </w:r>
      <w:r w:rsidR="00B71118" w:rsidRPr="00E151CA">
        <w:rPr>
          <w:i/>
          <w:iCs/>
          <w:sz w:val="16"/>
          <w:szCs w:val="16"/>
          <w:lang w:bidi="he-IL"/>
        </w:rPr>
        <w:t>Twelve</w:t>
      </w:r>
      <w:r w:rsidR="00E504D9" w:rsidRPr="00E151CA">
        <w:rPr>
          <w:i/>
          <w:iCs/>
          <w:sz w:val="16"/>
          <w:szCs w:val="16"/>
          <w:lang w:bidi="he-IL"/>
        </w:rPr>
        <w:t xml:space="preserve"> </w:t>
      </w:r>
      <w:r w:rsidR="00B71118" w:rsidRPr="00E151CA">
        <w:rPr>
          <w:i/>
          <w:iCs/>
          <w:sz w:val="16"/>
          <w:szCs w:val="16"/>
          <w:lang w:bidi="he-IL"/>
        </w:rPr>
        <w:t>Verses</w:t>
      </w:r>
      <w:r w:rsidR="00413788" w:rsidRPr="00E151CA">
        <w:rPr>
          <w:sz w:val="16"/>
          <w:szCs w:val="16"/>
          <w:lang w:bidi="he-IL"/>
        </w:rPr>
        <w:t>,</w:t>
      </w:r>
      <w:r w:rsidR="00E504D9" w:rsidRPr="00E151CA">
        <w:rPr>
          <w:sz w:val="16"/>
          <w:szCs w:val="16"/>
          <w:lang w:bidi="he-IL"/>
        </w:rPr>
        <w:t xml:space="preserve"> </w:t>
      </w:r>
      <w:r w:rsidR="00413788" w:rsidRPr="00E151CA">
        <w:rPr>
          <w:sz w:val="16"/>
          <w:szCs w:val="16"/>
          <w:lang w:bidi="he-IL"/>
        </w:rPr>
        <w:t>75)</w:t>
      </w:r>
    </w:p>
    <w:p w14:paraId="712F92E0" w14:textId="4FE78BC2" w:rsidR="00E22AE9" w:rsidRPr="00E151CA" w:rsidRDefault="00883CEB" w:rsidP="00E151CA">
      <w:pPr>
        <w:pStyle w:val="Heading6"/>
        <w:numPr>
          <w:ilvl w:val="5"/>
          <w:numId w:val="16"/>
        </w:numPr>
        <w:rPr>
          <w:lang w:bidi="he-IL"/>
        </w:rPr>
      </w:pPr>
      <w:r w:rsidRPr="00E151CA">
        <w:rPr>
          <w:lang w:bidi="he-IL"/>
        </w:rPr>
        <w:t>Burgon,</w:t>
      </w:r>
      <w:r w:rsidR="00E504D9" w:rsidRPr="00E151CA">
        <w:rPr>
          <w:lang w:bidi="he-IL"/>
        </w:rPr>
        <w:t xml:space="preserve"> </w:t>
      </w:r>
      <w:r w:rsidRPr="00E151CA">
        <w:t>therefore</w:t>
      </w:r>
      <w:r w:rsidRPr="00E151CA">
        <w:rPr>
          <w:lang w:bidi="he-IL"/>
        </w:rPr>
        <w:t>,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dismisses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Jerome</w:t>
      </w:r>
      <w:r w:rsidR="004F79A4">
        <w:rPr>
          <w:lang w:bidi="he-IL"/>
        </w:rPr>
        <w:t>’</w:t>
      </w:r>
      <w:r w:rsidRPr="00E151CA">
        <w:rPr>
          <w:lang w:bidi="he-IL"/>
        </w:rPr>
        <w:t>s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comments</w:t>
      </w:r>
      <w:r w:rsidR="00E504D9" w:rsidRPr="00E151CA">
        <w:rPr>
          <w:lang w:bidi="he-IL"/>
        </w:rPr>
        <w:t xml:space="preserve"> </w:t>
      </w:r>
      <w:proofErr w:type="gramStart"/>
      <w:r w:rsidR="00851ADA" w:rsidRPr="00E151CA">
        <w:rPr>
          <w:lang w:bidi="he-IL"/>
        </w:rPr>
        <w:t>regarding</w:t>
      </w:r>
      <w:proofErr w:type="gramEnd"/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the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absence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of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the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LE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in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Greek</w:t>
      </w:r>
      <w:r w:rsidR="00E504D9" w:rsidRPr="00E151CA">
        <w:rPr>
          <w:lang w:bidi="he-IL"/>
        </w:rPr>
        <w:t xml:space="preserve"> </w:t>
      </w:r>
      <w:proofErr w:type="spellStart"/>
      <w:r w:rsidR="00851ADA" w:rsidRPr="00E151CA">
        <w:rPr>
          <w:lang w:bidi="he-IL"/>
        </w:rPr>
        <w:t>mss</w:t>
      </w:r>
      <w:proofErr w:type="spellEnd"/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as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a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mere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translation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of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Eusebius</w:t>
      </w:r>
      <w:r w:rsidR="004F79A4">
        <w:rPr>
          <w:lang w:bidi="he-IL"/>
        </w:rPr>
        <w:t>’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words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and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not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independent</w:t>
      </w:r>
      <w:r w:rsidR="00E504D9" w:rsidRPr="00E151CA">
        <w:rPr>
          <w:lang w:bidi="he-IL"/>
        </w:rPr>
        <w:t xml:space="preserve"> </w:t>
      </w:r>
      <w:r w:rsidR="00851ADA" w:rsidRPr="00E151CA">
        <w:rPr>
          <w:lang w:bidi="he-IL"/>
        </w:rPr>
        <w:t>testimony.</w:t>
      </w:r>
    </w:p>
    <w:p w14:paraId="402F3931" w14:textId="072E5FC2" w:rsidR="003F07D9" w:rsidRPr="00E151CA" w:rsidRDefault="00B96423" w:rsidP="00E151CA">
      <w:pPr>
        <w:pStyle w:val="Heading5"/>
        <w:numPr>
          <w:ilvl w:val="4"/>
          <w:numId w:val="16"/>
        </w:numPr>
        <w:rPr>
          <w:sz w:val="24"/>
          <w:lang w:bidi="he-IL"/>
        </w:rPr>
      </w:pPr>
      <w:r w:rsidRPr="00E151CA">
        <w:rPr>
          <w:lang w:bidi="he-IL"/>
        </w:rPr>
        <w:t>For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a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counter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to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Burgon</w:t>
      </w:r>
      <w:r w:rsidR="004F79A4">
        <w:rPr>
          <w:lang w:bidi="he-IL"/>
        </w:rPr>
        <w:t>’</w:t>
      </w:r>
      <w:r w:rsidRPr="00E151CA">
        <w:rPr>
          <w:lang w:bidi="he-IL"/>
        </w:rPr>
        <w:t>s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view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and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a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defense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of</w:t>
      </w:r>
      <w:r w:rsidR="00E504D9" w:rsidRPr="00E151CA">
        <w:rPr>
          <w:lang w:bidi="he-IL"/>
        </w:rPr>
        <w:t xml:space="preserve"> </w:t>
      </w:r>
      <w:proofErr w:type="spellStart"/>
      <w:r w:rsidRPr="00E151CA">
        <w:rPr>
          <w:lang w:bidi="he-IL"/>
        </w:rPr>
        <w:t>Hedibia</w:t>
      </w:r>
      <w:proofErr w:type="spellEnd"/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as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a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historical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person</w:t>
      </w:r>
      <w:r w:rsidR="00E504D9" w:rsidRPr="00E151CA">
        <w:rPr>
          <w:lang w:bidi="he-IL"/>
        </w:rPr>
        <w:t xml:space="preserve"> </w:t>
      </w:r>
      <w:r w:rsidRPr="00E151CA">
        <w:rPr>
          <w:lang w:bidi="he-IL"/>
        </w:rPr>
        <w:t>and</w:t>
      </w:r>
      <w:r w:rsidR="00E504D9" w:rsidRPr="00E151CA">
        <w:rPr>
          <w:lang w:bidi="he-IL"/>
        </w:rPr>
        <w:t xml:space="preserve"> </w:t>
      </w:r>
      <w:r w:rsidR="00564122" w:rsidRPr="00E151CA">
        <w:rPr>
          <w:lang w:bidi="he-IL"/>
        </w:rPr>
        <w:t>of</w:t>
      </w:r>
      <w:r w:rsidR="00E504D9" w:rsidRPr="00E151CA">
        <w:rPr>
          <w:lang w:bidi="he-IL"/>
        </w:rPr>
        <w:t xml:space="preserve"> </w:t>
      </w:r>
      <w:r w:rsidR="00564122" w:rsidRPr="00E151CA">
        <w:rPr>
          <w:lang w:bidi="he-IL"/>
        </w:rPr>
        <w:t>Jerome</w:t>
      </w:r>
      <w:r w:rsidR="004F79A4">
        <w:rPr>
          <w:lang w:bidi="he-IL"/>
        </w:rPr>
        <w:t>’</w:t>
      </w:r>
      <w:r w:rsidR="00564122" w:rsidRPr="00E151CA">
        <w:rPr>
          <w:lang w:bidi="he-IL"/>
        </w:rPr>
        <w:t>s</w:t>
      </w:r>
      <w:r w:rsidR="00E504D9" w:rsidRPr="00E151CA">
        <w:rPr>
          <w:lang w:bidi="he-IL"/>
        </w:rPr>
        <w:t xml:space="preserve"> </w:t>
      </w:r>
      <w:r w:rsidR="00564122" w:rsidRPr="00E151CA">
        <w:rPr>
          <w:lang w:bidi="he-IL"/>
        </w:rPr>
        <w:t>response</w:t>
      </w:r>
      <w:r w:rsidR="00E504D9" w:rsidRPr="00E151CA">
        <w:rPr>
          <w:lang w:bidi="he-IL"/>
        </w:rPr>
        <w:t xml:space="preserve"> </w:t>
      </w:r>
      <w:r w:rsidR="00564122" w:rsidRPr="00E151CA">
        <w:rPr>
          <w:lang w:bidi="he-IL"/>
        </w:rPr>
        <w:t>as</w:t>
      </w:r>
      <w:r w:rsidR="00E504D9" w:rsidRPr="00E151CA">
        <w:rPr>
          <w:lang w:bidi="he-IL"/>
        </w:rPr>
        <w:t xml:space="preserve"> </w:t>
      </w:r>
      <w:r w:rsidR="00564122" w:rsidRPr="00E151CA">
        <w:rPr>
          <w:lang w:bidi="he-IL"/>
        </w:rPr>
        <w:t>his</w:t>
      </w:r>
      <w:r w:rsidR="00E504D9" w:rsidRPr="00E151CA">
        <w:rPr>
          <w:lang w:bidi="he-IL"/>
        </w:rPr>
        <w:t xml:space="preserve"> </w:t>
      </w:r>
      <w:r w:rsidR="00564122" w:rsidRPr="00E151CA">
        <w:rPr>
          <w:lang w:bidi="he-IL"/>
        </w:rPr>
        <w:t>own,</w:t>
      </w:r>
      <w:r w:rsidR="00E504D9" w:rsidRPr="00E151CA">
        <w:rPr>
          <w:lang w:bidi="he-IL"/>
        </w:rPr>
        <w:t xml:space="preserve"> </w:t>
      </w:r>
      <w:r w:rsidR="00564122" w:rsidRPr="00E151CA">
        <w:rPr>
          <w:lang w:bidi="he-IL"/>
        </w:rPr>
        <w:t>see</w:t>
      </w:r>
      <w:r w:rsidR="00E504D9" w:rsidRPr="00E151CA">
        <w:rPr>
          <w:lang w:bidi="he-IL"/>
        </w:rPr>
        <w:t xml:space="preserve"> </w:t>
      </w:r>
      <w:r w:rsidR="007C413F" w:rsidRPr="00E151CA">
        <w:rPr>
          <w:lang w:bidi="he-IL"/>
        </w:rPr>
        <w:t>Andrew</w:t>
      </w:r>
      <w:r w:rsidR="00E504D9" w:rsidRPr="00E151CA">
        <w:rPr>
          <w:lang w:bidi="he-IL"/>
        </w:rPr>
        <w:t xml:space="preserve"> </w:t>
      </w:r>
      <w:r w:rsidR="007C413F" w:rsidRPr="00E151CA">
        <w:rPr>
          <w:lang w:bidi="he-IL"/>
        </w:rPr>
        <w:t>Cain</w:t>
      </w:r>
      <w:r w:rsidR="004F79A4">
        <w:rPr>
          <w:lang w:bidi="he-IL"/>
        </w:rPr>
        <w:t>’</w:t>
      </w:r>
      <w:r w:rsidR="001B2EC3" w:rsidRPr="00E151CA">
        <w:rPr>
          <w:lang w:bidi="he-IL"/>
        </w:rPr>
        <w:t>s</w:t>
      </w:r>
      <w:r w:rsidR="00E504D9" w:rsidRPr="00E151CA">
        <w:rPr>
          <w:lang w:bidi="he-IL"/>
        </w:rPr>
        <w:t xml:space="preserve"> </w:t>
      </w:r>
      <w:r w:rsidR="001B2EC3" w:rsidRPr="00E151CA">
        <w:rPr>
          <w:lang w:bidi="he-IL"/>
        </w:rPr>
        <w:t>2003</w:t>
      </w:r>
      <w:r w:rsidR="00E504D9" w:rsidRPr="00E151CA">
        <w:rPr>
          <w:lang w:bidi="he-IL"/>
        </w:rPr>
        <w:t xml:space="preserve"> </w:t>
      </w:r>
      <w:r w:rsidR="001B2EC3" w:rsidRPr="00E151CA">
        <w:rPr>
          <w:lang w:bidi="he-IL"/>
        </w:rPr>
        <w:lastRenderedPageBreak/>
        <w:t>article</w:t>
      </w:r>
      <w:r w:rsidR="007C413F" w:rsidRPr="00E151CA">
        <w:rPr>
          <w:lang w:bidi="he-IL"/>
        </w:rPr>
        <w:t>,</w:t>
      </w:r>
      <w:r w:rsidR="00E504D9" w:rsidRPr="00E151CA">
        <w:rPr>
          <w:lang w:bidi="he-IL"/>
        </w:rPr>
        <w:t xml:space="preserve"> </w:t>
      </w:r>
      <w:r w:rsidR="004F79A4">
        <w:rPr>
          <w:lang w:bidi="he-IL"/>
        </w:rPr>
        <w:t>“</w:t>
      </w:r>
      <w:r w:rsidR="007C413F" w:rsidRPr="00E151CA">
        <w:rPr>
          <w:lang w:bidi="he-IL"/>
        </w:rPr>
        <w:t>Defending</w:t>
      </w:r>
      <w:r w:rsidR="00E504D9" w:rsidRPr="00E151CA">
        <w:rPr>
          <w:lang w:bidi="he-IL"/>
        </w:rPr>
        <w:t xml:space="preserve"> </w:t>
      </w:r>
      <w:proofErr w:type="spellStart"/>
      <w:r w:rsidR="007C413F" w:rsidRPr="00E151CA">
        <w:rPr>
          <w:lang w:bidi="he-IL"/>
        </w:rPr>
        <w:t>Hedibia</w:t>
      </w:r>
      <w:proofErr w:type="spellEnd"/>
      <w:r w:rsidR="00E504D9" w:rsidRPr="00E151CA">
        <w:rPr>
          <w:lang w:bidi="he-IL"/>
        </w:rPr>
        <w:t xml:space="preserve"> </w:t>
      </w:r>
      <w:r w:rsidR="007C413F" w:rsidRPr="00E151CA">
        <w:rPr>
          <w:lang w:bidi="he-IL"/>
        </w:rPr>
        <w:t>and</w:t>
      </w:r>
      <w:r w:rsidR="00E504D9" w:rsidRPr="00E151CA">
        <w:rPr>
          <w:lang w:bidi="he-IL"/>
        </w:rPr>
        <w:t xml:space="preserve"> </w:t>
      </w:r>
      <w:r w:rsidR="007C413F" w:rsidRPr="00E151CA">
        <w:rPr>
          <w:lang w:bidi="he-IL"/>
        </w:rPr>
        <w:t>Detecting</w:t>
      </w:r>
      <w:r w:rsidR="00E504D9" w:rsidRPr="00E151CA">
        <w:rPr>
          <w:lang w:bidi="he-IL"/>
        </w:rPr>
        <w:t xml:space="preserve"> </w:t>
      </w:r>
      <w:r w:rsidR="007C413F" w:rsidRPr="00E151CA">
        <w:rPr>
          <w:lang w:bidi="he-IL"/>
        </w:rPr>
        <w:t>Eusebius:</w:t>
      </w:r>
      <w:r w:rsidR="00E504D9" w:rsidRPr="00E151CA">
        <w:rPr>
          <w:lang w:bidi="he-IL"/>
        </w:rPr>
        <w:t xml:space="preserve"> </w:t>
      </w:r>
      <w:r w:rsidR="007C413F" w:rsidRPr="00E151CA">
        <w:rPr>
          <w:lang w:bidi="he-IL"/>
        </w:rPr>
        <w:t>Jerome</w:t>
      </w:r>
      <w:r w:rsidR="004F79A4">
        <w:rPr>
          <w:lang w:bidi="he-IL"/>
        </w:rPr>
        <w:t>’</w:t>
      </w:r>
      <w:r w:rsidR="007C413F" w:rsidRPr="00E151CA">
        <w:rPr>
          <w:lang w:bidi="he-IL"/>
        </w:rPr>
        <w:t>s</w:t>
      </w:r>
      <w:r w:rsidR="00E504D9" w:rsidRPr="00E151CA">
        <w:rPr>
          <w:lang w:bidi="he-IL"/>
        </w:rPr>
        <w:t xml:space="preserve"> </w:t>
      </w:r>
      <w:r w:rsidR="007C413F" w:rsidRPr="00E151CA">
        <w:rPr>
          <w:lang w:bidi="he-IL"/>
        </w:rPr>
        <w:t>Corresponde</w:t>
      </w:r>
      <w:r w:rsidR="008C057E" w:rsidRPr="00E151CA">
        <w:rPr>
          <w:lang w:bidi="he-IL"/>
        </w:rPr>
        <w:t>nce…</w:t>
      </w:r>
      <w:r w:rsidR="004F79A4">
        <w:rPr>
          <w:lang w:bidi="he-IL"/>
        </w:rPr>
        <w:t>”</w:t>
      </w:r>
      <w:r w:rsidR="00E504D9" w:rsidRPr="00E151CA">
        <w:rPr>
          <w:lang w:bidi="he-IL"/>
        </w:rPr>
        <w:t xml:space="preserve"> </w:t>
      </w:r>
      <w:r w:rsidR="00122939" w:rsidRPr="00E151CA">
        <w:rPr>
          <w:sz w:val="16"/>
          <w:szCs w:val="16"/>
          <w:lang w:bidi="he-IL"/>
        </w:rPr>
        <w:t>(Cain,</w:t>
      </w:r>
      <w:r w:rsidR="00E504D9" w:rsidRPr="00E151CA">
        <w:rPr>
          <w:sz w:val="16"/>
          <w:szCs w:val="16"/>
          <w:lang w:bidi="he-IL"/>
        </w:rPr>
        <w:t xml:space="preserve"> </w:t>
      </w:r>
      <w:r w:rsidR="00122939" w:rsidRPr="00E151CA">
        <w:rPr>
          <w:i/>
          <w:iCs/>
          <w:sz w:val="16"/>
          <w:szCs w:val="16"/>
          <w:lang w:bidi="he-IL"/>
        </w:rPr>
        <w:t>Defending</w:t>
      </w:r>
      <w:r w:rsidR="00E504D9" w:rsidRPr="00E151CA">
        <w:rPr>
          <w:i/>
          <w:iCs/>
          <w:sz w:val="16"/>
          <w:szCs w:val="16"/>
          <w:lang w:bidi="he-IL"/>
        </w:rPr>
        <w:t xml:space="preserve"> </w:t>
      </w:r>
      <w:proofErr w:type="spellStart"/>
      <w:r w:rsidR="00122939" w:rsidRPr="00E151CA">
        <w:rPr>
          <w:i/>
          <w:iCs/>
          <w:sz w:val="16"/>
          <w:szCs w:val="16"/>
          <w:lang w:bidi="he-IL"/>
        </w:rPr>
        <w:t>Hedibia</w:t>
      </w:r>
      <w:proofErr w:type="spellEnd"/>
      <w:r w:rsidR="00E504D9" w:rsidRPr="00E151CA">
        <w:rPr>
          <w:sz w:val="16"/>
          <w:szCs w:val="16"/>
          <w:lang w:bidi="he-IL"/>
        </w:rPr>
        <w:t xml:space="preserve"> </w:t>
      </w:r>
      <w:r w:rsidR="00122939" w:rsidRPr="00E151CA">
        <w:rPr>
          <w:sz w:val="16"/>
          <w:szCs w:val="16"/>
          <w:lang w:bidi="he-IL"/>
        </w:rPr>
        <w:t>17)</w:t>
      </w:r>
    </w:p>
    <w:p w14:paraId="728F32AD" w14:textId="47F6001B" w:rsidR="00E948C6" w:rsidRDefault="00E948C6" w:rsidP="00254FD1">
      <w:pPr>
        <w:pStyle w:val="Heading4"/>
        <w:numPr>
          <w:ilvl w:val="3"/>
          <w:numId w:val="16"/>
        </w:numPr>
        <w:tabs>
          <w:tab w:val="num" w:pos="144"/>
        </w:tabs>
      </w:pPr>
      <w:r>
        <w:t>Perhaps</w:t>
      </w:r>
      <w:r w:rsidR="00E504D9">
        <w:t xml:space="preserve"> </w:t>
      </w:r>
      <w:r>
        <w:t>the</w:t>
      </w:r>
      <w:r w:rsidR="00E504D9">
        <w:t xml:space="preserve"> </w:t>
      </w:r>
      <w:r>
        <w:t>take-away</w:t>
      </w:r>
      <w:r w:rsidR="00E504D9">
        <w:t xml:space="preserve"> </w:t>
      </w:r>
      <w:r>
        <w:t>is</w:t>
      </w:r>
      <w:r w:rsidR="00E504D9">
        <w:t xml:space="preserve"> </w:t>
      </w:r>
      <w:r>
        <w:t>that</w:t>
      </w:r>
      <w:r w:rsidR="00E504D9">
        <w:t xml:space="preserve"> </w:t>
      </w:r>
      <w:r>
        <w:t>while</w:t>
      </w:r>
      <w:r w:rsidR="00E504D9">
        <w:t xml:space="preserve"> </w:t>
      </w:r>
      <w:r>
        <w:t>Jerome</w:t>
      </w:r>
      <w:r w:rsidR="00E504D9">
        <w:t xml:space="preserve"> </w:t>
      </w:r>
      <w:r>
        <w:t>himself</w:t>
      </w:r>
      <w:r w:rsidR="00E504D9">
        <w:t xml:space="preserve"> </w:t>
      </w:r>
      <w:proofErr w:type="gramStart"/>
      <w:r>
        <w:t>regarding</w:t>
      </w:r>
      <w:proofErr w:type="gramEnd"/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>
        <w:t>as</w:t>
      </w:r>
      <w:r w:rsidR="00E504D9">
        <w:t xml:space="preserve"> </w:t>
      </w:r>
      <w:r>
        <w:t>legitimate,</w:t>
      </w:r>
      <w:r w:rsidR="00E504D9">
        <w:t xml:space="preserve"> </w:t>
      </w:r>
      <w:r>
        <w:t>he</w:t>
      </w:r>
      <w:r w:rsidR="00E504D9">
        <w:t xml:space="preserve"> </w:t>
      </w:r>
      <w:r>
        <w:t>also</w:t>
      </w:r>
      <w:r w:rsidR="00E504D9">
        <w:t xml:space="preserve"> </w:t>
      </w:r>
      <w:r>
        <w:t>acknowledged</w:t>
      </w:r>
      <w:r w:rsidR="00E504D9">
        <w:t xml:space="preserve"> </w:t>
      </w:r>
      <w:r>
        <w:t>that</w:t>
      </w:r>
      <w:r w:rsidR="00E504D9">
        <w:t xml:space="preserve"> </w:t>
      </w:r>
      <w:r>
        <w:t>it</w:t>
      </w:r>
      <w:r w:rsidR="00E504D9">
        <w:t xml:space="preserve"> </w:t>
      </w:r>
      <w:r>
        <w:t>was</w:t>
      </w:r>
      <w:r w:rsidR="00E504D9">
        <w:t xml:space="preserve"> </w:t>
      </w:r>
      <w:r>
        <w:t>generally</w:t>
      </w:r>
      <w:r w:rsidR="00E504D9">
        <w:t xml:space="preserve"> </w:t>
      </w:r>
      <w:r>
        <w:t>absent</w:t>
      </w:r>
      <w:r w:rsidR="00E504D9">
        <w:t xml:space="preserve"> </w:t>
      </w:r>
      <w:r>
        <w:t>in</w:t>
      </w:r>
      <w:r w:rsidR="00E504D9">
        <w:t xml:space="preserve"> </w:t>
      </w:r>
      <w:r>
        <w:t>Greek</w:t>
      </w:r>
      <w:r w:rsidR="00E504D9">
        <w:t xml:space="preserve"> </w:t>
      </w:r>
      <w:proofErr w:type="spellStart"/>
      <w:r>
        <w:t>mss</w:t>
      </w:r>
      <w:r w:rsidR="002027C0">
        <w:t>.</w:t>
      </w:r>
      <w:proofErr w:type="spellEnd"/>
    </w:p>
    <w:p w14:paraId="55E1855C" w14:textId="42E7D195" w:rsidR="004A4493" w:rsidRDefault="004A4493" w:rsidP="004A4493">
      <w:pPr>
        <w:pStyle w:val="Heading3"/>
        <w:numPr>
          <w:ilvl w:val="2"/>
          <w:numId w:val="16"/>
        </w:numPr>
        <w:tabs>
          <w:tab w:val="num" w:pos="-432"/>
        </w:tabs>
      </w:pPr>
      <w:r>
        <w:t>Some</w:t>
      </w:r>
      <w:r w:rsidR="00E504D9">
        <w:t xml:space="preserve"> </w:t>
      </w:r>
      <w:r>
        <w:t>writings</w:t>
      </w:r>
      <w:r w:rsidR="00E504D9">
        <w:t xml:space="preserve"> </w:t>
      </w:r>
      <w:r>
        <w:t>are</w:t>
      </w:r>
      <w:r w:rsidR="00E504D9">
        <w:t xml:space="preserve"> </w:t>
      </w:r>
      <w:r>
        <w:t>claimed</w:t>
      </w:r>
      <w:r w:rsidR="00E504D9">
        <w:t xml:space="preserve"> </w:t>
      </w:r>
      <w:r>
        <w:t>in</w:t>
      </w:r>
      <w:r w:rsidR="00E504D9">
        <w:t xml:space="preserve"> </w:t>
      </w:r>
      <w:r>
        <w:t>support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>
        <w:t>though</w:t>
      </w:r>
      <w:r w:rsidR="00E504D9">
        <w:t xml:space="preserve"> </w:t>
      </w:r>
      <w:r>
        <w:t>they</w:t>
      </w:r>
      <w:r w:rsidR="00E504D9">
        <w:t xml:space="preserve"> </w:t>
      </w:r>
      <w:r>
        <w:t>do</w:t>
      </w:r>
      <w:r w:rsidR="00E504D9">
        <w:t xml:space="preserve"> </w:t>
      </w:r>
      <w:r>
        <w:t>not</w:t>
      </w:r>
      <w:r w:rsidR="00E504D9">
        <w:t xml:space="preserve"> </w:t>
      </w:r>
      <w:r>
        <w:t>explicitly</w:t>
      </w:r>
      <w:r w:rsidR="00E504D9">
        <w:t xml:space="preserve"> </w:t>
      </w:r>
      <w:r>
        <w:t>quote</w:t>
      </w:r>
      <w:r w:rsidR="00E504D9">
        <w:t xml:space="preserve"> </w:t>
      </w:r>
      <w:r>
        <w:t>Mark</w:t>
      </w:r>
      <w:r w:rsidR="00E504D9">
        <w:t xml:space="preserve"> </w:t>
      </w:r>
      <w:r>
        <w:t>16:9-20.</w:t>
      </w:r>
      <w:r w:rsidR="00E504D9">
        <w:t xml:space="preserve"> </w:t>
      </w:r>
      <w:r>
        <w:t>Rather</w:t>
      </w:r>
      <w:r w:rsidR="00E504D9">
        <w:t xml:space="preserve"> </w:t>
      </w:r>
      <w:r>
        <w:t>phrases</w:t>
      </w:r>
      <w:r w:rsidR="00E504D9">
        <w:t xml:space="preserve"> </w:t>
      </w:r>
      <w:r>
        <w:t>are</w:t>
      </w:r>
      <w:r w:rsidR="00E504D9">
        <w:t xml:space="preserve"> </w:t>
      </w:r>
      <w:proofErr w:type="gramStart"/>
      <w:r>
        <w:t>identified</w:t>
      </w:r>
      <w:proofErr w:type="gramEnd"/>
      <w:r w:rsidR="00E504D9">
        <w:t xml:space="preserve"> </w:t>
      </w:r>
      <w:r>
        <w:t>which,</w:t>
      </w:r>
      <w:r w:rsidR="00E504D9">
        <w:t xml:space="preserve"> </w:t>
      </w:r>
      <w:r>
        <w:t>though</w:t>
      </w:r>
      <w:r w:rsidR="00E504D9">
        <w:t xml:space="preserve"> </w:t>
      </w:r>
      <w:r>
        <w:t>debated,</w:t>
      </w:r>
      <w:r w:rsidR="00E504D9">
        <w:t xml:space="preserve"> </w:t>
      </w:r>
      <w:r>
        <w:t>might</w:t>
      </w:r>
      <w:r w:rsidR="00E504D9">
        <w:t xml:space="preserve"> </w:t>
      </w:r>
      <w:r>
        <w:t>possibly</w:t>
      </w:r>
      <w:r w:rsidR="00E504D9">
        <w:t xml:space="preserve"> </w:t>
      </w:r>
      <w:r>
        <w:t>be</w:t>
      </w:r>
      <w:r w:rsidR="00E504D9">
        <w:t xml:space="preserve"> </w:t>
      </w:r>
      <w:r>
        <w:t>allusions</w:t>
      </w:r>
      <w:r w:rsidR="00E504D9">
        <w:t xml:space="preserve"> </w:t>
      </w:r>
      <w:r>
        <w:t>to</w:t>
      </w:r>
      <w:r w:rsidR="00E504D9">
        <w:t xml:space="preserve"> </w:t>
      </w:r>
      <w:r>
        <w:t>Mark</w:t>
      </w:r>
      <w:r w:rsidR="00E504D9">
        <w:t xml:space="preserve"> </w:t>
      </w:r>
      <w:r>
        <w:t>16:9-20.</w:t>
      </w:r>
      <w:r w:rsidR="00E504D9">
        <w:t xml:space="preserve"> </w:t>
      </w:r>
      <w:r>
        <w:t>Such</w:t>
      </w:r>
      <w:r w:rsidR="00E504D9">
        <w:t xml:space="preserve"> </w:t>
      </w:r>
      <w:r>
        <w:t>phrases</w:t>
      </w:r>
      <w:r w:rsidR="00E504D9">
        <w:t xml:space="preserve"> </w:t>
      </w:r>
      <w:r>
        <w:t>are</w:t>
      </w:r>
      <w:r w:rsidR="00E504D9">
        <w:t xml:space="preserve"> </w:t>
      </w:r>
      <w:r>
        <w:t>cited</w:t>
      </w:r>
      <w:r w:rsidR="00E504D9">
        <w:t xml:space="preserve"> </w:t>
      </w:r>
      <w:r>
        <w:t>from</w:t>
      </w:r>
      <w:r w:rsidR="00E504D9">
        <w:t xml:space="preserve"> </w:t>
      </w:r>
      <w:r>
        <w:t>the</w:t>
      </w:r>
      <w:r w:rsidR="00E504D9">
        <w:t xml:space="preserve"> </w:t>
      </w:r>
      <w:proofErr w:type="spellStart"/>
      <w:r>
        <w:t>Epistula</w:t>
      </w:r>
      <w:proofErr w:type="spellEnd"/>
      <w:r w:rsidR="00E504D9">
        <w:t xml:space="preserve"> </w:t>
      </w:r>
      <w:proofErr w:type="spellStart"/>
      <w:r>
        <w:t>Apostolorum</w:t>
      </w:r>
      <w:proofErr w:type="spellEnd"/>
      <w:r>
        <w:t>,</w:t>
      </w:r>
      <w:r w:rsidR="00E504D9">
        <w:t xml:space="preserve"> </w:t>
      </w:r>
      <w:r>
        <w:t>from</w:t>
      </w:r>
      <w:r w:rsidR="00E504D9">
        <w:t xml:space="preserve"> </w:t>
      </w:r>
      <w:r>
        <w:t>Tertullian,</w:t>
      </w:r>
      <w:r w:rsidR="00E504D9">
        <w:t xml:space="preserve"> </w:t>
      </w:r>
      <w:r>
        <w:t>and</w:t>
      </w:r>
      <w:r w:rsidR="00E504D9">
        <w:t xml:space="preserve"> </w:t>
      </w:r>
      <w:r>
        <w:t>from</w:t>
      </w:r>
      <w:r w:rsidR="00E504D9">
        <w:t xml:space="preserve"> </w:t>
      </w:r>
      <w:r>
        <w:t>the</w:t>
      </w:r>
      <w:r w:rsidR="00E504D9">
        <w:t xml:space="preserve"> </w:t>
      </w:r>
      <w:r>
        <w:t>Gospel</w:t>
      </w:r>
      <w:r w:rsidR="00E504D9">
        <w:t xml:space="preserve"> </w:t>
      </w:r>
      <w:r>
        <w:t>of</w:t>
      </w:r>
      <w:r w:rsidR="00E504D9">
        <w:t xml:space="preserve"> </w:t>
      </w:r>
      <w:r>
        <w:t>Peter.</w:t>
      </w:r>
    </w:p>
    <w:p w14:paraId="0F945A3A" w14:textId="14F786F8" w:rsidR="00254FD1" w:rsidRPr="00254FD1" w:rsidRDefault="00254FD1" w:rsidP="00254FD1">
      <w:pPr>
        <w:pStyle w:val="Heading2"/>
        <w:numPr>
          <w:ilvl w:val="1"/>
          <w:numId w:val="16"/>
        </w:numPr>
        <w:tabs>
          <w:tab w:val="num" w:pos="-432"/>
        </w:tabs>
      </w:pPr>
      <w:r w:rsidRPr="00254FD1">
        <w:t>Undisputed</w:t>
      </w:r>
      <w:r w:rsidR="00E504D9">
        <w:t xml:space="preserve"> </w:t>
      </w:r>
      <w:r w:rsidRPr="00254FD1">
        <w:t>Patristic</w:t>
      </w:r>
      <w:r w:rsidR="00E504D9">
        <w:t xml:space="preserve"> </w:t>
      </w:r>
      <w:proofErr w:type="spellStart"/>
      <w:r w:rsidRPr="00254FD1">
        <w:t>Testimoney</w:t>
      </w:r>
      <w:proofErr w:type="spellEnd"/>
      <w:r w:rsidR="00E504D9">
        <w:t xml:space="preserve"> </w:t>
      </w:r>
      <w:r w:rsidRPr="00254FD1">
        <w:t>for</w:t>
      </w:r>
      <w:r w:rsidR="00E504D9">
        <w:t xml:space="preserve"> </w:t>
      </w:r>
      <w:r w:rsidRPr="00254FD1">
        <w:t>the</w:t>
      </w:r>
      <w:r w:rsidR="00E504D9">
        <w:t xml:space="preserve"> </w:t>
      </w:r>
      <w:r w:rsidRPr="00254FD1">
        <w:t>LE</w:t>
      </w:r>
    </w:p>
    <w:p w14:paraId="02758DE3" w14:textId="0076170F" w:rsidR="00254FD1" w:rsidRPr="00254FD1" w:rsidRDefault="00254FD1" w:rsidP="00254FD1">
      <w:pPr>
        <w:pStyle w:val="Heading3"/>
        <w:numPr>
          <w:ilvl w:val="2"/>
          <w:numId w:val="16"/>
        </w:numPr>
        <w:tabs>
          <w:tab w:val="num" w:pos="-432"/>
        </w:tabs>
        <w:rPr>
          <w:lang w:val="es-GT"/>
        </w:rPr>
      </w:pPr>
      <w:proofErr w:type="spellStart"/>
      <w:r w:rsidRPr="00254FD1">
        <w:rPr>
          <w:lang w:val="es-GT"/>
        </w:rPr>
        <w:t>Irenaeus</w:t>
      </w:r>
      <w:proofErr w:type="spellEnd"/>
      <w:r w:rsidR="00E504D9">
        <w:rPr>
          <w:lang w:val="es-GT"/>
        </w:rPr>
        <w:t xml:space="preserve"> </w:t>
      </w:r>
      <w:r w:rsidRPr="00254FD1">
        <w:rPr>
          <w:lang w:val="es-GT"/>
        </w:rPr>
        <w:t>(d.</w:t>
      </w:r>
      <w:r w:rsidR="00E504D9">
        <w:rPr>
          <w:lang w:val="es-GT"/>
        </w:rPr>
        <w:t xml:space="preserve"> </w:t>
      </w:r>
      <w:r w:rsidRPr="00254FD1">
        <w:rPr>
          <w:lang w:val="es-GT"/>
        </w:rPr>
        <w:t>circa</w:t>
      </w:r>
      <w:r w:rsidR="00E504D9">
        <w:rPr>
          <w:lang w:val="es-GT"/>
        </w:rPr>
        <w:t xml:space="preserve"> </w:t>
      </w:r>
      <w:r w:rsidRPr="00254FD1">
        <w:rPr>
          <w:lang w:val="es-GT"/>
        </w:rPr>
        <w:t>202</w:t>
      </w:r>
      <w:r w:rsidR="00E504D9">
        <w:rPr>
          <w:lang w:val="es-GT"/>
        </w:rPr>
        <w:t xml:space="preserve"> </w:t>
      </w:r>
      <w:r w:rsidRPr="00254FD1">
        <w:rPr>
          <w:lang w:val="es-GT"/>
        </w:rPr>
        <w:t>A.D.)</w:t>
      </w:r>
    </w:p>
    <w:p w14:paraId="20AC87D4" w14:textId="7F40F0EB" w:rsidR="00F94F94" w:rsidRDefault="00254FD1" w:rsidP="00254FD1">
      <w:pPr>
        <w:pStyle w:val="Heading4"/>
        <w:numPr>
          <w:ilvl w:val="3"/>
          <w:numId w:val="16"/>
        </w:numPr>
        <w:tabs>
          <w:tab w:val="num" w:pos="-432"/>
        </w:tabs>
      </w:pPr>
      <w:r>
        <w:t>He</w:t>
      </w:r>
      <w:r w:rsidR="00E504D9">
        <w:t xml:space="preserve"> </w:t>
      </w:r>
      <w:r>
        <w:t>clearly</w:t>
      </w:r>
      <w:r w:rsidR="00E504D9">
        <w:t xml:space="preserve"> </w:t>
      </w:r>
      <w:r>
        <w:t>quoted</w:t>
      </w:r>
      <w:r w:rsidR="00E504D9">
        <w:t xml:space="preserve"> </w:t>
      </w:r>
      <w:r>
        <w:t>Mark</w:t>
      </w:r>
      <w:r w:rsidR="00E504D9">
        <w:t xml:space="preserve"> </w:t>
      </w:r>
      <w:r>
        <w:t>16:19,</w:t>
      </w:r>
      <w:r w:rsidR="00E504D9">
        <w:t xml:space="preserve"> </w:t>
      </w:r>
      <w:r>
        <w:t>saying,</w:t>
      </w:r>
      <w:r w:rsidR="00E504D9">
        <w:t xml:space="preserve"> </w:t>
      </w:r>
      <w:r w:rsidR="004F79A4">
        <w:t>“</w:t>
      </w:r>
      <w:r>
        <w:t>Also</w:t>
      </w:r>
      <w:r w:rsidR="00E504D9">
        <w:t xml:space="preserve"> </w:t>
      </w:r>
      <w:r>
        <w:t>towards</w:t>
      </w:r>
      <w:r w:rsidR="00E504D9">
        <w:t xml:space="preserve"> </w:t>
      </w:r>
      <w:r>
        <w:t>the</w:t>
      </w:r>
      <w:r w:rsidR="00E504D9">
        <w:t xml:space="preserve"> </w:t>
      </w:r>
      <w:r>
        <w:t>conclusion</w:t>
      </w:r>
      <w:r w:rsidR="00E504D9">
        <w:t xml:space="preserve"> </w:t>
      </w:r>
      <w:r>
        <w:t>of</w:t>
      </w:r>
      <w:r w:rsidR="00E504D9">
        <w:t xml:space="preserve"> </w:t>
      </w:r>
      <w:r>
        <w:t>his</w:t>
      </w:r>
      <w:r w:rsidR="00E504D9">
        <w:t xml:space="preserve"> </w:t>
      </w:r>
      <w:r>
        <w:t>Gospel,</w:t>
      </w:r>
      <w:r w:rsidR="00E504D9">
        <w:t xml:space="preserve"> </w:t>
      </w:r>
      <w:r>
        <w:t>Mark</w:t>
      </w:r>
      <w:r w:rsidR="00E504D9">
        <w:t xml:space="preserve"> </w:t>
      </w:r>
      <w:r>
        <w:t>says:</w:t>
      </w:r>
      <w:r w:rsidR="00E504D9">
        <w:t xml:space="preserve"> </w:t>
      </w:r>
      <w:r w:rsidR="004F79A4">
        <w:t>‘</w:t>
      </w:r>
      <w:r>
        <w:t>So</w:t>
      </w:r>
      <w:r w:rsidR="00E504D9">
        <w:t xml:space="preserve"> </w:t>
      </w:r>
      <w:r>
        <w:t>then,</w:t>
      </w:r>
      <w:r w:rsidR="00E504D9">
        <w:t xml:space="preserve"> </w:t>
      </w:r>
      <w:r>
        <w:t>after</w:t>
      </w:r>
      <w:r w:rsidR="00E504D9">
        <w:t xml:space="preserve"> </w:t>
      </w:r>
      <w:r>
        <w:t>the</w:t>
      </w:r>
      <w:r w:rsidR="00E504D9">
        <w:t xml:space="preserve"> </w:t>
      </w:r>
      <w:r>
        <w:t>Lord</w:t>
      </w:r>
      <w:r w:rsidR="00E504D9">
        <w:t xml:space="preserve"> </w:t>
      </w:r>
      <w:r>
        <w:t>Jesus</w:t>
      </w:r>
      <w:r w:rsidR="00E504D9">
        <w:t xml:space="preserve"> </w:t>
      </w:r>
      <w:r>
        <w:t>had</w:t>
      </w:r>
      <w:r w:rsidR="00E504D9">
        <w:t xml:space="preserve"> </w:t>
      </w:r>
      <w:r>
        <w:t>spoken</w:t>
      </w:r>
      <w:r w:rsidR="00E504D9">
        <w:t xml:space="preserve"> </w:t>
      </w:r>
      <w:r>
        <w:t>to</w:t>
      </w:r>
      <w:r w:rsidR="00E504D9">
        <w:t xml:space="preserve"> </w:t>
      </w:r>
      <w:r>
        <w:t>them,</w:t>
      </w:r>
      <w:r w:rsidR="00E504D9">
        <w:t xml:space="preserve"> </w:t>
      </w:r>
      <w:r>
        <w:t>He</w:t>
      </w:r>
      <w:r w:rsidR="00E504D9">
        <w:t xml:space="preserve"> </w:t>
      </w:r>
      <w:r>
        <w:t>was</w:t>
      </w:r>
      <w:r w:rsidR="00E504D9">
        <w:t xml:space="preserve"> </w:t>
      </w:r>
      <w:r>
        <w:t>received</w:t>
      </w:r>
      <w:r w:rsidR="00E504D9">
        <w:t xml:space="preserve"> </w:t>
      </w:r>
      <w:r>
        <w:t>up</w:t>
      </w:r>
      <w:r w:rsidR="00E504D9">
        <w:t xml:space="preserve"> </w:t>
      </w:r>
      <w:r>
        <w:t>into</w:t>
      </w:r>
      <w:r w:rsidR="00E504D9">
        <w:t xml:space="preserve"> </w:t>
      </w:r>
      <w:r>
        <w:t>heaven,</w:t>
      </w:r>
      <w:r w:rsidR="00E504D9">
        <w:t xml:space="preserve"> </w:t>
      </w:r>
      <w:r>
        <w:t>and</w:t>
      </w:r>
      <w:r w:rsidR="00E504D9">
        <w:t xml:space="preserve"> </w:t>
      </w:r>
      <w:proofErr w:type="spellStart"/>
      <w:r>
        <w:t>sitteth</w:t>
      </w:r>
      <w:proofErr w:type="spellEnd"/>
      <w:r w:rsidR="00E504D9">
        <w:t xml:space="preserve"> </w:t>
      </w:r>
      <w:r>
        <w:t>on</w:t>
      </w:r>
      <w:r w:rsidR="00E504D9">
        <w:t xml:space="preserve"> </w:t>
      </w:r>
      <w:r>
        <w:t>the</w:t>
      </w:r>
      <w:r w:rsidR="00E504D9">
        <w:t xml:space="preserve"> </w:t>
      </w:r>
      <w:r>
        <w:t>right</w:t>
      </w:r>
      <w:r w:rsidR="00E504D9">
        <w:t xml:space="preserve"> </w:t>
      </w:r>
      <w:r>
        <w:t>hand</w:t>
      </w:r>
      <w:r w:rsidR="00E504D9">
        <w:t xml:space="preserve"> </w:t>
      </w:r>
      <w:r>
        <w:t>of</w:t>
      </w:r>
      <w:r w:rsidR="00E504D9">
        <w:t xml:space="preserve"> </w:t>
      </w:r>
      <w:r>
        <w:t>God.</w:t>
      </w:r>
      <w:r w:rsidR="004F79A4">
        <w:t>’”</w:t>
      </w:r>
      <w:r w:rsidR="00E504D9">
        <w:t xml:space="preserve"> </w:t>
      </w:r>
      <w:r w:rsidRPr="00254FD1">
        <w:rPr>
          <w:sz w:val="16"/>
          <w:szCs w:val="16"/>
        </w:rPr>
        <w:t>(Irenaeus</w:t>
      </w:r>
      <w:r w:rsidR="00E504D9">
        <w:rPr>
          <w:sz w:val="16"/>
          <w:szCs w:val="16"/>
        </w:rPr>
        <w:t xml:space="preserve"> </w:t>
      </w:r>
      <w:r w:rsidRPr="002027C0">
        <w:rPr>
          <w:i/>
          <w:iCs/>
          <w:sz w:val="16"/>
          <w:szCs w:val="16"/>
        </w:rPr>
        <w:t>Adv</w:t>
      </w:r>
      <w:r w:rsidR="00E504D9">
        <w:rPr>
          <w:i/>
          <w:iCs/>
          <w:sz w:val="16"/>
          <w:szCs w:val="16"/>
        </w:rPr>
        <w:t xml:space="preserve"> </w:t>
      </w:r>
      <w:r w:rsidRPr="002027C0">
        <w:rPr>
          <w:i/>
          <w:iCs/>
          <w:sz w:val="16"/>
          <w:szCs w:val="16"/>
        </w:rPr>
        <w:t>Her</w:t>
      </w:r>
      <w:r w:rsidRPr="00254FD1">
        <w:rPr>
          <w:sz w:val="16"/>
          <w:szCs w:val="16"/>
        </w:rPr>
        <w:t>.</w:t>
      </w:r>
      <w:r w:rsidR="00E504D9">
        <w:rPr>
          <w:sz w:val="16"/>
          <w:szCs w:val="16"/>
        </w:rPr>
        <w:t xml:space="preserve"> </w:t>
      </w:r>
      <w:r w:rsidRPr="00254FD1">
        <w:rPr>
          <w:sz w:val="16"/>
          <w:szCs w:val="16"/>
        </w:rPr>
        <w:t>3.10.5,</w:t>
      </w:r>
      <w:r w:rsidR="00E504D9">
        <w:rPr>
          <w:sz w:val="16"/>
          <w:szCs w:val="16"/>
        </w:rPr>
        <w:t xml:space="preserve"> </w:t>
      </w:r>
      <w:r w:rsidRPr="00254FD1">
        <w:rPr>
          <w:sz w:val="16"/>
          <w:szCs w:val="16"/>
        </w:rPr>
        <w:t>426)</w:t>
      </w:r>
    </w:p>
    <w:p w14:paraId="4A3C93D4" w14:textId="77777777" w:rsidR="00F94F94" w:rsidRDefault="00254FD1" w:rsidP="00254FD1">
      <w:pPr>
        <w:pStyle w:val="Heading4"/>
        <w:numPr>
          <w:ilvl w:val="3"/>
          <w:numId w:val="16"/>
        </w:numPr>
        <w:tabs>
          <w:tab w:val="num" w:pos="-432"/>
        </w:tabs>
      </w:pPr>
      <w:r>
        <w:t>Irenaeus</w:t>
      </w:r>
      <w:r w:rsidR="00E504D9">
        <w:t xml:space="preserve"> </w:t>
      </w:r>
      <w:r>
        <w:t>was</w:t>
      </w:r>
      <w:r w:rsidR="00E504D9">
        <w:t xml:space="preserve"> </w:t>
      </w:r>
      <w:r>
        <w:t>a</w:t>
      </w:r>
      <w:r w:rsidR="00E504D9">
        <w:t xml:space="preserve"> </w:t>
      </w:r>
      <w:r>
        <w:t>bishop</w:t>
      </w:r>
      <w:r w:rsidR="00E504D9">
        <w:t xml:space="preserve"> </w:t>
      </w:r>
      <w:r>
        <w:t>in</w:t>
      </w:r>
      <w:r w:rsidR="00E504D9">
        <w:t xml:space="preserve"> </w:t>
      </w:r>
      <w:proofErr w:type="spellStart"/>
      <w:r>
        <w:t>Lugdunum</w:t>
      </w:r>
      <w:proofErr w:type="spellEnd"/>
      <w:r w:rsidR="00E504D9">
        <w:t xml:space="preserve"> </w:t>
      </w:r>
      <w:r>
        <w:t>in</w:t>
      </w:r>
      <w:r w:rsidR="00E504D9">
        <w:t xml:space="preserve"> </w:t>
      </w:r>
      <w:r>
        <w:t>Gaul,</w:t>
      </w:r>
      <w:r w:rsidR="00E504D9">
        <w:t xml:space="preserve"> </w:t>
      </w:r>
      <w:r>
        <w:t>which</w:t>
      </w:r>
      <w:r w:rsidR="00E504D9">
        <w:t xml:space="preserve"> </w:t>
      </w:r>
      <w:r>
        <w:t>is</w:t>
      </w:r>
      <w:r w:rsidR="00E504D9">
        <w:t xml:space="preserve"> </w:t>
      </w:r>
      <w:r>
        <w:t>Lyon,</w:t>
      </w:r>
      <w:r w:rsidR="00E504D9">
        <w:t xml:space="preserve"> </w:t>
      </w:r>
      <w:r>
        <w:t>France</w:t>
      </w:r>
      <w:r w:rsidR="00E504D9">
        <w:t xml:space="preserve"> </w:t>
      </w:r>
      <w:r>
        <w:t>today.</w:t>
      </w:r>
    </w:p>
    <w:p w14:paraId="2A791709" w14:textId="648B2CA5" w:rsidR="00254FD1" w:rsidRDefault="00254FD1" w:rsidP="00951374">
      <w:pPr>
        <w:pStyle w:val="Heading4"/>
        <w:numPr>
          <w:ilvl w:val="3"/>
          <w:numId w:val="16"/>
        </w:numPr>
        <w:tabs>
          <w:tab w:val="num" w:pos="-432"/>
        </w:tabs>
      </w:pPr>
      <w:r>
        <w:t>This</w:t>
      </w:r>
      <w:r w:rsidR="00E504D9">
        <w:t xml:space="preserve"> </w:t>
      </w:r>
      <w:proofErr w:type="gramStart"/>
      <w:r>
        <w:t>establishes</w:t>
      </w:r>
      <w:proofErr w:type="gramEnd"/>
      <w:r w:rsidR="00E504D9">
        <w:t xml:space="preserve"> </w:t>
      </w:r>
      <w:r>
        <w:t>that</w:t>
      </w:r>
      <w:r w:rsidR="00E504D9">
        <w:t xml:space="preserve"> </w:t>
      </w:r>
      <w:r>
        <w:t>in</w:t>
      </w:r>
      <w:r w:rsidR="00E504D9">
        <w:t xml:space="preserve"> </w:t>
      </w:r>
      <w:r>
        <w:t>Gaul,</w:t>
      </w:r>
      <w:r w:rsidR="00E504D9">
        <w:t xml:space="preserve"> </w:t>
      </w:r>
      <w:r>
        <w:t>as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late</w:t>
      </w:r>
      <w:r w:rsidR="00E504D9">
        <w:t xml:space="preserve"> </w:t>
      </w:r>
      <w:r>
        <w:t>second</w:t>
      </w:r>
      <w:r w:rsidR="00E504D9">
        <w:t xml:space="preserve"> </w:t>
      </w:r>
      <w:r>
        <w:t>century,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>
        <w:t>was</w:t>
      </w:r>
      <w:r w:rsidR="00E504D9">
        <w:t xml:space="preserve"> </w:t>
      </w:r>
      <w:r>
        <w:t>included</w:t>
      </w:r>
      <w:r w:rsidR="00E504D9">
        <w:t xml:space="preserve"> </w:t>
      </w:r>
      <w:r>
        <w:t>in</w:t>
      </w:r>
      <w:r w:rsidR="00E504D9">
        <w:t xml:space="preserve"> </w:t>
      </w:r>
      <w:r>
        <w:t>some</w:t>
      </w:r>
      <w:r w:rsidR="00E504D9">
        <w:t xml:space="preserve"> </w:t>
      </w:r>
      <w:r>
        <w:t>copies</w:t>
      </w:r>
      <w:r w:rsidR="00E504D9">
        <w:t xml:space="preserve"> </w:t>
      </w:r>
      <w:r>
        <w:t>of</w:t>
      </w:r>
      <w:r w:rsidR="00E504D9">
        <w:t xml:space="preserve"> </w:t>
      </w:r>
      <w:r>
        <w:t>Mark.</w:t>
      </w:r>
    </w:p>
    <w:p w14:paraId="4E3EE24A" w14:textId="323BBF11" w:rsidR="001A0937" w:rsidRPr="00B95CA8" w:rsidRDefault="001A0937" w:rsidP="00605AB4">
      <w:pPr>
        <w:pStyle w:val="Heading2"/>
        <w:numPr>
          <w:ilvl w:val="1"/>
          <w:numId w:val="16"/>
        </w:numPr>
        <w:tabs>
          <w:tab w:val="num" w:pos="-432"/>
        </w:tabs>
      </w:pPr>
      <w:r w:rsidRPr="00B95CA8">
        <w:t>Numerous</w:t>
      </w:r>
      <w:r w:rsidR="00E504D9">
        <w:t xml:space="preserve"> </w:t>
      </w:r>
      <w:r w:rsidRPr="00B95CA8">
        <w:t>other</w:t>
      </w:r>
      <w:r w:rsidR="00E504D9">
        <w:t xml:space="preserve"> </w:t>
      </w:r>
      <w:r w:rsidRPr="00B95CA8">
        <w:t>ancient</w:t>
      </w:r>
      <w:r w:rsidR="00E504D9">
        <w:t xml:space="preserve"> </w:t>
      </w:r>
      <w:r w:rsidRPr="00B95CA8">
        <w:t>writers</w:t>
      </w:r>
      <w:r w:rsidR="00E504D9">
        <w:t xml:space="preserve"> </w:t>
      </w:r>
      <w:r w:rsidRPr="00B95CA8">
        <w:t>are</w:t>
      </w:r>
      <w:r w:rsidR="00E504D9">
        <w:t xml:space="preserve"> </w:t>
      </w:r>
      <w:r w:rsidRPr="00B95CA8">
        <w:t>cited</w:t>
      </w:r>
      <w:r w:rsidR="00E504D9">
        <w:t xml:space="preserve"> </w:t>
      </w:r>
      <w:r w:rsidRPr="00B95CA8">
        <w:t>in</w:t>
      </w:r>
      <w:r w:rsidR="00E504D9">
        <w:t xml:space="preserve"> </w:t>
      </w:r>
      <w:r w:rsidRPr="00B95CA8">
        <w:t>support</w:t>
      </w:r>
      <w:r w:rsidR="00E504D9">
        <w:t xml:space="preserve"> </w:t>
      </w:r>
      <w:r w:rsidRPr="00B95CA8">
        <w:t>of</w:t>
      </w:r>
      <w:r w:rsidR="00E504D9">
        <w:t xml:space="preserve"> </w:t>
      </w:r>
      <w:r w:rsidRPr="00B95CA8">
        <w:t>the</w:t>
      </w:r>
      <w:r w:rsidR="00E504D9">
        <w:t xml:space="preserve"> </w:t>
      </w:r>
      <w:r w:rsidRPr="00B95CA8">
        <w:t>LE:</w:t>
      </w:r>
    </w:p>
    <w:p w14:paraId="2FA3112F" w14:textId="354ED195" w:rsidR="00605AB4" w:rsidRPr="004F289D" w:rsidRDefault="004F79A4" w:rsidP="001A0937">
      <w:pPr>
        <w:pStyle w:val="Heading3"/>
        <w:numPr>
          <w:ilvl w:val="2"/>
          <w:numId w:val="16"/>
        </w:numPr>
        <w:tabs>
          <w:tab w:val="num" w:pos="-432"/>
        </w:tabs>
      </w:pPr>
      <w:r>
        <w:t>“</w:t>
      </w:r>
      <w:r w:rsidR="00B95CA8" w:rsidRPr="00B95CA8">
        <w:t>…</w:t>
      </w:r>
      <w:r w:rsidR="00605AB4" w:rsidRPr="00B95CA8">
        <w:t>support</w:t>
      </w:r>
      <w:r w:rsidR="00E504D9">
        <w:t xml:space="preserve"> </w:t>
      </w:r>
      <w:r w:rsidR="00605AB4" w:rsidRPr="00B95CA8">
        <w:t>for</w:t>
      </w:r>
      <w:r w:rsidR="00E504D9">
        <w:t xml:space="preserve"> </w:t>
      </w:r>
      <w:r w:rsidR="00605AB4" w:rsidRPr="00B95CA8">
        <w:t>Mark</w:t>
      </w:r>
      <w:r w:rsidR="00E504D9">
        <w:t xml:space="preserve"> </w:t>
      </w:r>
      <w:r w:rsidR="00605AB4" w:rsidRPr="00B95CA8">
        <w:t>16:9–20</w:t>
      </w:r>
      <w:r w:rsidR="00E504D9">
        <w:t xml:space="preserve"> </w:t>
      </w:r>
      <w:r w:rsidR="00605AB4" w:rsidRPr="00B95CA8">
        <w:t>comes</w:t>
      </w:r>
      <w:r w:rsidR="00E504D9">
        <w:t xml:space="preserve"> </w:t>
      </w:r>
      <w:r w:rsidR="00605AB4" w:rsidRPr="00B95CA8">
        <w:t>from</w:t>
      </w:r>
      <w:r w:rsidR="00E504D9">
        <w:t xml:space="preserve"> </w:t>
      </w:r>
      <w:r w:rsidR="00605AB4" w:rsidRPr="00B95CA8">
        <w:t>Hippolytus</w:t>
      </w:r>
      <w:r w:rsidR="00E504D9">
        <w:t xml:space="preserve"> </w:t>
      </w:r>
      <w:r w:rsidR="00605AB4" w:rsidRPr="00B95CA8">
        <w:t>(235);</w:t>
      </w:r>
      <w:r w:rsidR="00E504D9">
        <w:t xml:space="preserve"> </w:t>
      </w:r>
      <w:r w:rsidR="00605AB4" w:rsidRPr="00B95CA8">
        <w:t>Vincentius</w:t>
      </w:r>
      <w:r w:rsidR="00E504D9">
        <w:t xml:space="preserve"> </w:t>
      </w:r>
      <w:r w:rsidR="00605AB4" w:rsidRPr="00B95CA8">
        <w:t>of</w:t>
      </w:r>
      <w:r w:rsidR="00E504D9">
        <w:t xml:space="preserve"> </w:t>
      </w:r>
      <w:proofErr w:type="spellStart"/>
      <w:r w:rsidR="00605AB4" w:rsidRPr="00B95CA8">
        <w:t>Thibaris</w:t>
      </w:r>
      <w:proofErr w:type="spellEnd"/>
      <w:r w:rsidR="00E504D9">
        <w:t xml:space="preserve"> </w:t>
      </w:r>
      <w:r w:rsidR="00605AB4" w:rsidRPr="00B95CA8">
        <w:t>(256);</w:t>
      </w:r>
      <w:r w:rsidR="00E504D9">
        <w:t xml:space="preserve"> </w:t>
      </w:r>
      <w:r w:rsidR="00605AB4" w:rsidRPr="004757CF">
        <w:t>De</w:t>
      </w:r>
      <w:r w:rsidR="00E504D9">
        <w:t xml:space="preserve"> </w:t>
      </w:r>
      <w:proofErr w:type="spellStart"/>
      <w:r w:rsidR="00605AB4" w:rsidRPr="004757CF">
        <w:t>Rebaptismate</w:t>
      </w:r>
      <w:proofErr w:type="spellEnd"/>
      <w:r w:rsidR="00E504D9">
        <w:t xml:space="preserve"> </w:t>
      </w:r>
      <w:r w:rsidR="00605AB4" w:rsidRPr="00B95CA8">
        <w:t>(258);</w:t>
      </w:r>
      <w:r w:rsidR="00E504D9">
        <w:t xml:space="preserve"> </w:t>
      </w:r>
      <w:r w:rsidR="00605AB4" w:rsidRPr="00B95CA8">
        <w:t>the</w:t>
      </w:r>
      <w:r w:rsidR="00E504D9">
        <w:t xml:space="preserve"> </w:t>
      </w:r>
      <w:r w:rsidR="00605AB4" w:rsidRPr="00B95CA8">
        <w:t>pagan</w:t>
      </w:r>
      <w:r w:rsidR="00E504D9">
        <w:t xml:space="preserve"> </w:t>
      </w:r>
      <w:r w:rsidR="00605AB4" w:rsidRPr="00B95CA8">
        <w:t>author</w:t>
      </w:r>
      <w:r w:rsidR="00E504D9">
        <w:t xml:space="preserve"> </w:t>
      </w:r>
      <w:r w:rsidR="00605AB4" w:rsidRPr="00B95CA8">
        <w:t>Hierocles</w:t>
      </w:r>
      <w:r w:rsidR="00E504D9">
        <w:t xml:space="preserve"> </w:t>
      </w:r>
      <w:r w:rsidR="00605AB4" w:rsidRPr="00B95CA8">
        <w:t>(305)</w:t>
      </w:r>
      <w:r w:rsidR="00E504D9">
        <w:t xml:space="preserve"> </w:t>
      </w:r>
      <w:r w:rsidR="00605AB4" w:rsidRPr="00B95CA8">
        <w:t>who</w:t>
      </w:r>
      <w:r w:rsidR="00E504D9">
        <w:t xml:space="preserve"> </w:t>
      </w:r>
      <w:r w:rsidR="00605AB4" w:rsidRPr="00B95CA8">
        <w:t>used</w:t>
      </w:r>
      <w:r w:rsidR="00E504D9">
        <w:t xml:space="preserve"> </w:t>
      </w:r>
      <w:r w:rsidR="00605AB4" w:rsidRPr="00B95CA8">
        <w:t>16:18</w:t>
      </w:r>
      <w:r w:rsidR="00E504D9">
        <w:t xml:space="preserve"> </w:t>
      </w:r>
      <w:r w:rsidR="00605AB4" w:rsidRPr="00B95CA8">
        <w:t>in</w:t>
      </w:r>
      <w:r w:rsidR="00E504D9">
        <w:t xml:space="preserve"> </w:t>
      </w:r>
      <w:r w:rsidR="00605AB4" w:rsidRPr="00B95CA8">
        <w:t>a</w:t>
      </w:r>
      <w:r w:rsidR="00E504D9">
        <w:t xml:space="preserve"> </w:t>
      </w:r>
      <w:r w:rsidR="00605AB4" w:rsidRPr="00B95CA8">
        <w:t>jibe</w:t>
      </w:r>
      <w:r w:rsidR="00E504D9">
        <w:t xml:space="preserve"> </w:t>
      </w:r>
      <w:r w:rsidR="00605AB4" w:rsidRPr="00B95CA8">
        <w:t>issued</w:t>
      </w:r>
      <w:r w:rsidR="00E504D9">
        <w:t xml:space="preserve"> </w:t>
      </w:r>
      <w:r w:rsidR="00605AB4" w:rsidRPr="00B95CA8">
        <w:t>at</w:t>
      </w:r>
      <w:r w:rsidR="00E504D9">
        <w:t xml:space="preserve"> </w:t>
      </w:r>
      <w:r w:rsidR="00605AB4" w:rsidRPr="00B95CA8">
        <w:t>believers;</w:t>
      </w:r>
      <w:r w:rsidR="00E504D9">
        <w:t xml:space="preserve"> </w:t>
      </w:r>
      <w:r w:rsidR="00605AB4" w:rsidRPr="00B95CA8">
        <w:t>the</w:t>
      </w:r>
      <w:r w:rsidR="00E504D9">
        <w:t xml:space="preserve"> </w:t>
      </w:r>
      <w:r w:rsidR="00605AB4" w:rsidRPr="00B95CA8">
        <w:t>Syriac</w:t>
      </w:r>
      <w:r w:rsidR="00E504D9">
        <w:t xml:space="preserve"> </w:t>
      </w:r>
      <w:r w:rsidR="00605AB4" w:rsidRPr="00B95CA8">
        <w:t>writer</w:t>
      </w:r>
      <w:r w:rsidR="00E504D9">
        <w:t xml:space="preserve"> </w:t>
      </w:r>
      <w:hyperlink r:id="rId11" w:history="1">
        <w:proofErr w:type="spellStart"/>
        <w:r w:rsidR="00605AB4" w:rsidRPr="00B95CA8">
          <w:t>Aphrahat</w:t>
        </w:r>
        <w:proofErr w:type="spellEnd"/>
      </w:hyperlink>
      <w:r w:rsidR="00E504D9">
        <w:t xml:space="preserve"> </w:t>
      </w:r>
      <w:r w:rsidR="00605AB4" w:rsidRPr="00B95CA8">
        <w:t>(337);</w:t>
      </w:r>
      <w:r w:rsidR="00E504D9">
        <w:t xml:space="preserve"> </w:t>
      </w:r>
      <w:r w:rsidR="00605AB4" w:rsidRPr="004757CF">
        <w:t>Acts</w:t>
      </w:r>
      <w:r w:rsidR="00E504D9">
        <w:t xml:space="preserve"> </w:t>
      </w:r>
      <w:r w:rsidR="00605AB4" w:rsidRPr="004757CF">
        <w:t>of</w:t>
      </w:r>
      <w:r w:rsidR="00E504D9">
        <w:t xml:space="preserve"> </w:t>
      </w:r>
      <w:r w:rsidR="00605AB4" w:rsidRPr="004757CF">
        <w:t>Pilate</w:t>
      </w:r>
      <w:r w:rsidR="00E504D9">
        <w:t xml:space="preserve"> </w:t>
      </w:r>
      <w:r w:rsidR="00605AB4" w:rsidRPr="00B95CA8">
        <w:t>(4th</w:t>
      </w:r>
      <w:r w:rsidR="00E504D9">
        <w:t xml:space="preserve"> </w:t>
      </w:r>
      <w:r w:rsidR="00605AB4" w:rsidRPr="00B95CA8">
        <w:t>c.);</w:t>
      </w:r>
      <w:r w:rsidR="00E504D9">
        <w:t xml:space="preserve"> </w:t>
      </w:r>
      <w:r w:rsidR="00605AB4" w:rsidRPr="00B95CA8">
        <w:t>the</w:t>
      </w:r>
      <w:r w:rsidR="00E504D9">
        <w:t xml:space="preserve"> </w:t>
      </w:r>
      <w:r w:rsidR="00605AB4" w:rsidRPr="00B95CA8">
        <w:t>Latin</w:t>
      </w:r>
      <w:r w:rsidR="00E504D9">
        <w:t xml:space="preserve"> </w:t>
      </w:r>
      <w:r w:rsidR="00605AB4" w:rsidRPr="00B95CA8">
        <w:t>commentator</w:t>
      </w:r>
      <w:r w:rsidR="00E504D9">
        <w:t xml:space="preserve"> </w:t>
      </w:r>
      <w:hyperlink r:id="rId12" w:history="1">
        <w:r w:rsidR="00605AB4" w:rsidRPr="00B95CA8">
          <w:t>Fortunatianus</w:t>
        </w:r>
      </w:hyperlink>
      <w:r w:rsidR="00E504D9">
        <w:t xml:space="preserve"> </w:t>
      </w:r>
      <w:r w:rsidR="00605AB4" w:rsidRPr="00B95CA8">
        <w:t>(350);</w:t>
      </w:r>
      <w:r w:rsidR="00E504D9">
        <w:t xml:space="preserve"> </w:t>
      </w:r>
      <w:r w:rsidR="00605AB4" w:rsidRPr="00B95CA8">
        <w:t>Epiphanius</w:t>
      </w:r>
      <w:r w:rsidR="00E504D9">
        <w:t xml:space="preserve"> </w:t>
      </w:r>
      <w:r w:rsidR="00605AB4" w:rsidRPr="00B95CA8">
        <w:t>(375);</w:t>
      </w:r>
      <w:r w:rsidR="00E504D9">
        <w:t xml:space="preserve"> </w:t>
      </w:r>
      <w:r w:rsidR="00605AB4" w:rsidRPr="00B95CA8">
        <w:t>Ambrose</w:t>
      </w:r>
      <w:r w:rsidR="00E504D9">
        <w:t xml:space="preserve"> </w:t>
      </w:r>
      <w:r w:rsidR="00605AB4" w:rsidRPr="00B95CA8">
        <w:t>(385);</w:t>
      </w:r>
      <w:r w:rsidR="00E504D9">
        <w:t xml:space="preserve"> </w:t>
      </w:r>
      <w:r w:rsidR="00605AB4" w:rsidRPr="004757CF">
        <w:t>Apostolic</w:t>
      </w:r>
      <w:r w:rsidR="00E504D9">
        <w:t xml:space="preserve"> </w:t>
      </w:r>
      <w:r w:rsidR="00605AB4" w:rsidRPr="004757CF">
        <w:t>Constitutions</w:t>
      </w:r>
      <w:r w:rsidR="00E504D9">
        <w:t xml:space="preserve"> </w:t>
      </w:r>
      <w:r w:rsidR="00605AB4" w:rsidRPr="00B95CA8">
        <w:t>(380);</w:t>
      </w:r>
      <w:r w:rsidR="00E504D9">
        <w:t xml:space="preserve"> </w:t>
      </w:r>
      <w:hyperlink r:id="rId13" w:history="1">
        <w:r w:rsidR="00605AB4" w:rsidRPr="00B95CA8">
          <w:t>Palladius</w:t>
        </w:r>
      </w:hyperlink>
      <w:r w:rsidR="00E504D9">
        <w:t xml:space="preserve"> </w:t>
      </w:r>
      <w:r w:rsidR="00605AB4" w:rsidRPr="00B95CA8">
        <w:t>(late</w:t>
      </w:r>
      <w:r w:rsidR="00E504D9">
        <w:t xml:space="preserve"> </w:t>
      </w:r>
      <w:r w:rsidR="00605AB4" w:rsidRPr="00B95CA8">
        <w:t>300s);</w:t>
      </w:r>
      <w:r w:rsidR="00E504D9">
        <w:t xml:space="preserve"> </w:t>
      </w:r>
      <w:r w:rsidR="00605AB4" w:rsidRPr="00B95CA8">
        <w:t>Augustine</w:t>
      </w:r>
      <w:r w:rsidR="00E504D9">
        <w:t xml:space="preserve"> </w:t>
      </w:r>
      <w:r w:rsidR="00605AB4" w:rsidRPr="00B95CA8">
        <w:t>(430)</w:t>
      </w:r>
      <w:r>
        <w:t>”</w:t>
      </w:r>
      <w:r w:rsidR="00E504D9">
        <w:t xml:space="preserve"> </w:t>
      </w:r>
      <w:r w:rsidR="00B95CA8" w:rsidRPr="004F289D">
        <w:rPr>
          <w:sz w:val="16"/>
          <w:szCs w:val="18"/>
        </w:rPr>
        <w:t>(Snapp,</w:t>
      </w:r>
      <w:r w:rsidR="00E504D9">
        <w:rPr>
          <w:sz w:val="16"/>
          <w:szCs w:val="18"/>
        </w:rPr>
        <w:t xml:space="preserve"> </w:t>
      </w:r>
      <w:r w:rsidR="00B95CA8" w:rsidRPr="002027C0">
        <w:rPr>
          <w:i/>
          <w:iCs/>
          <w:sz w:val="16"/>
          <w:szCs w:val="18"/>
        </w:rPr>
        <w:t>A</w:t>
      </w:r>
      <w:r w:rsidR="00E504D9">
        <w:rPr>
          <w:i/>
          <w:iCs/>
          <w:sz w:val="16"/>
          <w:szCs w:val="18"/>
        </w:rPr>
        <w:t xml:space="preserve"> </w:t>
      </w:r>
      <w:r w:rsidR="00B95CA8" w:rsidRPr="002027C0">
        <w:rPr>
          <w:i/>
          <w:iCs/>
          <w:sz w:val="16"/>
          <w:szCs w:val="18"/>
        </w:rPr>
        <w:t>Case</w:t>
      </w:r>
      <w:r w:rsidR="00E504D9">
        <w:rPr>
          <w:i/>
          <w:iCs/>
          <w:sz w:val="16"/>
          <w:szCs w:val="18"/>
        </w:rPr>
        <w:t xml:space="preserve"> </w:t>
      </w:r>
      <w:r w:rsidR="00B95CA8" w:rsidRPr="002027C0">
        <w:rPr>
          <w:i/>
          <w:iCs/>
          <w:sz w:val="16"/>
          <w:szCs w:val="18"/>
        </w:rPr>
        <w:t>for</w:t>
      </w:r>
      <w:r w:rsidR="00E504D9">
        <w:rPr>
          <w:i/>
          <w:iCs/>
          <w:sz w:val="16"/>
          <w:szCs w:val="18"/>
        </w:rPr>
        <w:t xml:space="preserve"> </w:t>
      </w:r>
      <w:r w:rsidR="00B95CA8" w:rsidRPr="002027C0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="00B95CA8" w:rsidRPr="002027C0">
        <w:rPr>
          <w:i/>
          <w:iCs/>
          <w:sz w:val="16"/>
          <w:szCs w:val="18"/>
        </w:rPr>
        <w:t>Longer</w:t>
      </w:r>
      <w:r w:rsidR="00E504D9">
        <w:rPr>
          <w:i/>
          <w:iCs/>
          <w:sz w:val="16"/>
          <w:szCs w:val="18"/>
        </w:rPr>
        <w:t xml:space="preserve"> </w:t>
      </w:r>
      <w:r w:rsidR="00B95CA8" w:rsidRPr="002027C0">
        <w:rPr>
          <w:i/>
          <w:iCs/>
          <w:sz w:val="16"/>
          <w:szCs w:val="18"/>
        </w:rPr>
        <w:t>Ending</w:t>
      </w:r>
      <w:r w:rsidR="004F289D" w:rsidRPr="004F289D">
        <w:rPr>
          <w:sz w:val="16"/>
          <w:szCs w:val="18"/>
        </w:rPr>
        <w:t>)</w:t>
      </w:r>
    </w:p>
    <w:p w14:paraId="6172D90A" w14:textId="534D23D4" w:rsidR="004F289D" w:rsidRDefault="004F289D" w:rsidP="007616E1">
      <w:pPr>
        <w:pStyle w:val="Heading4"/>
        <w:numPr>
          <w:ilvl w:val="3"/>
          <w:numId w:val="16"/>
        </w:numPr>
        <w:tabs>
          <w:tab w:val="num" w:pos="-432"/>
        </w:tabs>
      </w:pPr>
      <w:r>
        <w:t>I</w:t>
      </w:r>
      <w:r w:rsidR="00E504D9">
        <w:t xml:space="preserve"> </w:t>
      </w:r>
      <w:r>
        <w:t>have</w:t>
      </w:r>
      <w:r w:rsidR="00E504D9">
        <w:t xml:space="preserve"> </w:t>
      </w:r>
      <w:r>
        <w:t>not</w:t>
      </w:r>
      <w:r w:rsidR="00E504D9">
        <w:t xml:space="preserve"> </w:t>
      </w:r>
      <w:r>
        <w:t>checked</w:t>
      </w:r>
      <w:r w:rsidR="00E504D9">
        <w:t xml:space="preserve"> </w:t>
      </w:r>
      <w:r>
        <w:t>all</w:t>
      </w:r>
      <w:r w:rsidR="00E504D9">
        <w:t xml:space="preserve"> </w:t>
      </w:r>
      <w:r>
        <w:t>of</w:t>
      </w:r>
      <w:r w:rsidR="00E504D9">
        <w:t xml:space="preserve"> </w:t>
      </w:r>
      <w:r>
        <w:t>these</w:t>
      </w:r>
      <w:r w:rsidR="00855CC5">
        <w:t>.</w:t>
      </w:r>
    </w:p>
    <w:p w14:paraId="2D532724" w14:textId="525F1F73" w:rsidR="00F10231" w:rsidRDefault="004F289D" w:rsidP="004F289D">
      <w:pPr>
        <w:pStyle w:val="Heading4"/>
        <w:numPr>
          <w:ilvl w:val="3"/>
          <w:numId w:val="16"/>
        </w:numPr>
        <w:tabs>
          <w:tab w:val="num" w:pos="-432"/>
        </w:tabs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clear</w:t>
      </w:r>
      <w:r w:rsidR="00E504D9">
        <w:t xml:space="preserve"> </w:t>
      </w:r>
      <w:r>
        <w:t>that</w:t>
      </w:r>
      <w:r w:rsidR="00E504D9">
        <w:t xml:space="preserve"> </w:t>
      </w:r>
      <w:r w:rsidR="00F10231">
        <w:t>patristic</w:t>
      </w:r>
      <w:r w:rsidR="00E504D9">
        <w:t xml:space="preserve"> </w:t>
      </w:r>
      <w:r w:rsidR="00F10231">
        <w:t>support</w:t>
      </w:r>
      <w:r w:rsidR="00E504D9">
        <w:t xml:space="preserve"> </w:t>
      </w:r>
      <w:r w:rsidR="00F10231">
        <w:t>for</w:t>
      </w:r>
      <w:r w:rsidR="00E504D9">
        <w:t xml:space="preserve"> </w:t>
      </w:r>
      <w:r w:rsidR="00F10231">
        <w:t>the</w:t>
      </w:r>
      <w:r w:rsidR="00E504D9">
        <w:t xml:space="preserve"> </w:t>
      </w:r>
      <w:r w:rsidR="00F10231">
        <w:t>LE</w:t>
      </w:r>
      <w:r w:rsidR="00E504D9">
        <w:t xml:space="preserve"> </w:t>
      </w:r>
      <w:r w:rsidR="00F10231">
        <w:t>is</w:t>
      </w:r>
      <w:r w:rsidR="00E504D9">
        <w:t xml:space="preserve"> </w:t>
      </w:r>
      <w:r w:rsidR="00F10231">
        <w:t>strong.</w:t>
      </w:r>
    </w:p>
    <w:p w14:paraId="1DD6F90A" w14:textId="3065D11C" w:rsidR="00605AB4" w:rsidRPr="00F10231" w:rsidRDefault="001B6C0A" w:rsidP="00F10231">
      <w:pPr>
        <w:pStyle w:val="Heading4"/>
        <w:numPr>
          <w:ilvl w:val="3"/>
          <w:numId w:val="16"/>
        </w:numPr>
        <w:tabs>
          <w:tab w:val="num" w:pos="-432"/>
        </w:tabs>
        <w:rPr>
          <w:bCs/>
        </w:rPr>
      </w:pPr>
      <w:r>
        <w:rPr>
          <w:bCs/>
        </w:rPr>
        <w:t>A</w:t>
      </w:r>
      <w:r w:rsidR="00605AB4" w:rsidRPr="00F10231">
        <w:rPr>
          <w:bCs/>
        </w:rPr>
        <w:t>t</w:t>
      </w:r>
      <w:r w:rsidR="00E504D9">
        <w:rPr>
          <w:bCs/>
        </w:rPr>
        <w:t xml:space="preserve"> </w:t>
      </w:r>
      <w:r w:rsidR="00605AB4" w:rsidRPr="00F10231">
        <w:rPr>
          <w:bCs/>
        </w:rPr>
        <w:t>some</w:t>
      </w:r>
      <w:r w:rsidR="00E504D9">
        <w:rPr>
          <w:bCs/>
        </w:rPr>
        <w:t xml:space="preserve"> </w:t>
      </w:r>
      <w:r w:rsidR="00605AB4" w:rsidRPr="00F10231">
        <w:rPr>
          <w:bCs/>
        </w:rPr>
        <w:t>point</w:t>
      </w:r>
      <w:r w:rsidR="00E504D9">
        <w:rPr>
          <w:bCs/>
        </w:rPr>
        <w:t xml:space="preserve"> </w:t>
      </w:r>
      <w:r w:rsidR="00605AB4" w:rsidRPr="00F10231">
        <w:rPr>
          <w:bCs/>
        </w:rPr>
        <w:t>in</w:t>
      </w:r>
      <w:r w:rsidR="00E504D9">
        <w:rPr>
          <w:bCs/>
        </w:rPr>
        <w:t xml:space="preserve"> </w:t>
      </w:r>
      <w:r w:rsidR="00605AB4" w:rsidRPr="00F10231">
        <w:rPr>
          <w:bCs/>
        </w:rPr>
        <w:t>history,</w:t>
      </w:r>
      <w:r w:rsidR="00E504D9">
        <w:rPr>
          <w:bCs/>
        </w:rPr>
        <w:t xml:space="preserve"> </w:t>
      </w:r>
      <w:r w:rsidR="00605AB4" w:rsidRPr="00F10231">
        <w:rPr>
          <w:bCs/>
        </w:rPr>
        <w:t>the</w:t>
      </w:r>
      <w:r w:rsidR="00E504D9">
        <w:rPr>
          <w:bCs/>
        </w:rPr>
        <w:t xml:space="preserve"> </w:t>
      </w:r>
      <w:r w:rsidR="00605AB4" w:rsidRPr="00F10231">
        <w:rPr>
          <w:bCs/>
        </w:rPr>
        <w:t>number</w:t>
      </w:r>
      <w:r w:rsidR="00E504D9">
        <w:rPr>
          <w:bCs/>
        </w:rPr>
        <w:t xml:space="preserve"> </w:t>
      </w:r>
      <w:r w:rsidR="00605AB4" w:rsidRPr="00F10231">
        <w:rPr>
          <w:bCs/>
        </w:rPr>
        <w:t>of</w:t>
      </w:r>
      <w:r w:rsidR="00E504D9">
        <w:rPr>
          <w:bCs/>
        </w:rPr>
        <w:t xml:space="preserve"> </w:t>
      </w:r>
      <w:r w:rsidR="00605AB4" w:rsidRPr="00F10231">
        <w:rPr>
          <w:bCs/>
        </w:rPr>
        <w:t>those</w:t>
      </w:r>
      <w:r w:rsidR="00E504D9">
        <w:rPr>
          <w:bCs/>
        </w:rPr>
        <w:t xml:space="preserve"> </w:t>
      </w:r>
      <w:r w:rsidR="00605AB4" w:rsidRPr="00F10231">
        <w:rPr>
          <w:bCs/>
        </w:rPr>
        <w:t>who</w:t>
      </w:r>
      <w:r w:rsidR="00E504D9">
        <w:rPr>
          <w:bCs/>
        </w:rPr>
        <w:t xml:space="preserve"> </w:t>
      </w:r>
      <w:r w:rsidR="00605AB4" w:rsidRPr="00F10231">
        <w:rPr>
          <w:bCs/>
        </w:rPr>
        <w:t>quote</w:t>
      </w:r>
      <w:r w:rsidR="00E504D9">
        <w:rPr>
          <w:bCs/>
        </w:rPr>
        <w:t xml:space="preserve"> </w:t>
      </w:r>
      <w:r w:rsidR="00605AB4" w:rsidRPr="00F10231">
        <w:rPr>
          <w:bCs/>
        </w:rPr>
        <w:t>the</w:t>
      </w:r>
      <w:r w:rsidR="00E504D9">
        <w:rPr>
          <w:bCs/>
        </w:rPr>
        <w:t xml:space="preserve"> </w:t>
      </w:r>
      <w:r w:rsidR="00605AB4" w:rsidRPr="00F10231">
        <w:rPr>
          <w:bCs/>
        </w:rPr>
        <w:t>passage</w:t>
      </w:r>
      <w:r w:rsidR="00E504D9">
        <w:rPr>
          <w:bCs/>
        </w:rPr>
        <w:t xml:space="preserve"> </w:t>
      </w:r>
      <w:r w:rsidR="00605AB4" w:rsidRPr="00F10231">
        <w:rPr>
          <w:bCs/>
        </w:rPr>
        <w:t>becomes</w:t>
      </w:r>
      <w:r w:rsidR="00E504D9">
        <w:rPr>
          <w:bCs/>
        </w:rPr>
        <w:t xml:space="preserve"> </w:t>
      </w:r>
      <w:r w:rsidR="00605AB4" w:rsidRPr="00F10231">
        <w:rPr>
          <w:bCs/>
        </w:rPr>
        <w:t>irrelevant.</w:t>
      </w:r>
      <w:r w:rsidR="00E504D9">
        <w:rPr>
          <w:bCs/>
        </w:rPr>
        <w:t xml:space="preserve"> </w:t>
      </w:r>
      <w:r w:rsidR="00605AB4" w:rsidRPr="00F10231">
        <w:rPr>
          <w:bCs/>
        </w:rPr>
        <w:t>We</w:t>
      </w:r>
      <w:r w:rsidR="00E504D9">
        <w:rPr>
          <w:bCs/>
        </w:rPr>
        <w:t xml:space="preserve"> </w:t>
      </w:r>
      <w:r w:rsidR="00605AB4" w:rsidRPr="00F10231">
        <w:rPr>
          <w:bCs/>
        </w:rPr>
        <w:t>could</w:t>
      </w:r>
      <w:r w:rsidR="00E504D9">
        <w:rPr>
          <w:bCs/>
        </w:rPr>
        <w:t xml:space="preserve"> </w:t>
      </w:r>
      <w:r w:rsidR="00605AB4" w:rsidRPr="00F10231">
        <w:rPr>
          <w:bCs/>
        </w:rPr>
        <w:t>all</w:t>
      </w:r>
      <w:r w:rsidR="00E504D9">
        <w:rPr>
          <w:bCs/>
        </w:rPr>
        <w:t xml:space="preserve"> </w:t>
      </w:r>
      <w:r w:rsidR="00605AB4" w:rsidRPr="00F10231">
        <w:rPr>
          <w:bCs/>
        </w:rPr>
        <w:t>write</w:t>
      </w:r>
      <w:r w:rsidR="00E504D9">
        <w:rPr>
          <w:bCs/>
        </w:rPr>
        <w:t xml:space="preserve"> </w:t>
      </w:r>
      <w:r w:rsidR="00605AB4" w:rsidRPr="00F10231">
        <w:rPr>
          <w:bCs/>
        </w:rPr>
        <w:t>something</w:t>
      </w:r>
      <w:r w:rsidR="00E504D9">
        <w:rPr>
          <w:bCs/>
        </w:rPr>
        <w:t xml:space="preserve"> </w:t>
      </w:r>
      <w:r w:rsidR="00605AB4" w:rsidRPr="00F10231">
        <w:rPr>
          <w:bCs/>
        </w:rPr>
        <w:t>today</w:t>
      </w:r>
      <w:r w:rsidR="00E504D9">
        <w:rPr>
          <w:bCs/>
        </w:rPr>
        <w:t xml:space="preserve"> </w:t>
      </w:r>
      <w:r w:rsidR="00605AB4" w:rsidRPr="00F10231">
        <w:rPr>
          <w:bCs/>
        </w:rPr>
        <w:t>quoting</w:t>
      </w:r>
      <w:r w:rsidR="00E504D9">
        <w:rPr>
          <w:bCs/>
        </w:rPr>
        <w:t xml:space="preserve"> </w:t>
      </w:r>
      <w:r w:rsidR="00605AB4" w:rsidRPr="00F10231">
        <w:rPr>
          <w:bCs/>
        </w:rPr>
        <w:t>from</w:t>
      </w:r>
      <w:r w:rsidR="00E504D9">
        <w:rPr>
          <w:bCs/>
        </w:rPr>
        <w:t xml:space="preserve"> </w:t>
      </w:r>
      <w:r w:rsidR="00605AB4" w:rsidRPr="00F10231">
        <w:rPr>
          <w:bCs/>
        </w:rPr>
        <w:t>Mark</w:t>
      </w:r>
      <w:r w:rsidR="00E504D9">
        <w:rPr>
          <w:bCs/>
        </w:rPr>
        <w:t xml:space="preserve"> </w:t>
      </w:r>
      <w:r w:rsidR="00605AB4" w:rsidRPr="00F10231">
        <w:rPr>
          <w:bCs/>
        </w:rPr>
        <w:t>16:9-20</w:t>
      </w:r>
      <w:r w:rsidR="00E504D9">
        <w:rPr>
          <w:bCs/>
        </w:rPr>
        <w:t xml:space="preserve"> </w:t>
      </w:r>
      <w:r w:rsidR="00605AB4" w:rsidRPr="00F10231">
        <w:rPr>
          <w:bCs/>
        </w:rPr>
        <w:t>and</w:t>
      </w:r>
      <w:r w:rsidR="00E504D9">
        <w:rPr>
          <w:bCs/>
        </w:rPr>
        <w:t xml:space="preserve"> </w:t>
      </w:r>
      <w:r w:rsidR="00605AB4" w:rsidRPr="00F10231">
        <w:rPr>
          <w:bCs/>
        </w:rPr>
        <w:t>it</w:t>
      </w:r>
      <w:r w:rsidR="00E504D9">
        <w:rPr>
          <w:bCs/>
        </w:rPr>
        <w:t xml:space="preserve"> </w:t>
      </w:r>
      <w:r w:rsidR="00605AB4" w:rsidRPr="00F10231">
        <w:rPr>
          <w:bCs/>
        </w:rPr>
        <w:t>would</w:t>
      </w:r>
      <w:r w:rsidR="00E504D9">
        <w:rPr>
          <w:bCs/>
        </w:rPr>
        <w:t xml:space="preserve"> </w:t>
      </w:r>
      <w:r w:rsidR="00605AB4" w:rsidRPr="00F10231">
        <w:rPr>
          <w:bCs/>
        </w:rPr>
        <w:t>add</w:t>
      </w:r>
      <w:r w:rsidR="00E504D9">
        <w:rPr>
          <w:bCs/>
        </w:rPr>
        <w:t xml:space="preserve"> </w:t>
      </w:r>
      <w:r w:rsidR="00605AB4" w:rsidRPr="00F10231">
        <w:rPr>
          <w:bCs/>
        </w:rPr>
        <w:t>to</w:t>
      </w:r>
      <w:r w:rsidR="00E504D9">
        <w:rPr>
          <w:bCs/>
        </w:rPr>
        <w:t xml:space="preserve"> </w:t>
      </w:r>
      <w:r w:rsidR="00605AB4" w:rsidRPr="00F10231">
        <w:rPr>
          <w:bCs/>
        </w:rPr>
        <w:t>the</w:t>
      </w:r>
      <w:r w:rsidR="00E504D9">
        <w:rPr>
          <w:bCs/>
        </w:rPr>
        <w:t xml:space="preserve"> </w:t>
      </w:r>
      <w:proofErr w:type="gramStart"/>
      <w:r w:rsidR="00605AB4" w:rsidRPr="00F10231">
        <w:rPr>
          <w:bCs/>
        </w:rPr>
        <w:t>count,</w:t>
      </w:r>
      <w:r w:rsidR="00E504D9">
        <w:rPr>
          <w:bCs/>
        </w:rPr>
        <w:t xml:space="preserve"> </w:t>
      </w:r>
      <w:r w:rsidR="00605AB4" w:rsidRPr="00F10231">
        <w:rPr>
          <w:bCs/>
        </w:rPr>
        <w:t>but</w:t>
      </w:r>
      <w:proofErr w:type="gramEnd"/>
      <w:r w:rsidR="00E504D9">
        <w:rPr>
          <w:bCs/>
        </w:rPr>
        <w:t xml:space="preserve"> </w:t>
      </w:r>
      <w:r w:rsidR="00605AB4" w:rsidRPr="00F10231">
        <w:rPr>
          <w:bCs/>
        </w:rPr>
        <w:t>would</w:t>
      </w:r>
      <w:r w:rsidR="00E504D9">
        <w:rPr>
          <w:bCs/>
        </w:rPr>
        <w:t xml:space="preserve"> </w:t>
      </w:r>
      <w:r w:rsidR="00605AB4" w:rsidRPr="00F10231">
        <w:rPr>
          <w:bCs/>
        </w:rPr>
        <w:t>add</w:t>
      </w:r>
      <w:r w:rsidR="00E504D9">
        <w:rPr>
          <w:bCs/>
        </w:rPr>
        <w:t xml:space="preserve"> </w:t>
      </w:r>
      <w:r w:rsidR="00605AB4" w:rsidRPr="00F10231">
        <w:rPr>
          <w:bCs/>
        </w:rPr>
        <w:t>nothing</w:t>
      </w:r>
      <w:r w:rsidR="00E504D9">
        <w:rPr>
          <w:bCs/>
        </w:rPr>
        <w:t xml:space="preserve"> </w:t>
      </w:r>
      <w:r w:rsidR="00605AB4" w:rsidRPr="00F10231">
        <w:rPr>
          <w:bCs/>
        </w:rPr>
        <w:t>to</w:t>
      </w:r>
      <w:r w:rsidR="00E504D9">
        <w:rPr>
          <w:bCs/>
        </w:rPr>
        <w:t xml:space="preserve"> </w:t>
      </w:r>
      <w:r w:rsidR="00605AB4" w:rsidRPr="00F10231">
        <w:rPr>
          <w:bCs/>
        </w:rPr>
        <w:t>the</w:t>
      </w:r>
      <w:r w:rsidR="00E504D9">
        <w:rPr>
          <w:bCs/>
        </w:rPr>
        <w:t xml:space="preserve"> </w:t>
      </w:r>
      <w:r w:rsidR="00605AB4" w:rsidRPr="00F10231">
        <w:rPr>
          <w:bCs/>
        </w:rPr>
        <w:t>debate.</w:t>
      </w:r>
    </w:p>
    <w:p w14:paraId="16A10E9E" w14:textId="2BE877EA" w:rsidR="00167CBE" w:rsidRPr="005B69EB" w:rsidRDefault="00167CBE" w:rsidP="00C02C8B">
      <w:pPr>
        <w:pStyle w:val="Heading1"/>
        <w:numPr>
          <w:ilvl w:val="0"/>
          <w:numId w:val="16"/>
        </w:numPr>
        <w:tabs>
          <w:tab w:val="clear" w:pos="720"/>
          <w:tab w:val="num" w:pos="-864"/>
        </w:tabs>
        <w:rPr>
          <w:b/>
          <w:bCs w:val="0"/>
        </w:rPr>
      </w:pPr>
      <w:r w:rsidRPr="005B69EB">
        <w:rPr>
          <w:b/>
          <w:bCs w:val="0"/>
        </w:rPr>
        <w:t>External</w:t>
      </w:r>
      <w:r w:rsidR="00E504D9" w:rsidRPr="005B69EB">
        <w:rPr>
          <w:b/>
          <w:bCs w:val="0"/>
        </w:rPr>
        <w:t xml:space="preserve"> </w:t>
      </w:r>
      <w:r w:rsidRPr="005B69EB">
        <w:rPr>
          <w:b/>
          <w:bCs w:val="0"/>
        </w:rPr>
        <w:t>Evidence</w:t>
      </w:r>
      <w:r w:rsidR="00E504D9" w:rsidRPr="005B69EB">
        <w:rPr>
          <w:b/>
          <w:bCs w:val="0"/>
        </w:rPr>
        <w:t xml:space="preserve"> </w:t>
      </w:r>
      <w:r w:rsidRPr="005B69EB">
        <w:rPr>
          <w:b/>
          <w:bCs w:val="0"/>
        </w:rPr>
        <w:t>Part</w:t>
      </w:r>
      <w:r w:rsidR="00E504D9" w:rsidRPr="005B69EB">
        <w:rPr>
          <w:b/>
          <w:bCs w:val="0"/>
        </w:rPr>
        <w:t xml:space="preserve"> </w:t>
      </w:r>
      <w:r w:rsidRPr="005B69EB">
        <w:rPr>
          <w:b/>
          <w:bCs w:val="0"/>
        </w:rPr>
        <w:t>3:</w:t>
      </w:r>
      <w:r w:rsidR="00E504D9" w:rsidRPr="005B69EB">
        <w:rPr>
          <w:b/>
          <w:bCs w:val="0"/>
        </w:rPr>
        <w:t xml:space="preserve"> </w:t>
      </w:r>
      <w:r w:rsidRPr="005B69EB">
        <w:rPr>
          <w:b/>
          <w:bCs w:val="0"/>
        </w:rPr>
        <w:t>Ancient</w:t>
      </w:r>
      <w:r w:rsidR="00E504D9" w:rsidRPr="005B69EB">
        <w:rPr>
          <w:b/>
          <w:bCs w:val="0"/>
        </w:rPr>
        <w:t xml:space="preserve"> </w:t>
      </w:r>
      <w:r w:rsidRPr="005B69EB">
        <w:rPr>
          <w:b/>
          <w:bCs w:val="0"/>
        </w:rPr>
        <w:t>Versions</w:t>
      </w:r>
    </w:p>
    <w:p w14:paraId="066E2BB8" w14:textId="50EA0DE7" w:rsidR="00912943" w:rsidRDefault="00901766" w:rsidP="00901766">
      <w:pPr>
        <w:pStyle w:val="Heading2"/>
      </w:pPr>
      <w:r>
        <w:t>Peter</w:t>
      </w:r>
      <w:r w:rsidR="00E504D9">
        <w:t xml:space="preserve"> </w:t>
      </w:r>
      <w:r>
        <w:t>Head</w:t>
      </w:r>
      <w:r w:rsidR="00E504D9">
        <w:t xml:space="preserve"> </w:t>
      </w:r>
      <w:r>
        <w:t>offers</w:t>
      </w:r>
      <w:r w:rsidR="00E504D9">
        <w:t xml:space="preserve"> </w:t>
      </w:r>
      <w:r>
        <w:t>a</w:t>
      </w:r>
      <w:r w:rsidR="00E504D9">
        <w:t xml:space="preserve"> </w:t>
      </w:r>
      <w:r>
        <w:t>nice</w:t>
      </w:r>
      <w:r w:rsidR="00E504D9">
        <w:t xml:space="preserve"> </w:t>
      </w:r>
      <w:r w:rsidR="00DE4BD9">
        <w:t>summary</w:t>
      </w:r>
      <w:r w:rsidR="00E504D9">
        <w:t xml:space="preserve"> </w:t>
      </w:r>
      <w:r w:rsidR="00DE4BD9">
        <w:t>of</w:t>
      </w:r>
      <w:r w:rsidR="00E504D9">
        <w:t xml:space="preserve"> </w:t>
      </w:r>
      <w:r w:rsidR="00DE4BD9">
        <w:t>the</w:t>
      </w:r>
      <w:r w:rsidR="00E504D9">
        <w:t xml:space="preserve"> </w:t>
      </w:r>
      <w:r w:rsidR="00697C93">
        <w:t>e</w:t>
      </w:r>
      <w:r>
        <w:t>vidence</w:t>
      </w:r>
      <w:r w:rsidR="00E504D9">
        <w:t xml:space="preserve"> </w:t>
      </w:r>
      <w:r>
        <w:t>from</w:t>
      </w:r>
      <w:r w:rsidR="00E504D9">
        <w:t xml:space="preserve"> </w:t>
      </w:r>
      <w:r w:rsidR="00DE4BD9">
        <w:t>ancient</w:t>
      </w:r>
      <w:r w:rsidR="00E504D9">
        <w:t xml:space="preserve"> </w:t>
      </w:r>
      <w:r>
        <w:t>versions</w:t>
      </w:r>
      <w:r w:rsidR="00E504D9">
        <w:t xml:space="preserve"> </w:t>
      </w:r>
      <w:proofErr w:type="gramStart"/>
      <w:r w:rsidR="00FC2E85">
        <w:t>indicating</w:t>
      </w:r>
      <w:proofErr w:type="gramEnd"/>
      <w:r w:rsidR="00E504D9">
        <w:t xml:space="preserve"> </w:t>
      </w:r>
      <w:r w:rsidR="00FC2E85">
        <w:t>that</w:t>
      </w:r>
      <w:r w:rsidR="00E504D9">
        <w:t xml:space="preserve"> </w:t>
      </w:r>
      <w:r w:rsidR="00FC2E85">
        <w:t>the</w:t>
      </w:r>
      <w:r w:rsidR="00E504D9">
        <w:t xml:space="preserve"> </w:t>
      </w:r>
      <w:r w:rsidR="00FC2E85">
        <w:t>oldest</w:t>
      </w:r>
      <w:r w:rsidR="00E504D9">
        <w:t xml:space="preserve"> </w:t>
      </w:r>
      <w:r w:rsidR="00FC2E85">
        <w:t>manuscripts</w:t>
      </w:r>
      <w:r w:rsidR="00E504D9">
        <w:t xml:space="preserve"> </w:t>
      </w:r>
      <w:r w:rsidR="00697C93">
        <w:t>in</w:t>
      </w:r>
      <w:r w:rsidR="00E504D9">
        <w:t xml:space="preserve"> </w:t>
      </w:r>
      <w:r w:rsidR="00697C93">
        <w:t>various</w:t>
      </w:r>
      <w:r w:rsidR="00E504D9">
        <w:t xml:space="preserve"> </w:t>
      </w:r>
      <w:r w:rsidR="00697C93">
        <w:t>ancient</w:t>
      </w:r>
      <w:r w:rsidR="00E504D9">
        <w:t xml:space="preserve"> </w:t>
      </w:r>
      <w:r w:rsidR="00697C93">
        <w:t>languages</w:t>
      </w:r>
      <w:r w:rsidR="00E504D9">
        <w:t xml:space="preserve"> </w:t>
      </w:r>
      <w:r w:rsidR="00563FEE">
        <w:t>do</w:t>
      </w:r>
      <w:r w:rsidR="00E504D9">
        <w:t xml:space="preserve"> </w:t>
      </w:r>
      <w:r w:rsidR="00563FEE">
        <w:t>not</w:t>
      </w:r>
      <w:r w:rsidR="00E504D9">
        <w:t xml:space="preserve"> </w:t>
      </w:r>
      <w:r w:rsidR="00B617C2">
        <w:t>include</w:t>
      </w:r>
      <w:r w:rsidR="00E504D9">
        <w:t xml:space="preserve"> </w:t>
      </w:r>
      <w:r w:rsidR="00B617C2">
        <w:t>the</w:t>
      </w:r>
      <w:r w:rsidR="00E504D9">
        <w:t xml:space="preserve"> </w:t>
      </w:r>
      <w:r w:rsidR="00563FEE">
        <w:t>LE</w:t>
      </w:r>
      <w:r w:rsidR="00F46169">
        <w:t>.</w:t>
      </w:r>
    </w:p>
    <w:p w14:paraId="1C8C96E8" w14:textId="33718A85" w:rsidR="00F94F94" w:rsidRDefault="004F79A4" w:rsidP="008531C1">
      <w:pPr>
        <w:pStyle w:val="Heading3"/>
        <w:rPr>
          <w:sz w:val="16"/>
          <w:szCs w:val="18"/>
        </w:rPr>
      </w:pPr>
      <w:r>
        <w:t>“</w:t>
      </w:r>
      <w:r w:rsidR="009A5037" w:rsidRPr="00383A64">
        <w:t>The</w:t>
      </w:r>
      <w:r w:rsidR="00E504D9">
        <w:t xml:space="preserve"> </w:t>
      </w:r>
      <w:r w:rsidR="009A5037" w:rsidRPr="00383A64">
        <w:t>oldest</w:t>
      </w:r>
      <w:r w:rsidR="00E504D9">
        <w:t xml:space="preserve"> </w:t>
      </w:r>
      <w:r w:rsidR="009A5037" w:rsidRPr="00B617C2">
        <w:rPr>
          <w:b/>
          <w:bCs w:val="0"/>
        </w:rPr>
        <w:t>Old</w:t>
      </w:r>
      <w:r w:rsidR="00E504D9">
        <w:rPr>
          <w:b/>
          <w:bCs w:val="0"/>
        </w:rPr>
        <w:t xml:space="preserve"> </w:t>
      </w:r>
      <w:r w:rsidR="009A5037" w:rsidRPr="00B617C2">
        <w:rPr>
          <w:b/>
          <w:bCs w:val="0"/>
        </w:rPr>
        <w:t>Latin</w:t>
      </w:r>
      <w:r w:rsidR="00E504D9">
        <w:t xml:space="preserve"> </w:t>
      </w:r>
      <w:r w:rsidR="009A5037" w:rsidRPr="00383A64">
        <w:t>manuscript</w:t>
      </w:r>
      <w:r w:rsidR="00E504D9">
        <w:t xml:space="preserve"> </w:t>
      </w:r>
      <w:r w:rsidR="009A5037" w:rsidRPr="00383A64">
        <w:t>(</w:t>
      </w:r>
      <w:proofErr w:type="spellStart"/>
      <w:r w:rsidR="009A5037" w:rsidRPr="00383A64">
        <w:t>VL</w:t>
      </w:r>
      <w:proofErr w:type="spellEnd"/>
      <w:r w:rsidR="00E504D9">
        <w:t xml:space="preserve"> </w:t>
      </w:r>
      <w:r w:rsidR="009A5037" w:rsidRPr="00383A64">
        <w:t>1</w:t>
      </w:r>
      <w:r w:rsidR="00E504D9">
        <w:t xml:space="preserve"> </w:t>
      </w:r>
      <w:r w:rsidR="009A5037" w:rsidRPr="00383A64">
        <w:t>=</w:t>
      </w:r>
      <w:r w:rsidR="00E504D9">
        <w:t xml:space="preserve"> </w:t>
      </w:r>
      <w:r w:rsidR="009A5037" w:rsidRPr="00383A64">
        <w:t>Codex</w:t>
      </w:r>
      <w:r w:rsidR="00E504D9">
        <w:t xml:space="preserve"> </w:t>
      </w:r>
      <w:proofErr w:type="spellStart"/>
      <w:r w:rsidR="009A5037" w:rsidRPr="00383A64">
        <w:t>Bobiensis</w:t>
      </w:r>
      <w:proofErr w:type="spellEnd"/>
      <w:r w:rsidR="009A5037" w:rsidRPr="00383A64">
        <w:t>,</w:t>
      </w:r>
      <w:r w:rsidR="00E504D9">
        <w:t xml:space="preserve"> </w:t>
      </w:r>
      <w:r w:rsidR="009A5037" w:rsidRPr="00383A64">
        <w:t>from</w:t>
      </w:r>
      <w:r w:rsidR="00E504D9">
        <w:t xml:space="preserve"> </w:t>
      </w:r>
      <w:r w:rsidR="009A5037" w:rsidRPr="00383A64">
        <w:t>the</w:t>
      </w:r>
      <w:r w:rsidR="00E504D9">
        <w:t xml:space="preserve"> </w:t>
      </w:r>
      <w:r w:rsidR="009A5037" w:rsidRPr="00383A64">
        <w:t>fourth</w:t>
      </w:r>
      <w:r w:rsidR="00E504D9">
        <w:t xml:space="preserve"> </w:t>
      </w:r>
      <w:r w:rsidR="009A5037" w:rsidRPr="00383A64">
        <w:t>or</w:t>
      </w:r>
      <w:r w:rsidR="00E504D9">
        <w:t xml:space="preserve"> </w:t>
      </w:r>
      <w:r w:rsidR="009A5037" w:rsidRPr="00383A64">
        <w:t>fifth</w:t>
      </w:r>
      <w:r w:rsidR="00E504D9">
        <w:t xml:space="preserve"> </w:t>
      </w:r>
      <w:r w:rsidR="009A5037" w:rsidRPr="00383A64">
        <w:t>century)</w:t>
      </w:r>
      <w:r w:rsidR="00E504D9">
        <w:t xml:space="preserve"> </w:t>
      </w:r>
      <w:r w:rsidR="009A5037" w:rsidRPr="00383A64">
        <w:t>concludes</w:t>
      </w:r>
      <w:r w:rsidR="00E504D9">
        <w:t xml:space="preserve"> </w:t>
      </w:r>
      <w:r w:rsidR="009A5037" w:rsidRPr="00383A64">
        <w:t>at</w:t>
      </w:r>
      <w:r w:rsidR="00E504D9">
        <w:t xml:space="preserve"> </w:t>
      </w:r>
      <w:r w:rsidR="009A5037" w:rsidRPr="00383A64">
        <w:t>Mark</w:t>
      </w:r>
      <w:r w:rsidR="00E504D9">
        <w:t xml:space="preserve"> </w:t>
      </w:r>
      <w:r w:rsidR="009A5037" w:rsidRPr="00383A64">
        <w:t>16:8</w:t>
      </w:r>
      <w:r w:rsidR="00E504D9">
        <w:t xml:space="preserve"> </w:t>
      </w:r>
      <w:r w:rsidR="009A5037" w:rsidRPr="00383A64">
        <w:t>with</w:t>
      </w:r>
      <w:r w:rsidR="00E504D9">
        <w:t xml:space="preserve"> </w:t>
      </w:r>
      <w:r w:rsidR="009A5037" w:rsidRPr="00383A64">
        <w:t>a</w:t>
      </w:r>
      <w:r w:rsidR="00E504D9">
        <w:t xml:space="preserve"> </w:t>
      </w:r>
      <w:r w:rsidR="009A5037" w:rsidRPr="00383A64">
        <w:t>version</w:t>
      </w:r>
      <w:r w:rsidR="00E504D9">
        <w:t xml:space="preserve"> </w:t>
      </w:r>
      <w:r w:rsidR="009A5037" w:rsidRPr="00383A64">
        <w:t>of</w:t>
      </w:r>
      <w:r w:rsidR="00E504D9">
        <w:t xml:space="preserve"> </w:t>
      </w:r>
      <w:r w:rsidR="009A5037" w:rsidRPr="00383A64">
        <w:t>the</w:t>
      </w:r>
      <w:r w:rsidR="00E504D9">
        <w:t xml:space="preserve"> </w:t>
      </w:r>
      <w:r w:rsidR="009A5037" w:rsidRPr="00383A64">
        <w:t>Shorter</w:t>
      </w:r>
      <w:r w:rsidR="00E504D9">
        <w:t xml:space="preserve"> </w:t>
      </w:r>
      <w:r w:rsidR="009A5037" w:rsidRPr="00383A64">
        <w:t>Ending</w:t>
      </w:r>
      <w:r w:rsidR="00E504D9">
        <w:t xml:space="preserve"> </w:t>
      </w:r>
      <w:r w:rsidR="009A5037" w:rsidRPr="00383A64">
        <w:t>and</w:t>
      </w:r>
      <w:r w:rsidR="00E504D9">
        <w:t xml:space="preserve"> </w:t>
      </w:r>
      <w:r w:rsidR="009A5037" w:rsidRPr="00383A64">
        <w:t>lacks</w:t>
      </w:r>
      <w:r w:rsidR="00E504D9">
        <w:t xml:space="preserve"> </w:t>
      </w:r>
      <w:r w:rsidR="009A5037" w:rsidRPr="00383A64">
        <w:t>16:9</w:t>
      </w:r>
      <w:r w:rsidR="007C2476">
        <w:t>-</w:t>
      </w:r>
      <w:r w:rsidR="009A5037" w:rsidRPr="00383A64">
        <w:t>20</w:t>
      </w:r>
      <w:r w:rsidR="008531C1">
        <w:t>.</w:t>
      </w:r>
      <w:r>
        <w:t>”</w:t>
      </w:r>
      <w:r w:rsidR="00E504D9">
        <w:t xml:space="preserve"> </w:t>
      </w:r>
      <w:r w:rsidR="00C35875" w:rsidRPr="00C35875">
        <w:rPr>
          <w:sz w:val="16"/>
          <w:szCs w:val="18"/>
        </w:rPr>
        <w:t>(</w:t>
      </w:r>
      <w:r w:rsidR="000B32F0" w:rsidRPr="00C35875">
        <w:rPr>
          <w:sz w:val="16"/>
          <w:szCs w:val="18"/>
        </w:rPr>
        <w:t>Head,</w:t>
      </w:r>
      <w:r w:rsidR="00E504D9">
        <w:rPr>
          <w:sz w:val="16"/>
          <w:szCs w:val="18"/>
        </w:rPr>
        <w:t xml:space="preserve"> </w:t>
      </w:r>
      <w:r w:rsidR="00C35875" w:rsidRPr="002027C0">
        <w:rPr>
          <w:i/>
          <w:iCs/>
          <w:sz w:val="16"/>
          <w:szCs w:val="18"/>
        </w:rPr>
        <w:t>A</w:t>
      </w:r>
      <w:r w:rsidR="00E504D9">
        <w:rPr>
          <w:i/>
          <w:iCs/>
          <w:sz w:val="16"/>
          <w:szCs w:val="18"/>
        </w:rPr>
        <w:t xml:space="preserve"> </w:t>
      </w:r>
      <w:r w:rsidR="00C35875" w:rsidRPr="002027C0">
        <w:rPr>
          <w:i/>
          <w:iCs/>
          <w:sz w:val="16"/>
          <w:szCs w:val="18"/>
        </w:rPr>
        <w:t>Case</w:t>
      </w:r>
      <w:r w:rsidR="00E504D9">
        <w:rPr>
          <w:i/>
          <w:iCs/>
          <w:sz w:val="16"/>
          <w:szCs w:val="18"/>
        </w:rPr>
        <w:t xml:space="preserve"> </w:t>
      </w:r>
      <w:r w:rsidR="00C35875" w:rsidRPr="002027C0">
        <w:rPr>
          <w:i/>
          <w:iCs/>
          <w:sz w:val="16"/>
          <w:szCs w:val="18"/>
        </w:rPr>
        <w:t>Against</w:t>
      </w:r>
      <w:r w:rsidR="00C35875" w:rsidRPr="00C35875">
        <w:rPr>
          <w:sz w:val="16"/>
          <w:szCs w:val="18"/>
        </w:rPr>
        <w:t>)</w:t>
      </w:r>
    </w:p>
    <w:p w14:paraId="0219C311" w14:textId="39B236E6" w:rsidR="00FE1F15" w:rsidRPr="00383A64" w:rsidRDefault="004F79A4" w:rsidP="008531C1">
      <w:pPr>
        <w:pStyle w:val="Heading3"/>
      </w:pPr>
      <w:r>
        <w:t>“</w:t>
      </w:r>
      <w:r w:rsidR="00FE1F15" w:rsidRPr="00383A64">
        <w:t>The</w:t>
      </w:r>
      <w:r w:rsidR="00E504D9">
        <w:t xml:space="preserve"> </w:t>
      </w:r>
      <w:r w:rsidR="00FE1F15" w:rsidRPr="00383A64">
        <w:t>oldest</w:t>
      </w:r>
      <w:r w:rsidR="00E504D9">
        <w:t xml:space="preserve"> </w:t>
      </w:r>
      <w:r w:rsidR="00FE1F15" w:rsidRPr="00B617C2">
        <w:rPr>
          <w:b/>
          <w:bCs w:val="0"/>
        </w:rPr>
        <w:t>Syriac</w:t>
      </w:r>
      <w:r w:rsidR="00E504D9">
        <w:t xml:space="preserve"> </w:t>
      </w:r>
      <w:r w:rsidR="00FE1F15" w:rsidRPr="00383A64">
        <w:t>manuscript</w:t>
      </w:r>
      <w:r w:rsidR="00E504D9">
        <w:t xml:space="preserve"> </w:t>
      </w:r>
      <w:r w:rsidR="00FE1F15" w:rsidRPr="00383A64">
        <w:t>(the</w:t>
      </w:r>
      <w:r w:rsidR="00E504D9">
        <w:t xml:space="preserve"> </w:t>
      </w:r>
      <w:r w:rsidR="00FE1F15" w:rsidRPr="00383A64">
        <w:t>Sinaitic</w:t>
      </w:r>
      <w:r w:rsidR="00E504D9">
        <w:t xml:space="preserve"> </w:t>
      </w:r>
      <w:r w:rsidR="00FE1F15" w:rsidRPr="00383A64">
        <w:t>Syriac,</w:t>
      </w:r>
      <w:r w:rsidR="00E504D9">
        <w:t xml:space="preserve"> </w:t>
      </w:r>
      <w:r w:rsidR="00FE1F15" w:rsidRPr="00383A64">
        <w:t>from</w:t>
      </w:r>
      <w:r w:rsidR="00E504D9">
        <w:t xml:space="preserve"> </w:t>
      </w:r>
      <w:r w:rsidR="00FE1F15" w:rsidRPr="00383A64">
        <w:t>the</w:t>
      </w:r>
      <w:r w:rsidR="00E504D9">
        <w:t xml:space="preserve"> </w:t>
      </w:r>
      <w:r w:rsidR="00FE1F15" w:rsidRPr="00383A64">
        <w:t>fourth</w:t>
      </w:r>
      <w:r w:rsidR="00E504D9">
        <w:t xml:space="preserve"> </w:t>
      </w:r>
      <w:r w:rsidR="00FE1F15" w:rsidRPr="00383A64">
        <w:t>century)</w:t>
      </w:r>
      <w:r w:rsidR="00E504D9">
        <w:t xml:space="preserve"> </w:t>
      </w:r>
      <w:r w:rsidR="00FE1F15" w:rsidRPr="00383A64">
        <w:t>ends</w:t>
      </w:r>
      <w:r w:rsidR="00E504D9">
        <w:t xml:space="preserve"> </w:t>
      </w:r>
      <w:r w:rsidR="00FE1F15" w:rsidRPr="00383A64">
        <w:t>at</w:t>
      </w:r>
      <w:r w:rsidR="00E504D9">
        <w:t xml:space="preserve"> </w:t>
      </w:r>
      <w:r w:rsidR="00FE1F15" w:rsidRPr="00383A64">
        <w:t>16:8</w:t>
      </w:r>
      <w:r w:rsidR="008531C1">
        <w:t>.</w:t>
      </w:r>
      <w:r>
        <w:t>”</w:t>
      </w:r>
      <w:r w:rsidR="00E504D9">
        <w:t xml:space="preserve"> </w:t>
      </w:r>
      <w:r w:rsidR="00C35875" w:rsidRPr="00C35875">
        <w:rPr>
          <w:sz w:val="16"/>
          <w:szCs w:val="18"/>
        </w:rPr>
        <w:t>(</w:t>
      </w:r>
      <w:r w:rsidR="00C35875" w:rsidRPr="00C35875">
        <w:rPr>
          <w:i/>
          <w:iCs/>
          <w:sz w:val="16"/>
          <w:szCs w:val="18"/>
        </w:rPr>
        <w:t>Ibid</w:t>
      </w:r>
      <w:r w:rsidR="00C35875" w:rsidRPr="00C35875">
        <w:rPr>
          <w:sz w:val="16"/>
          <w:szCs w:val="18"/>
        </w:rPr>
        <w:t>.)</w:t>
      </w:r>
    </w:p>
    <w:p w14:paraId="32E15CB8" w14:textId="7E167D1F" w:rsidR="00984238" w:rsidRPr="00383A64" w:rsidRDefault="004F79A4" w:rsidP="008531C1">
      <w:pPr>
        <w:pStyle w:val="Heading3"/>
      </w:pPr>
      <w:r>
        <w:t>“</w:t>
      </w:r>
      <w:r w:rsidR="00984238" w:rsidRPr="00FE1F15">
        <w:t>The</w:t>
      </w:r>
      <w:r w:rsidR="00E504D9">
        <w:t xml:space="preserve"> </w:t>
      </w:r>
      <w:r w:rsidR="00984238" w:rsidRPr="00FE1F15">
        <w:t>oldest</w:t>
      </w:r>
      <w:r w:rsidR="00E504D9">
        <w:t xml:space="preserve"> </w:t>
      </w:r>
      <w:r w:rsidR="00984238" w:rsidRPr="00B617C2">
        <w:rPr>
          <w:b/>
          <w:bCs w:val="0"/>
        </w:rPr>
        <w:t>Sahidic</w:t>
      </w:r>
      <w:r w:rsidR="00E504D9">
        <w:t xml:space="preserve"> </w:t>
      </w:r>
      <w:r w:rsidR="00984238" w:rsidRPr="00FE1F15">
        <w:t>manuscript</w:t>
      </w:r>
      <w:r w:rsidR="00E504D9">
        <w:t xml:space="preserve"> </w:t>
      </w:r>
      <w:r w:rsidR="00984238" w:rsidRPr="00FE1F15">
        <w:t>(</w:t>
      </w:r>
      <w:proofErr w:type="spellStart"/>
      <w:r w:rsidR="00984238" w:rsidRPr="00FE1F15">
        <w:t>sa</w:t>
      </w:r>
      <w:proofErr w:type="spellEnd"/>
      <w:r w:rsidR="00E504D9">
        <w:t xml:space="preserve"> </w:t>
      </w:r>
      <w:r w:rsidR="00984238" w:rsidRPr="00FE1F15">
        <w:t>1</w:t>
      </w:r>
      <w:r w:rsidR="00E504D9">
        <w:t xml:space="preserve"> </w:t>
      </w:r>
      <w:r w:rsidR="00984238" w:rsidRPr="00FE1F15">
        <w:t>=</w:t>
      </w:r>
      <w:r w:rsidR="00E504D9">
        <w:t xml:space="preserve"> </w:t>
      </w:r>
      <w:r w:rsidR="00984238" w:rsidRPr="00FE1F15">
        <w:t>P.</w:t>
      </w:r>
      <w:r w:rsidR="00E504D9">
        <w:t xml:space="preserve"> </w:t>
      </w:r>
      <w:r w:rsidR="00984238" w:rsidRPr="00FE1F15">
        <w:t>Palau-Ribes</w:t>
      </w:r>
      <w:r w:rsidR="00E504D9">
        <w:t xml:space="preserve"> </w:t>
      </w:r>
      <w:r w:rsidR="00984238" w:rsidRPr="00FE1F15">
        <w:t>Inv.</w:t>
      </w:r>
      <w:r w:rsidR="00E504D9">
        <w:t xml:space="preserve"> </w:t>
      </w:r>
      <w:r w:rsidR="00984238" w:rsidRPr="00FE1F15">
        <w:t>Nr.</w:t>
      </w:r>
      <w:r w:rsidR="00E504D9">
        <w:t xml:space="preserve"> </w:t>
      </w:r>
      <w:r w:rsidR="00984238" w:rsidRPr="00FE1F15">
        <w:t>182,</w:t>
      </w:r>
      <w:r w:rsidR="00E504D9">
        <w:t xml:space="preserve"> </w:t>
      </w:r>
      <w:r w:rsidR="00984238" w:rsidRPr="00FE1F15">
        <w:t>from</w:t>
      </w:r>
      <w:r w:rsidR="00E504D9">
        <w:t xml:space="preserve"> </w:t>
      </w:r>
      <w:r w:rsidR="00984238" w:rsidRPr="00FE1F15">
        <w:t>the</w:t>
      </w:r>
      <w:r w:rsidR="00E504D9">
        <w:t xml:space="preserve"> </w:t>
      </w:r>
      <w:r w:rsidR="00984238" w:rsidRPr="00FE1F15">
        <w:t>fifth</w:t>
      </w:r>
      <w:r w:rsidR="00E504D9">
        <w:t xml:space="preserve"> </w:t>
      </w:r>
      <w:r w:rsidR="00984238" w:rsidRPr="00FE1F15">
        <w:t>century)</w:t>
      </w:r>
      <w:r w:rsidR="00E504D9">
        <w:t xml:space="preserve"> </w:t>
      </w:r>
      <w:r w:rsidR="00984238" w:rsidRPr="00FE1F15">
        <w:t>ends</w:t>
      </w:r>
      <w:r w:rsidR="00E504D9">
        <w:t xml:space="preserve"> </w:t>
      </w:r>
      <w:r w:rsidR="00984238" w:rsidRPr="00FE1F15">
        <w:t>at</w:t>
      </w:r>
      <w:r w:rsidR="00E504D9">
        <w:t xml:space="preserve"> </w:t>
      </w:r>
      <w:r w:rsidR="00984238" w:rsidRPr="00FE1F15">
        <w:t>16:8</w:t>
      </w:r>
      <w:r w:rsidR="008531C1">
        <w:t>.</w:t>
      </w:r>
      <w:r>
        <w:t>”</w:t>
      </w:r>
      <w:r w:rsidR="00E504D9">
        <w:t xml:space="preserve"> </w:t>
      </w:r>
      <w:r w:rsidR="00C35875" w:rsidRPr="00C35875">
        <w:rPr>
          <w:sz w:val="16"/>
          <w:szCs w:val="18"/>
        </w:rPr>
        <w:t>(</w:t>
      </w:r>
      <w:r w:rsidR="00C35875" w:rsidRPr="00C35875">
        <w:rPr>
          <w:i/>
          <w:iCs/>
          <w:sz w:val="16"/>
          <w:szCs w:val="18"/>
        </w:rPr>
        <w:t>Ibid</w:t>
      </w:r>
      <w:r w:rsidR="00C35875" w:rsidRPr="00C35875">
        <w:rPr>
          <w:sz w:val="16"/>
          <w:szCs w:val="18"/>
        </w:rPr>
        <w:t>.)</w:t>
      </w:r>
    </w:p>
    <w:p w14:paraId="10DEAB37" w14:textId="5B9653EE" w:rsidR="00984238" w:rsidRPr="00383A64" w:rsidRDefault="004F79A4" w:rsidP="008531C1">
      <w:pPr>
        <w:pStyle w:val="Heading3"/>
      </w:pPr>
      <w:r>
        <w:t>“</w:t>
      </w:r>
      <w:r w:rsidR="00984238" w:rsidRPr="00FE1F15">
        <w:t>The</w:t>
      </w:r>
      <w:r w:rsidR="00E504D9">
        <w:t xml:space="preserve"> </w:t>
      </w:r>
      <w:r w:rsidR="00984238" w:rsidRPr="00FE1F15">
        <w:t>earliest</w:t>
      </w:r>
      <w:r w:rsidR="00E504D9">
        <w:t xml:space="preserve"> </w:t>
      </w:r>
      <w:r w:rsidR="00984238" w:rsidRPr="00FE1F15">
        <w:t>evidence</w:t>
      </w:r>
      <w:r w:rsidR="00E504D9">
        <w:t xml:space="preserve"> </w:t>
      </w:r>
      <w:r w:rsidR="00984238" w:rsidRPr="00FE1F15">
        <w:t>we</w:t>
      </w:r>
      <w:r w:rsidR="00E504D9">
        <w:t xml:space="preserve"> </w:t>
      </w:r>
      <w:r w:rsidR="00984238" w:rsidRPr="00FE1F15">
        <w:t>have</w:t>
      </w:r>
      <w:r w:rsidR="00E504D9">
        <w:t xml:space="preserve"> </w:t>
      </w:r>
      <w:r w:rsidR="00984238" w:rsidRPr="00FE1F15">
        <w:t>for</w:t>
      </w:r>
      <w:r w:rsidR="00E504D9">
        <w:t xml:space="preserve"> </w:t>
      </w:r>
      <w:r w:rsidR="00984238" w:rsidRPr="00FE1F15">
        <w:t>the</w:t>
      </w:r>
      <w:r w:rsidR="00E504D9">
        <w:t xml:space="preserve"> </w:t>
      </w:r>
      <w:r w:rsidR="00984238" w:rsidRPr="00B617C2">
        <w:rPr>
          <w:b/>
          <w:bCs w:val="0"/>
        </w:rPr>
        <w:t>Christian</w:t>
      </w:r>
      <w:r w:rsidR="00E504D9">
        <w:rPr>
          <w:b/>
          <w:bCs w:val="0"/>
        </w:rPr>
        <w:t xml:space="preserve"> </w:t>
      </w:r>
      <w:r w:rsidR="00984238" w:rsidRPr="00B617C2">
        <w:rPr>
          <w:b/>
          <w:bCs w:val="0"/>
        </w:rPr>
        <w:t>Palestinian</w:t>
      </w:r>
      <w:r w:rsidR="00E504D9">
        <w:rPr>
          <w:b/>
          <w:bCs w:val="0"/>
        </w:rPr>
        <w:t xml:space="preserve"> </w:t>
      </w:r>
      <w:r w:rsidR="00984238" w:rsidRPr="00B617C2">
        <w:rPr>
          <w:b/>
          <w:bCs w:val="0"/>
        </w:rPr>
        <w:t>Aramaic</w:t>
      </w:r>
      <w:r w:rsidR="00E504D9">
        <w:t xml:space="preserve"> </w:t>
      </w:r>
      <w:r w:rsidR="00984238" w:rsidRPr="00FE1F15">
        <w:t>version</w:t>
      </w:r>
      <w:r w:rsidR="00E504D9">
        <w:t xml:space="preserve"> </w:t>
      </w:r>
      <w:r w:rsidR="00984238" w:rsidRPr="00FE1F15">
        <w:t>of</w:t>
      </w:r>
      <w:r w:rsidR="00E504D9">
        <w:t xml:space="preserve"> </w:t>
      </w:r>
      <w:r w:rsidR="00984238" w:rsidRPr="00FE1F15">
        <w:t>Mark</w:t>
      </w:r>
      <w:r w:rsidR="00E504D9">
        <w:t xml:space="preserve"> </w:t>
      </w:r>
      <w:r w:rsidR="00984238" w:rsidRPr="00FE1F15">
        <w:t>(Codex</w:t>
      </w:r>
      <w:r w:rsidR="00E504D9">
        <w:t xml:space="preserve"> </w:t>
      </w:r>
      <w:r w:rsidR="00984238" w:rsidRPr="00FE1F15">
        <w:t>Sinaiticus</w:t>
      </w:r>
      <w:r w:rsidR="00E504D9">
        <w:t xml:space="preserve"> </w:t>
      </w:r>
      <w:proofErr w:type="spellStart"/>
      <w:r w:rsidR="00984238" w:rsidRPr="00FE1F15">
        <w:t>Rescriptus</w:t>
      </w:r>
      <w:proofErr w:type="spellEnd"/>
      <w:r w:rsidR="00E504D9">
        <w:t xml:space="preserve"> </w:t>
      </w:r>
      <w:r w:rsidR="00984238" w:rsidRPr="00FE1F15">
        <w:t>in</w:t>
      </w:r>
      <w:r w:rsidR="00E504D9">
        <w:t xml:space="preserve"> </w:t>
      </w:r>
      <w:r w:rsidR="00984238" w:rsidRPr="00FE1F15">
        <w:t>St</w:t>
      </w:r>
      <w:r w:rsidR="00E504D9">
        <w:t xml:space="preserve"> </w:t>
      </w:r>
      <w:r w:rsidR="00984238" w:rsidRPr="00FE1F15">
        <w:t>Petersburg,</w:t>
      </w:r>
      <w:r w:rsidR="00E504D9">
        <w:t xml:space="preserve"> </w:t>
      </w:r>
      <w:r w:rsidR="00984238" w:rsidRPr="00FE1F15">
        <w:t>Syr.</w:t>
      </w:r>
      <w:r w:rsidR="00E504D9">
        <w:t xml:space="preserve"> </w:t>
      </w:r>
      <w:r w:rsidR="00984238" w:rsidRPr="00FE1F15">
        <w:t>No.</w:t>
      </w:r>
      <w:r w:rsidR="00E504D9">
        <w:t xml:space="preserve"> </w:t>
      </w:r>
      <w:r w:rsidR="00984238" w:rsidRPr="00FE1F15">
        <w:t>16)</w:t>
      </w:r>
      <w:r w:rsidR="00E504D9">
        <w:t xml:space="preserve"> </w:t>
      </w:r>
      <w:r w:rsidR="00984238" w:rsidRPr="00FE1F15">
        <w:t>ends</w:t>
      </w:r>
      <w:r w:rsidR="00E504D9">
        <w:t xml:space="preserve"> </w:t>
      </w:r>
      <w:r w:rsidR="00984238" w:rsidRPr="00FE1F15">
        <w:t>at</w:t>
      </w:r>
      <w:r w:rsidR="00E504D9">
        <w:t xml:space="preserve"> </w:t>
      </w:r>
      <w:r w:rsidR="00984238" w:rsidRPr="00FE1F15">
        <w:t>16:8</w:t>
      </w:r>
      <w:r w:rsidR="008531C1">
        <w:t>.</w:t>
      </w:r>
      <w:r>
        <w:t>”</w:t>
      </w:r>
      <w:r w:rsidR="00E504D9">
        <w:t xml:space="preserve"> </w:t>
      </w:r>
      <w:r w:rsidR="00C35875" w:rsidRPr="00C35875">
        <w:rPr>
          <w:sz w:val="16"/>
          <w:szCs w:val="18"/>
        </w:rPr>
        <w:t>(</w:t>
      </w:r>
      <w:r w:rsidR="00C35875" w:rsidRPr="00C35875">
        <w:rPr>
          <w:i/>
          <w:iCs/>
          <w:sz w:val="16"/>
          <w:szCs w:val="18"/>
        </w:rPr>
        <w:t>Ibid</w:t>
      </w:r>
      <w:r w:rsidR="00C35875" w:rsidRPr="00C35875">
        <w:rPr>
          <w:sz w:val="16"/>
          <w:szCs w:val="18"/>
        </w:rPr>
        <w:t>.)</w:t>
      </w:r>
    </w:p>
    <w:p w14:paraId="55601CA4" w14:textId="140A249B" w:rsidR="00984238" w:rsidRPr="00383A64" w:rsidRDefault="004F79A4" w:rsidP="008531C1">
      <w:pPr>
        <w:pStyle w:val="Heading3"/>
      </w:pPr>
      <w:r>
        <w:t>“</w:t>
      </w:r>
      <w:r w:rsidR="00984238" w:rsidRPr="00FE1F15">
        <w:t>The</w:t>
      </w:r>
      <w:r w:rsidR="00E504D9">
        <w:t xml:space="preserve"> </w:t>
      </w:r>
      <w:r w:rsidR="00984238" w:rsidRPr="00FE1F15">
        <w:t>oldest</w:t>
      </w:r>
      <w:r w:rsidR="00E504D9">
        <w:t xml:space="preserve"> </w:t>
      </w:r>
      <w:r w:rsidR="00984238" w:rsidRPr="00B617C2">
        <w:rPr>
          <w:b/>
          <w:bCs w:val="0"/>
        </w:rPr>
        <w:t>Armenian</w:t>
      </w:r>
      <w:r w:rsidR="00E504D9">
        <w:t xml:space="preserve"> </w:t>
      </w:r>
      <w:r w:rsidR="00984238" w:rsidRPr="00FE1F15">
        <w:t>manuscripts</w:t>
      </w:r>
      <w:r w:rsidR="00E504D9">
        <w:t xml:space="preserve"> </w:t>
      </w:r>
      <w:r w:rsidR="00984238" w:rsidRPr="00FE1F15">
        <w:t>(going</w:t>
      </w:r>
      <w:r w:rsidR="00E504D9">
        <w:t xml:space="preserve"> </w:t>
      </w:r>
      <w:r w:rsidR="00984238" w:rsidRPr="00FE1F15">
        <w:t>back</w:t>
      </w:r>
      <w:r w:rsidR="00E504D9">
        <w:t xml:space="preserve"> </w:t>
      </w:r>
      <w:r w:rsidR="00984238" w:rsidRPr="00FE1F15">
        <w:t>to</w:t>
      </w:r>
      <w:r w:rsidR="00E504D9">
        <w:t xml:space="preserve"> </w:t>
      </w:r>
      <w:r w:rsidR="00984238" w:rsidRPr="00FE1F15">
        <w:t>the</w:t>
      </w:r>
      <w:r w:rsidR="00E504D9">
        <w:t xml:space="preserve"> </w:t>
      </w:r>
      <w:r w:rsidR="00984238" w:rsidRPr="00FE1F15">
        <w:t>ninth</w:t>
      </w:r>
      <w:r w:rsidR="00E504D9">
        <w:t xml:space="preserve"> </w:t>
      </w:r>
      <w:r w:rsidR="00984238" w:rsidRPr="00FE1F15">
        <w:t>century)</w:t>
      </w:r>
      <w:r w:rsidR="00E504D9">
        <w:t xml:space="preserve"> </w:t>
      </w:r>
      <w:r w:rsidR="00984238" w:rsidRPr="00FE1F15">
        <w:t>end</w:t>
      </w:r>
      <w:r w:rsidR="00E504D9">
        <w:t xml:space="preserve"> </w:t>
      </w:r>
      <w:r w:rsidR="00984238" w:rsidRPr="00FE1F15">
        <w:t>at</w:t>
      </w:r>
      <w:r w:rsidR="00E504D9">
        <w:t xml:space="preserve"> </w:t>
      </w:r>
      <w:r w:rsidR="00984238" w:rsidRPr="00FE1F15">
        <w:t>16:8</w:t>
      </w:r>
      <w:r w:rsidR="008531C1">
        <w:t>.</w:t>
      </w:r>
      <w:r>
        <w:t>”</w:t>
      </w:r>
      <w:r w:rsidR="00E504D9">
        <w:t xml:space="preserve"> </w:t>
      </w:r>
      <w:r w:rsidR="00C35875" w:rsidRPr="00C35875">
        <w:rPr>
          <w:sz w:val="16"/>
          <w:szCs w:val="18"/>
        </w:rPr>
        <w:t>(</w:t>
      </w:r>
      <w:r w:rsidR="00C35875" w:rsidRPr="00C35875">
        <w:rPr>
          <w:i/>
          <w:iCs/>
          <w:sz w:val="16"/>
          <w:szCs w:val="18"/>
        </w:rPr>
        <w:t>Ibid</w:t>
      </w:r>
      <w:r w:rsidR="00C35875" w:rsidRPr="00C35875">
        <w:rPr>
          <w:sz w:val="16"/>
          <w:szCs w:val="18"/>
        </w:rPr>
        <w:t>.)</w:t>
      </w:r>
    </w:p>
    <w:p w14:paraId="7A62C377" w14:textId="73C9267F" w:rsidR="00984238" w:rsidRPr="00383A64" w:rsidRDefault="004F79A4" w:rsidP="008531C1">
      <w:pPr>
        <w:pStyle w:val="Heading3"/>
      </w:pPr>
      <w:r>
        <w:lastRenderedPageBreak/>
        <w:t>“</w:t>
      </w:r>
      <w:r w:rsidR="00984238" w:rsidRPr="00FE1F15">
        <w:t>The</w:t>
      </w:r>
      <w:r w:rsidR="00E504D9">
        <w:t xml:space="preserve"> </w:t>
      </w:r>
      <w:r w:rsidR="00984238" w:rsidRPr="00FE1F15">
        <w:t>oldest</w:t>
      </w:r>
      <w:r w:rsidR="00E504D9">
        <w:t xml:space="preserve"> </w:t>
      </w:r>
      <w:r w:rsidR="00984238" w:rsidRPr="00B617C2">
        <w:rPr>
          <w:b/>
          <w:bCs w:val="0"/>
        </w:rPr>
        <w:t>Georgian</w:t>
      </w:r>
      <w:r w:rsidR="00E504D9">
        <w:t xml:space="preserve"> </w:t>
      </w:r>
      <w:r w:rsidR="00984238" w:rsidRPr="00FE1F15">
        <w:t>manuscripts</w:t>
      </w:r>
      <w:r w:rsidR="00E504D9">
        <w:t xml:space="preserve"> </w:t>
      </w:r>
      <w:r w:rsidR="00984238" w:rsidRPr="00FE1F15">
        <w:t>(translated</w:t>
      </w:r>
      <w:r w:rsidR="00E504D9">
        <w:t xml:space="preserve"> </w:t>
      </w:r>
      <w:r w:rsidR="00984238" w:rsidRPr="00FE1F15">
        <w:t>from</w:t>
      </w:r>
      <w:r w:rsidR="00E504D9">
        <w:t xml:space="preserve"> </w:t>
      </w:r>
      <w:r w:rsidR="00984238" w:rsidRPr="00FE1F15">
        <w:t>the</w:t>
      </w:r>
      <w:r w:rsidR="00E504D9">
        <w:t xml:space="preserve"> </w:t>
      </w:r>
      <w:r w:rsidR="00984238" w:rsidRPr="00FE1F15">
        <w:t>Armenian)</w:t>
      </w:r>
      <w:r w:rsidR="00E504D9">
        <w:t xml:space="preserve"> </w:t>
      </w:r>
      <w:r w:rsidR="00984238" w:rsidRPr="00FE1F15">
        <w:t>end</w:t>
      </w:r>
      <w:r w:rsidR="00E504D9">
        <w:t xml:space="preserve"> </w:t>
      </w:r>
      <w:r w:rsidR="00984238" w:rsidRPr="00FE1F15">
        <w:t>at</w:t>
      </w:r>
      <w:r w:rsidR="00E504D9">
        <w:t xml:space="preserve"> </w:t>
      </w:r>
      <w:r w:rsidR="00984238" w:rsidRPr="00FE1F15">
        <w:t>16:8</w:t>
      </w:r>
      <w:r w:rsidR="008531C1">
        <w:t>.</w:t>
      </w:r>
      <w:r>
        <w:t>”</w:t>
      </w:r>
      <w:r w:rsidR="00E504D9">
        <w:t xml:space="preserve"> </w:t>
      </w:r>
      <w:r w:rsidR="00C35875" w:rsidRPr="00C35875">
        <w:rPr>
          <w:sz w:val="16"/>
          <w:szCs w:val="18"/>
        </w:rPr>
        <w:t>(</w:t>
      </w:r>
      <w:r w:rsidR="00C35875" w:rsidRPr="00C35875">
        <w:rPr>
          <w:i/>
          <w:iCs/>
          <w:sz w:val="16"/>
          <w:szCs w:val="18"/>
        </w:rPr>
        <w:t>Ibid</w:t>
      </w:r>
      <w:r w:rsidR="00C35875" w:rsidRPr="00C35875">
        <w:rPr>
          <w:sz w:val="16"/>
          <w:szCs w:val="18"/>
        </w:rPr>
        <w:t>.)</w:t>
      </w:r>
    </w:p>
    <w:p w14:paraId="6850B2B9" w14:textId="32E4C8F7" w:rsidR="00371D9E" w:rsidRDefault="0072560F" w:rsidP="00901766">
      <w:pPr>
        <w:pStyle w:val="Heading2"/>
        <w:numPr>
          <w:ilvl w:val="1"/>
          <w:numId w:val="16"/>
        </w:numPr>
        <w:tabs>
          <w:tab w:val="num" w:pos="-864"/>
        </w:tabs>
      </w:pPr>
      <w:r>
        <w:t>Burgon</w:t>
      </w:r>
      <w:r w:rsidR="004F79A4">
        <w:t>’</w:t>
      </w:r>
      <w:r w:rsidR="00B06A3F">
        <w:t>s</w:t>
      </w:r>
      <w:r w:rsidR="00E504D9">
        <w:t xml:space="preserve"> </w:t>
      </w:r>
      <w:r w:rsidR="00B06A3F">
        <w:t>belief</w:t>
      </w:r>
      <w:r w:rsidR="00E504D9">
        <w:t xml:space="preserve"> </w:t>
      </w:r>
      <w:r w:rsidR="00B06A3F">
        <w:t>that</w:t>
      </w:r>
      <w:r w:rsidR="00E504D9">
        <w:t xml:space="preserve"> </w:t>
      </w:r>
      <w:r w:rsidR="00B06A3F">
        <w:t>the</w:t>
      </w:r>
      <w:r w:rsidR="00E504D9">
        <w:t xml:space="preserve"> </w:t>
      </w:r>
      <w:r w:rsidR="00B06A3F">
        <w:t>evidence</w:t>
      </w:r>
      <w:r w:rsidR="00E504D9">
        <w:t xml:space="preserve"> </w:t>
      </w:r>
      <w:r w:rsidR="00B06A3F">
        <w:t>from</w:t>
      </w:r>
      <w:r w:rsidR="00E504D9">
        <w:t xml:space="preserve"> </w:t>
      </w:r>
      <w:r w:rsidR="00B06A3F">
        <w:t>ancient</w:t>
      </w:r>
      <w:r w:rsidR="00E504D9">
        <w:t xml:space="preserve"> </w:t>
      </w:r>
      <w:r w:rsidR="00B06A3F">
        <w:t>versions</w:t>
      </w:r>
      <w:r w:rsidR="00E504D9">
        <w:t xml:space="preserve"> </w:t>
      </w:r>
      <w:r w:rsidR="00B06A3F">
        <w:t>supported</w:t>
      </w:r>
      <w:r w:rsidR="00E504D9">
        <w:t xml:space="preserve"> </w:t>
      </w:r>
      <w:r w:rsidR="00B06A3F">
        <w:t>the</w:t>
      </w:r>
      <w:r w:rsidR="00E504D9">
        <w:t xml:space="preserve"> </w:t>
      </w:r>
      <w:r w:rsidR="00B06A3F">
        <w:t>LE</w:t>
      </w:r>
      <w:r w:rsidR="00E504D9">
        <w:t xml:space="preserve"> </w:t>
      </w:r>
      <w:r w:rsidR="004E4799">
        <w:t>must</w:t>
      </w:r>
      <w:r w:rsidR="00E504D9">
        <w:t xml:space="preserve"> </w:t>
      </w:r>
      <w:r w:rsidR="004E4799">
        <w:t>be</w:t>
      </w:r>
      <w:r w:rsidR="00E504D9">
        <w:t xml:space="preserve"> </w:t>
      </w:r>
      <w:r w:rsidR="004E4799">
        <w:t>discounted</w:t>
      </w:r>
      <w:r w:rsidR="00371D9E">
        <w:t>.</w:t>
      </w:r>
    </w:p>
    <w:p w14:paraId="6CF5D297" w14:textId="7ABE00E8" w:rsidR="00901766" w:rsidRPr="00460D71" w:rsidRDefault="00371D9E" w:rsidP="00371D9E">
      <w:pPr>
        <w:pStyle w:val="Heading3"/>
        <w:numPr>
          <w:ilvl w:val="2"/>
          <w:numId w:val="16"/>
        </w:numPr>
        <w:tabs>
          <w:tab w:val="num" w:pos="-864"/>
        </w:tabs>
      </w:pPr>
      <w:r>
        <w:t>The</w:t>
      </w:r>
      <w:r w:rsidR="00E504D9">
        <w:t xml:space="preserve"> </w:t>
      </w:r>
      <w:r w:rsidR="006E241D">
        <w:t>title</w:t>
      </w:r>
      <w:r w:rsidR="00E504D9">
        <w:t xml:space="preserve"> </w:t>
      </w:r>
      <w:r w:rsidR="006E241D">
        <w:t>of</w:t>
      </w:r>
      <w:r w:rsidR="00E504D9">
        <w:t xml:space="preserve"> </w:t>
      </w:r>
      <w:r w:rsidR="006E241D">
        <w:t>the</w:t>
      </w:r>
      <w:r w:rsidR="00E504D9">
        <w:t xml:space="preserve"> </w:t>
      </w:r>
      <w:r w:rsidR="009C214E">
        <w:t>fourth</w:t>
      </w:r>
      <w:r w:rsidR="00E504D9">
        <w:t xml:space="preserve"> </w:t>
      </w:r>
      <w:r w:rsidR="009C214E">
        <w:t>chapter</w:t>
      </w:r>
      <w:r w:rsidR="00E504D9">
        <w:t xml:space="preserve"> </w:t>
      </w:r>
      <w:r w:rsidR="009C214E">
        <w:t>of</w:t>
      </w:r>
      <w:r w:rsidR="00E504D9">
        <w:t xml:space="preserve"> </w:t>
      </w:r>
      <w:r w:rsidR="009C214E">
        <w:t>Burgon</w:t>
      </w:r>
      <w:r w:rsidR="004F79A4">
        <w:t>’</w:t>
      </w:r>
      <w:r w:rsidR="009C214E">
        <w:t>s</w:t>
      </w:r>
      <w:r w:rsidR="00E504D9">
        <w:t xml:space="preserve"> </w:t>
      </w:r>
      <w:r w:rsidR="009C214E">
        <w:t>book</w:t>
      </w:r>
      <w:r w:rsidR="00E504D9">
        <w:t xml:space="preserve"> </w:t>
      </w:r>
      <w:r w:rsidR="009C214E">
        <w:t>asserted</w:t>
      </w:r>
      <w:r w:rsidR="00E504D9">
        <w:t xml:space="preserve"> </w:t>
      </w:r>
      <w:r w:rsidR="009C214E">
        <w:t>that</w:t>
      </w:r>
      <w:r w:rsidR="00E504D9">
        <w:t xml:space="preserve"> </w:t>
      </w:r>
      <w:r w:rsidR="006E241D">
        <w:t>the</w:t>
      </w:r>
      <w:r w:rsidR="00E504D9">
        <w:t xml:space="preserve"> </w:t>
      </w:r>
      <w:r w:rsidR="006E241D">
        <w:t>early</w:t>
      </w:r>
      <w:r w:rsidR="00E504D9">
        <w:t xml:space="preserve"> </w:t>
      </w:r>
      <w:r w:rsidR="006E241D">
        <w:t>versions</w:t>
      </w:r>
      <w:r w:rsidR="00E504D9">
        <w:t xml:space="preserve"> </w:t>
      </w:r>
      <w:r w:rsidR="004F79A4">
        <w:t>“</w:t>
      </w:r>
      <w:r w:rsidR="0072560F">
        <w:t>Yield</w:t>
      </w:r>
      <w:r w:rsidR="00E504D9">
        <w:t xml:space="preserve"> </w:t>
      </w:r>
      <w:r w:rsidR="0072560F">
        <w:t>Unfaltering</w:t>
      </w:r>
      <w:r w:rsidR="00E504D9">
        <w:t xml:space="preserve"> </w:t>
      </w:r>
      <w:r w:rsidR="0072560F">
        <w:t>Testimony</w:t>
      </w:r>
      <w:r w:rsidR="00E504D9">
        <w:t xml:space="preserve"> </w:t>
      </w:r>
      <w:r w:rsidR="0072560F">
        <w:t>to</w:t>
      </w:r>
      <w:r w:rsidR="00E504D9">
        <w:t xml:space="preserve"> </w:t>
      </w:r>
      <w:r w:rsidR="007B238B">
        <w:t>the</w:t>
      </w:r>
      <w:r w:rsidR="00E504D9">
        <w:t xml:space="preserve"> </w:t>
      </w:r>
      <w:r w:rsidR="0072560F">
        <w:t>Genuineness</w:t>
      </w:r>
      <w:r w:rsidR="004F79A4">
        <w:t>”</w:t>
      </w:r>
      <w:r w:rsidR="00E504D9">
        <w:t xml:space="preserve"> </w:t>
      </w:r>
      <w:r w:rsidR="007A713B">
        <w:t>of</w:t>
      </w:r>
      <w:r w:rsidR="00E504D9">
        <w:t xml:space="preserve"> </w:t>
      </w:r>
      <w:r w:rsidR="007A713B">
        <w:t>Mark</w:t>
      </w:r>
      <w:r w:rsidR="00E504D9">
        <w:t xml:space="preserve"> </w:t>
      </w:r>
      <w:r w:rsidR="007A713B">
        <w:t>16:9-20.</w:t>
      </w:r>
      <w:r w:rsidR="00E504D9">
        <w:t xml:space="preserve"> </w:t>
      </w:r>
      <w:r w:rsidR="007A713B" w:rsidRPr="00460D71">
        <w:rPr>
          <w:sz w:val="16"/>
          <w:szCs w:val="18"/>
        </w:rPr>
        <w:t>(Burgon,</w:t>
      </w:r>
      <w:r w:rsidR="00E504D9">
        <w:rPr>
          <w:sz w:val="16"/>
          <w:szCs w:val="18"/>
        </w:rPr>
        <w:t xml:space="preserve"> </w:t>
      </w:r>
      <w:r w:rsidR="007A713B" w:rsidRPr="002027C0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="007A713B" w:rsidRPr="002027C0">
        <w:rPr>
          <w:i/>
          <w:iCs/>
          <w:sz w:val="16"/>
          <w:szCs w:val="18"/>
        </w:rPr>
        <w:t>Last</w:t>
      </w:r>
      <w:r w:rsidR="00E504D9">
        <w:rPr>
          <w:i/>
          <w:iCs/>
          <w:sz w:val="16"/>
          <w:szCs w:val="18"/>
        </w:rPr>
        <w:t xml:space="preserve"> </w:t>
      </w:r>
      <w:r w:rsidR="007A713B" w:rsidRPr="002027C0">
        <w:rPr>
          <w:i/>
          <w:iCs/>
          <w:sz w:val="16"/>
          <w:szCs w:val="18"/>
        </w:rPr>
        <w:t>Twelve</w:t>
      </w:r>
      <w:r w:rsidR="00E504D9">
        <w:rPr>
          <w:i/>
          <w:iCs/>
          <w:sz w:val="16"/>
          <w:szCs w:val="18"/>
        </w:rPr>
        <w:t xml:space="preserve"> </w:t>
      </w:r>
      <w:r w:rsidR="007A713B" w:rsidRPr="002027C0">
        <w:rPr>
          <w:i/>
          <w:iCs/>
          <w:sz w:val="16"/>
          <w:szCs w:val="18"/>
        </w:rPr>
        <w:t>Verses</w:t>
      </w:r>
      <w:r w:rsidR="00E504D9">
        <w:rPr>
          <w:sz w:val="16"/>
          <w:szCs w:val="18"/>
        </w:rPr>
        <w:t xml:space="preserve"> </w:t>
      </w:r>
      <w:r w:rsidR="00460D71" w:rsidRPr="00460D71">
        <w:rPr>
          <w:sz w:val="16"/>
          <w:szCs w:val="18"/>
        </w:rPr>
        <w:t>49)</w:t>
      </w:r>
    </w:p>
    <w:p w14:paraId="0F926A4B" w14:textId="30078D71" w:rsidR="00F94F94" w:rsidRDefault="00327C17" w:rsidP="00327C17">
      <w:pPr>
        <w:pStyle w:val="Heading3"/>
        <w:tabs>
          <w:tab w:val="clear" w:pos="1728"/>
          <w:tab w:val="num" w:pos="144"/>
        </w:tabs>
      </w:pPr>
      <w:r>
        <w:t>Burgon</w:t>
      </w:r>
      <w:r w:rsidR="004F79A4">
        <w:t>’</w:t>
      </w:r>
      <w:r>
        <w:t>s</w:t>
      </w:r>
      <w:r w:rsidR="00E504D9">
        <w:t xml:space="preserve"> </w:t>
      </w:r>
      <w:r>
        <w:t>assessment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evidence</w:t>
      </w:r>
      <w:r w:rsidR="00E504D9">
        <w:t xml:space="preserve"> </w:t>
      </w:r>
      <w:r>
        <w:t>from</w:t>
      </w:r>
      <w:r w:rsidR="00E504D9">
        <w:t xml:space="preserve"> </w:t>
      </w:r>
      <w:r>
        <w:t>ancient</w:t>
      </w:r>
      <w:r w:rsidR="00E504D9">
        <w:t xml:space="preserve"> </w:t>
      </w:r>
      <w:r>
        <w:t>versions</w:t>
      </w:r>
      <w:r w:rsidR="00E504D9">
        <w:t xml:space="preserve"> </w:t>
      </w:r>
      <w:r>
        <w:t>must</w:t>
      </w:r>
      <w:r w:rsidR="00E504D9">
        <w:t xml:space="preserve"> </w:t>
      </w:r>
      <w:r>
        <w:t>be</w:t>
      </w:r>
      <w:r w:rsidR="00E504D9">
        <w:t xml:space="preserve"> </w:t>
      </w:r>
      <w:r>
        <w:t>re-evalu</w:t>
      </w:r>
      <w:r w:rsidR="002D7C23">
        <w:t>a</w:t>
      </w:r>
      <w:r>
        <w:t>ted</w:t>
      </w:r>
      <w:r w:rsidR="00E504D9">
        <w:t xml:space="preserve"> </w:t>
      </w:r>
      <w:r>
        <w:t>in</w:t>
      </w:r>
      <w:r w:rsidR="00E504D9">
        <w:t xml:space="preserve"> </w:t>
      </w:r>
      <w:r>
        <w:t>light</w:t>
      </w:r>
      <w:r w:rsidR="00E504D9">
        <w:t xml:space="preserve"> </w:t>
      </w:r>
      <w:r>
        <w:t>of</w:t>
      </w:r>
      <w:r w:rsidR="00E504D9">
        <w:t xml:space="preserve"> </w:t>
      </w:r>
      <w:r>
        <w:t>discoveries</w:t>
      </w:r>
      <w:r w:rsidR="00E504D9">
        <w:t xml:space="preserve"> </w:t>
      </w:r>
      <w:r>
        <w:t>and</w:t>
      </w:r>
      <w:r w:rsidR="00E504D9">
        <w:t xml:space="preserve"> </w:t>
      </w:r>
      <w:r>
        <w:t>investigations</w:t>
      </w:r>
      <w:r w:rsidR="00E504D9">
        <w:t xml:space="preserve"> </w:t>
      </w:r>
      <w:r>
        <w:t>made</w:t>
      </w:r>
      <w:r w:rsidR="00E504D9">
        <w:t xml:space="preserve"> </w:t>
      </w:r>
      <w:r>
        <w:t>since</w:t>
      </w:r>
      <w:r w:rsidR="00E504D9">
        <w:t xml:space="preserve"> </w:t>
      </w:r>
      <w:r>
        <w:t>his</w:t>
      </w:r>
      <w:r w:rsidR="00E504D9">
        <w:t xml:space="preserve"> </w:t>
      </w:r>
      <w:r>
        <w:t>time.</w:t>
      </w:r>
    </w:p>
    <w:p w14:paraId="3BA6948C" w14:textId="62952AA8" w:rsidR="008D16A5" w:rsidRDefault="00B537DA" w:rsidP="00755A38">
      <w:pPr>
        <w:pStyle w:val="Heading4"/>
        <w:numPr>
          <w:ilvl w:val="3"/>
          <w:numId w:val="16"/>
        </w:numPr>
        <w:tabs>
          <w:tab w:val="num" w:pos="-864"/>
        </w:tabs>
      </w:pPr>
      <w:r>
        <w:t>For</w:t>
      </w:r>
      <w:r w:rsidR="00E504D9">
        <w:t xml:space="preserve"> </w:t>
      </w:r>
      <w:r>
        <w:t>example,</w:t>
      </w:r>
      <w:r w:rsidR="00E504D9">
        <w:t xml:space="preserve"> </w:t>
      </w:r>
      <w:r w:rsidR="002D4274">
        <w:t>Burgon</w:t>
      </w:r>
      <w:r w:rsidR="00E504D9">
        <w:t xml:space="preserve"> </w:t>
      </w:r>
      <w:r w:rsidR="00DE15D4">
        <w:t>counts</w:t>
      </w:r>
      <w:r w:rsidR="00E504D9">
        <w:t xml:space="preserve"> </w:t>
      </w:r>
      <w:r w:rsidR="00DE15D4">
        <w:t>the</w:t>
      </w:r>
      <w:r w:rsidR="00E504D9">
        <w:t xml:space="preserve"> </w:t>
      </w:r>
      <w:r w:rsidR="00DE15D4">
        <w:t>Syriac</w:t>
      </w:r>
      <w:r w:rsidR="00E504D9">
        <w:t xml:space="preserve"> </w:t>
      </w:r>
      <w:r w:rsidR="00DE15D4">
        <w:t>version</w:t>
      </w:r>
      <w:r w:rsidR="00E504D9">
        <w:t xml:space="preserve"> </w:t>
      </w:r>
      <w:r w:rsidR="00B17F2D">
        <w:t>in</w:t>
      </w:r>
      <w:r w:rsidR="00E504D9">
        <w:t xml:space="preserve"> </w:t>
      </w:r>
      <w:r w:rsidR="00B17F2D">
        <w:t>support</w:t>
      </w:r>
      <w:r w:rsidR="00E504D9">
        <w:t xml:space="preserve"> </w:t>
      </w:r>
      <w:r w:rsidR="00B17F2D">
        <w:t>of</w:t>
      </w:r>
      <w:r w:rsidR="00E504D9">
        <w:t xml:space="preserve"> </w:t>
      </w:r>
      <w:r w:rsidR="00B17F2D">
        <w:t>the</w:t>
      </w:r>
      <w:r w:rsidR="00E504D9">
        <w:t xml:space="preserve"> </w:t>
      </w:r>
      <w:r w:rsidR="00B17F2D">
        <w:t>LE.</w:t>
      </w:r>
      <w:r w:rsidR="00E504D9">
        <w:rPr>
          <w:sz w:val="16"/>
          <w:szCs w:val="16"/>
        </w:rPr>
        <w:t xml:space="preserve"> </w:t>
      </w:r>
      <w:r w:rsidR="00307EF3" w:rsidRPr="00C82C84">
        <w:rPr>
          <w:sz w:val="16"/>
          <w:szCs w:val="16"/>
        </w:rPr>
        <w:t>(</w:t>
      </w:r>
      <w:r w:rsidR="00307EF3">
        <w:rPr>
          <w:sz w:val="16"/>
          <w:szCs w:val="16"/>
        </w:rPr>
        <w:t>Burgon</w:t>
      </w:r>
      <w:r w:rsidR="00307EF3"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307EF3">
        <w:rPr>
          <w:i/>
          <w:iCs/>
          <w:sz w:val="16"/>
          <w:szCs w:val="16"/>
        </w:rPr>
        <w:t>Last</w:t>
      </w:r>
      <w:r w:rsidR="00E504D9">
        <w:rPr>
          <w:i/>
          <w:iCs/>
          <w:sz w:val="16"/>
          <w:szCs w:val="16"/>
        </w:rPr>
        <w:t xml:space="preserve"> </w:t>
      </w:r>
      <w:r w:rsidR="00307EF3">
        <w:rPr>
          <w:i/>
          <w:iCs/>
          <w:sz w:val="16"/>
          <w:szCs w:val="16"/>
        </w:rPr>
        <w:t>Twelve</w:t>
      </w:r>
      <w:r w:rsidR="00307EF3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307EF3">
        <w:rPr>
          <w:sz w:val="16"/>
          <w:szCs w:val="16"/>
        </w:rPr>
        <w:t>50f</w:t>
      </w:r>
      <w:r w:rsidR="00307EF3" w:rsidRPr="00C82C84">
        <w:rPr>
          <w:sz w:val="16"/>
          <w:szCs w:val="16"/>
        </w:rPr>
        <w:t>)</w:t>
      </w:r>
    </w:p>
    <w:p w14:paraId="31AD9C33" w14:textId="77777777" w:rsidR="00F94F94" w:rsidRDefault="001302E0" w:rsidP="001302E0">
      <w:pPr>
        <w:pStyle w:val="Heading5"/>
        <w:tabs>
          <w:tab w:val="clear" w:pos="2592"/>
          <w:tab w:val="num" w:pos="1008"/>
        </w:tabs>
      </w:pPr>
      <w:r>
        <w:t>H</w:t>
      </w:r>
      <w:r w:rsidRPr="00543D25">
        <w:t>e</w:t>
      </w:r>
      <w:r w:rsidR="00E504D9">
        <w:t xml:space="preserve"> </w:t>
      </w:r>
      <w:r w:rsidRPr="00543D25">
        <w:t>was</w:t>
      </w:r>
      <w:r w:rsidR="00E504D9">
        <w:t xml:space="preserve"> </w:t>
      </w:r>
      <w:r w:rsidRPr="00543D25">
        <w:t>unaware</w:t>
      </w:r>
      <w:r w:rsidR="00E504D9">
        <w:t xml:space="preserve"> </w:t>
      </w:r>
      <w:r w:rsidRPr="00543D25">
        <w:t>of</w:t>
      </w:r>
      <w:r w:rsidR="00E504D9">
        <w:t xml:space="preserve"> </w:t>
      </w:r>
      <w:r w:rsidRPr="00543D25">
        <w:t>Syriac</w:t>
      </w:r>
      <w:r w:rsidRPr="00543D25">
        <w:rPr>
          <w:vertAlign w:val="superscript"/>
        </w:rPr>
        <w:t>s</w:t>
      </w:r>
      <w:r w:rsidR="00E504D9">
        <w:t xml:space="preserve"> </w:t>
      </w:r>
      <w:r w:rsidRPr="00543D25">
        <w:t>which</w:t>
      </w:r>
      <w:r w:rsidR="00E504D9">
        <w:t xml:space="preserve"> </w:t>
      </w:r>
      <w:r w:rsidR="00240B8B">
        <w:t>has</w:t>
      </w:r>
      <w:r w:rsidR="00E504D9">
        <w:t xml:space="preserve"> </w:t>
      </w:r>
      <w:r w:rsidR="00240B8B">
        <w:t>the</w:t>
      </w:r>
      <w:r w:rsidR="00E504D9">
        <w:t xml:space="preserve"> </w:t>
      </w:r>
      <w:r w:rsidR="00240B8B">
        <w:t>text</w:t>
      </w:r>
      <w:r w:rsidR="00E504D9">
        <w:t xml:space="preserve"> </w:t>
      </w:r>
      <w:r w:rsidR="00240B8B">
        <w:t>of</w:t>
      </w:r>
      <w:r w:rsidR="00E504D9">
        <w:t xml:space="preserve"> </w:t>
      </w:r>
      <w:r w:rsidR="00240B8B">
        <w:t>Mark</w:t>
      </w:r>
      <w:r w:rsidR="00E504D9">
        <w:t xml:space="preserve"> </w:t>
      </w:r>
      <w:r w:rsidR="00240B8B">
        <w:t>ending</w:t>
      </w:r>
      <w:r w:rsidR="00E504D9">
        <w:t xml:space="preserve"> </w:t>
      </w:r>
      <w:r w:rsidR="00240B8B">
        <w:t>at</w:t>
      </w:r>
      <w:r w:rsidR="00E504D9">
        <w:t xml:space="preserve"> </w:t>
      </w:r>
      <w:r w:rsidR="00240B8B">
        <w:t>16:8</w:t>
      </w:r>
      <w:r w:rsidRPr="00543D25">
        <w:t>.</w:t>
      </w:r>
    </w:p>
    <w:p w14:paraId="64DB745C" w14:textId="4599F3E7" w:rsidR="007B192C" w:rsidRDefault="007B192C" w:rsidP="007B192C">
      <w:pPr>
        <w:pStyle w:val="Heading6"/>
        <w:numPr>
          <w:ilvl w:val="5"/>
          <w:numId w:val="16"/>
        </w:numPr>
        <w:tabs>
          <w:tab w:val="num" w:pos="-864"/>
        </w:tabs>
      </w:pPr>
      <w:r>
        <w:t>The</w:t>
      </w:r>
      <w:r w:rsidR="00E504D9">
        <w:t xml:space="preserve"> </w:t>
      </w:r>
      <w:r>
        <w:t>Sinaitic</w:t>
      </w:r>
      <w:r w:rsidR="00E504D9">
        <w:t xml:space="preserve"> </w:t>
      </w:r>
      <w:r>
        <w:t>Syriac</w:t>
      </w:r>
      <w:r w:rsidR="00E504D9">
        <w:t xml:space="preserve"> </w:t>
      </w:r>
      <w:proofErr w:type="spellStart"/>
      <w:r>
        <w:t>ms</w:t>
      </w:r>
      <w:proofErr w:type="spellEnd"/>
      <w:r w:rsidR="00E504D9">
        <w:t xml:space="preserve"> </w:t>
      </w:r>
      <w:r>
        <w:t>did</w:t>
      </w:r>
      <w:r w:rsidR="00E504D9">
        <w:t xml:space="preserve"> </w:t>
      </w:r>
      <w:r>
        <w:t>not</w:t>
      </w:r>
      <w:r w:rsidR="00E504D9">
        <w:t xml:space="preserve"> </w:t>
      </w:r>
      <w:r>
        <w:t>come</w:t>
      </w:r>
      <w:r w:rsidR="00E504D9">
        <w:t xml:space="preserve"> </w:t>
      </w:r>
      <w:r>
        <w:t>to</w:t>
      </w:r>
      <w:r w:rsidR="00E504D9">
        <w:t xml:space="preserve"> </w:t>
      </w:r>
      <w:r>
        <w:t>light</w:t>
      </w:r>
      <w:r w:rsidR="00E504D9">
        <w:t xml:space="preserve"> </w:t>
      </w:r>
      <w:r>
        <w:t>until</w:t>
      </w:r>
      <w:r w:rsidR="00E504D9">
        <w:t xml:space="preserve"> </w:t>
      </w:r>
      <w:r>
        <w:t>21</w:t>
      </w:r>
      <w:r w:rsidR="00E504D9">
        <w:t xml:space="preserve"> </w:t>
      </w:r>
      <w:r>
        <w:t>years</w:t>
      </w:r>
      <w:r w:rsidR="00E504D9">
        <w:t xml:space="preserve"> </w:t>
      </w:r>
      <w:r>
        <w:t>after</w:t>
      </w:r>
      <w:r w:rsidR="00E504D9">
        <w:t xml:space="preserve"> </w:t>
      </w:r>
      <w:r>
        <w:t>publication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 w:rsidR="004F79A4">
        <w:t>“</w:t>
      </w:r>
      <w:r>
        <w:t>The</w:t>
      </w:r>
      <w:r w:rsidR="00E504D9">
        <w:t xml:space="preserve"> </w:t>
      </w:r>
      <w:r>
        <w:t>Last</w:t>
      </w:r>
      <w:r w:rsidR="00E504D9">
        <w:t xml:space="preserve"> </w:t>
      </w:r>
      <w:r>
        <w:t>Twelve</w:t>
      </w:r>
      <w:r w:rsidR="00E504D9">
        <w:t xml:space="preserve"> </w:t>
      </w:r>
      <w:r>
        <w:t>Verses</w:t>
      </w:r>
      <w:r w:rsidR="00E504D9">
        <w:t xml:space="preserve"> </w:t>
      </w:r>
      <w:r>
        <w:t>of</w:t>
      </w:r>
      <w:r w:rsidR="00E504D9">
        <w:t xml:space="preserve"> </w:t>
      </w:r>
      <w:r>
        <w:t>Mark.</w:t>
      </w:r>
      <w:r w:rsidR="004F79A4">
        <w:t>”</w:t>
      </w:r>
    </w:p>
    <w:p w14:paraId="374C5D69" w14:textId="5D838752" w:rsidR="00F94F94" w:rsidRDefault="007B192C" w:rsidP="00EE4C39">
      <w:pPr>
        <w:pStyle w:val="Heading6"/>
        <w:numPr>
          <w:ilvl w:val="5"/>
          <w:numId w:val="16"/>
        </w:numPr>
        <w:tabs>
          <w:tab w:val="num" w:pos="-864"/>
        </w:tabs>
      </w:pPr>
      <w:r w:rsidRPr="00543D25">
        <w:t>Syriac</w:t>
      </w:r>
      <w:r w:rsidRPr="007B192C">
        <w:rPr>
          <w:vertAlign w:val="superscript"/>
        </w:rPr>
        <w:t>s</w:t>
      </w:r>
      <w:r w:rsidR="00E504D9">
        <w:rPr>
          <w:vertAlign w:val="superscript"/>
        </w:rPr>
        <w:t xml:space="preserve"> </w:t>
      </w:r>
      <w:r w:rsidRPr="00543D25">
        <w:t>was</w:t>
      </w:r>
      <w:r w:rsidR="00E504D9">
        <w:t xml:space="preserve"> </w:t>
      </w:r>
      <w:r w:rsidRPr="00543D25">
        <w:t>discovered</w:t>
      </w:r>
      <w:r w:rsidR="00E504D9">
        <w:t xml:space="preserve"> </w:t>
      </w:r>
      <w:r w:rsidRPr="00543D25">
        <w:t>in</w:t>
      </w:r>
      <w:r w:rsidR="00E504D9">
        <w:t xml:space="preserve"> </w:t>
      </w:r>
      <w:r w:rsidRPr="00543D25">
        <w:t>1892</w:t>
      </w:r>
      <w:r w:rsidR="00E504D9">
        <w:t xml:space="preserve"> </w:t>
      </w:r>
      <w:r w:rsidRPr="00543D25">
        <w:t>at</w:t>
      </w:r>
      <w:r w:rsidR="00E504D9">
        <w:t xml:space="preserve"> </w:t>
      </w:r>
      <w:r w:rsidRPr="00543D25">
        <w:t>St.</w:t>
      </w:r>
      <w:r w:rsidR="00E504D9">
        <w:t xml:space="preserve"> </w:t>
      </w:r>
      <w:r w:rsidRPr="00543D25">
        <w:t>Catherine</w:t>
      </w:r>
      <w:r w:rsidR="004F79A4">
        <w:t>’</w:t>
      </w:r>
      <w:r w:rsidRPr="00543D25">
        <w:t>s</w:t>
      </w:r>
      <w:r w:rsidR="00E504D9">
        <w:t xml:space="preserve"> </w:t>
      </w:r>
      <w:r w:rsidRPr="00543D25">
        <w:t>monastery</w:t>
      </w:r>
      <w:r w:rsidR="00E504D9">
        <w:t xml:space="preserve"> </w:t>
      </w:r>
      <w:r w:rsidRPr="00543D25">
        <w:t>by</w:t>
      </w:r>
      <w:r w:rsidR="00E504D9">
        <w:t xml:space="preserve"> </w:t>
      </w:r>
      <w:r w:rsidRPr="00543D25">
        <w:t>twin</w:t>
      </w:r>
      <w:r w:rsidR="00E504D9">
        <w:t xml:space="preserve"> </w:t>
      </w:r>
      <w:r w:rsidRPr="00543D25">
        <w:t>sisters</w:t>
      </w:r>
      <w:r w:rsidR="00E504D9">
        <w:t xml:space="preserve"> </w:t>
      </w:r>
      <w:r w:rsidRPr="00543D25">
        <w:t>and</w:t>
      </w:r>
      <w:r w:rsidR="00E504D9">
        <w:t xml:space="preserve"> </w:t>
      </w:r>
      <w:r w:rsidRPr="00543D25">
        <w:t>copied</w:t>
      </w:r>
      <w:r w:rsidR="00E504D9">
        <w:t xml:space="preserve"> </w:t>
      </w:r>
      <w:r w:rsidRPr="00543D25">
        <w:t>in</w:t>
      </w:r>
      <w:r w:rsidR="00E504D9">
        <w:t xml:space="preserve"> </w:t>
      </w:r>
      <w:r w:rsidRPr="00543D25">
        <w:t>1893.</w:t>
      </w:r>
    </w:p>
    <w:p w14:paraId="74B125D3" w14:textId="37DD13C6" w:rsidR="001302E0" w:rsidRDefault="001302E0" w:rsidP="00240B8B">
      <w:pPr>
        <w:pStyle w:val="Heading6"/>
      </w:pPr>
      <w:r w:rsidRPr="00543D25">
        <w:t>Syriac</w:t>
      </w:r>
      <w:r w:rsidRPr="00543D25">
        <w:rPr>
          <w:vertAlign w:val="superscript"/>
        </w:rPr>
        <w:t>s</w:t>
      </w:r>
      <w:r w:rsidR="00E504D9">
        <w:rPr>
          <w:vertAlign w:val="superscript"/>
        </w:rPr>
        <w:t xml:space="preserve"> </w:t>
      </w:r>
      <w:r w:rsidRPr="00543D25">
        <w:t>dates</w:t>
      </w:r>
      <w:r w:rsidR="00E504D9">
        <w:t xml:space="preserve"> </w:t>
      </w:r>
      <w:r w:rsidRPr="00543D25">
        <w:t>from</w:t>
      </w:r>
      <w:r w:rsidR="00E504D9">
        <w:t xml:space="preserve"> </w:t>
      </w:r>
      <w:r w:rsidRPr="00543D25">
        <w:t>no</w:t>
      </w:r>
      <w:r w:rsidR="00E504D9">
        <w:t xml:space="preserve"> </w:t>
      </w:r>
      <w:r w:rsidRPr="00543D25">
        <w:t>later</w:t>
      </w:r>
      <w:r w:rsidR="00E504D9">
        <w:t xml:space="preserve"> </w:t>
      </w:r>
      <w:r w:rsidRPr="00543D25">
        <w:t>than</w:t>
      </w:r>
      <w:r w:rsidR="00E504D9">
        <w:t xml:space="preserve"> </w:t>
      </w:r>
      <w:r w:rsidRPr="00543D25">
        <w:t>the</w:t>
      </w:r>
      <w:r w:rsidR="00E504D9">
        <w:t xml:space="preserve"> </w:t>
      </w:r>
      <w:r w:rsidRPr="00543D25">
        <w:t>5</w:t>
      </w:r>
      <w:r w:rsidRPr="00543D25">
        <w:rPr>
          <w:vertAlign w:val="superscript"/>
        </w:rPr>
        <w:t>th</w:t>
      </w:r>
      <w:r w:rsidR="00E504D9">
        <w:t xml:space="preserve"> </w:t>
      </w:r>
      <w:r w:rsidRPr="00543D25">
        <w:t>century,</w:t>
      </w:r>
      <w:r w:rsidR="00E504D9">
        <w:t xml:space="preserve"> </w:t>
      </w:r>
      <w:r w:rsidRPr="00543D25">
        <w:t>and</w:t>
      </w:r>
      <w:r w:rsidR="00E504D9">
        <w:t xml:space="preserve"> </w:t>
      </w:r>
      <w:r w:rsidRPr="00543D25">
        <w:t>is</w:t>
      </w:r>
      <w:r w:rsidR="00E504D9">
        <w:t xml:space="preserve"> </w:t>
      </w:r>
      <w:r w:rsidRPr="00543D25">
        <w:t>possibly</w:t>
      </w:r>
      <w:r w:rsidR="00E504D9">
        <w:t xml:space="preserve"> </w:t>
      </w:r>
      <w:r w:rsidRPr="00543D25">
        <w:t>late</w:t>
      </w:r>
      <w:r w:rsidR="00E504D9">
        <w:t xml:space="preserve"> </w:t>
      </w:r>
      <w:r w:rsidRPr="00543D25">
        <w:t>4</w:t>
      </w:r>
      <w:r w:rsidRPr="00543D25">
        <w:rPr>
          <w:vertAlign w:val="superscript"/>
        </w:rPr>
        <w:t>th</w:t>
      </w:r>
      <w:r w:rsidR="00E504D9">
        <w:t xml:space="preserve"> </w:t>
      </w:r>
      <w:r w:rsidRPr="007F5915">
        <w:rPr>
          <w:sz w:val="16"/>
          <w:szCs w:val="16"/>
        </w:rPr>
        <w:t>(</w:t>
      </w:r>
      <w:proofErr w:type="spellStart"/>
      <w:r w:rsidRPr="007F5915">
        <w:rPr>
          <w:sz w:val="16"/>
          <w:szCs w:val="16"/>
        </w:rPr>
        <w:t>A&amp;A</w:t>
      </w:r>
      <w:proofErr w:type="spellEnd"/>
      <w:r w:rsidRPr="007F5915">
        <w:rPr>
          <w:sz w:val="16"/>
          <w:szCs w:val="16"/>
        </w:rPr>
        <w:t>,</w:t>
      </w:r>
      <w:r w:rsidR="00E504D9" w:rsidRPr="007F5915">
        <w:rPr>
          <w:sz w:val="16"/>
          <w:szCs w:val="16"/>
        </w:rPr>
        <w:t xml:space="preserve"> </w:t>
      </w:r>
      <w:r w:rsidRPr="007F5915">
        <w:rPr>
          <w:sz w:val="16"/>
          <w:szCs w:val="16"/>
        </w:rPr>
        <w:t>190)</w:t>
      </w:r>
    </w:p>
    <w:p w14:paraId="3DF0B51C" w14:textId="531A6B4F" w:rsidR="0072716F" w:rsidRDefault="0072716F" w:rsidP="0072716F">
      <w:pPr>
        <w:pStyle w:val="Heading7"/>
      </w:pPr>
      <w:r>
        <w:t>Metzger</w:t>
      </w:r>
      <w:r w:rsidR="00E504D9">
        <w:t xml:space="preserve"> </w:t>
      </w:r>
      <w:r w:rsidR="004627BA">
        <w:t>dates</w:t>
      </w:r>
      <w:r w:rsidR="00E504D9">
        <w:t xml:space="preserve"> </w:t>
      </w:r>
      <w:r w:rsidR="004627BA">
        <w:t>it</w:t>
      </w:r>
      <w:r w:rsidR="00E504D9">
        <w:t xml:space="preserve"> </w:t>
      </w:r>
      <w:proofErr w:type="gramStart"/>
      <w:r w:rsidR="004627BA">
        <w:t>as</w:t>
      </w:r>
      <w:r w:rsidR="00E504D9">
        <w:t xml:space="preserve"> </w:t>
      </w:r>
      <w:r>
        <w:t>fourth</w:t>
      </w:r>
      <w:proofErr w:type="gramEnd"/>
      <w:r w:rsidR="00E504D9">
        <w:t xml:space="preserve"> </w:t>
      </w:r>
      <w:r>
        <w:t>century.</w:t>
      </w:r>
      <w:r w:rsidR="00E504D9">
        <w:t xml:space="preserve"> </w:t>
      </w:r>
      <w:r w:rsidRPr="00C70963">
        <w:rPr>
          <w:sz w:val="16"/>
          <w:szCs w:val="18"/>
        </w:rPr>
        <w:t>(Metzger,</w:t>
      </w:r>
      <w:r w:rsidR="00E504D9">
        <w:rPr>
          <w:sz w:val="16"/>
          <w:szCs w:val="18"/>
        </w:rPr>
        <w:t xml:space="preserve"> </w:t>
      </w:r>
      <w:r w:rsidRPr="00BA52E8">
        <w:rPr>
          <w:i/>
          <w:iCs/>
          <w:sz w:val="16"/>
          <w:szCs w:val="18"/>
        </w:rPr>
        <w:t>Text</w:t>
      </w:r>
      <w:r w:rsidR="00E504D9">
        <w:rPr>
          <w:i/>
          <w:iCs/>
          <w:sz w:val="16"/>
          <w:szCs w:val="18"/>
        </w:rPr>
        <w:t xml:space="preserve"> </w:t>
      </w:r>
      <w:r w:rsidRPr="00BA52E8">
        <w:rPr>
          <w:i/>
          <w:iCs/>
          <w:sz w:val="16"/>
          <w:szCs w:val="18"/>
        </w:rPr>
        <w:t>of</w:t>
      </w:r>
      <w:r w:rsidR="00E504D9">
        <w:rPr>
          <w:i/>
          <w:iCs/>
          <w:sz w:val="16"/>
          <w:szCs w:val="18"/>
        </w:rPr>
        <w:t xml:space="preserve"> </w:t>
      </w:r>
      <w:r w:rsidRPr="00BA52E8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Pr="00BA52E8">
        <w:rPr>
          <w:i/>
          <w:iCs/>
          <w:sz w:val="16"/>
          <w:szCs w:val="18"/>
        </w:rPr>
        <w:t>New</w:t>
      </w:r>
      <w:r w:rsidR="00E504D9">
        <w:rPr>
          <w:i/>
          <w:iCs/>
          <w:sz w:val="16"/>
          <w:szCs w:val="18"/>
        </w:rPr>
        <w:t xml:space="preserve"> </w:t>
      </w:r>
      <w:r w:rsidRPr="00BA52E8">
        <w:rPr>
          <w:i/>
          <w:iCs/>
          <w:sz w:val="16"/>
          <w:szCs w:val="18"/>
        </w:rPr>
        <w:t>Testament</w:t>
      </w:r>
      <w:r w:rsidRPr="00C70963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Pr="00C70963">
        <w:rPr>
          <w:sz w:val="16"/>
          <w:szCs w:val="18"/>
        </w:rPr>
        <w:t>69)</w:t>
      </w:r>
    </w:p>
    <w:p w14:paraId="4B0500A5" w14:textId="193E87E1" w:rsidR="001302E0" w:rsidRPr="00543D25" w:rsidRDefault="0064354A" w:rsidP="00240B8B">
      <w:pPr>
        <w:pStyle w:val="Heading6"/>
      </w:pPr>
      <w:r w:rsidRPr="00543D25">
        <w:t>Syriac</w:t>
      </w:r>
      <w:r w:rsidRPr="00543D25">
        <w:rPr>
          <w:vertAlign w:val="superscript"/>
        </w:rPr>
        <w:t>s</w:t>
      </w:r>
      <w:r w:rsidR="00E504D9">
        <w:rPr>
          <w:vertAlign w:val="superscript"/>
        </w:rPr>
        <w:t xml:space="preserve"> </w:t>
      </w:r>
      <w:r w:rsidR="004F79A4">
        <w:t>“</w:t>
      </w:r>
      <w:proofErr w:type="gramStart"/>
      <w:r w:rsidR="001302E0">
        <w:t>represents</w:t>
      </w:r>
      <w:proofErr w:type="gramEnd"/>
      <w:r w:rsidR="00E504D9">
        <w:t xml:space="preserve"> </w:t>
      </w:r>
      <w:r w:rsidR="001302E0">
        <w:t>a</w:t>
      </w:r>
      <w:r w:rsidR="00E504D9">
        <w:t xml:space="preserve"> </w:t>
      </w:r>
      <w:r w:rsidR="001302E0">
        <w:t>text</w:t>
      </w:r>
      <w:r w:rsidR="00E504D9">
        <w:t xml:space="preserve"> </w:t>
      </w:r>
      <w:r w:rsidR="001302E0">
        <w:t>from</w:t>
      </w:r>
      <w:r w:rsidR="00E504D9">
        <w:t xml:space="preserve"> </w:t>
      </w:r>
      <w:r w:rsidR="001302E0">
        <w:t>the</w:t>
      </w:r>
      <w:r w:rsidR="00E504D9">
        <w:t xml:space="preserve"> </w:t>
      </w:r>
      <w:r w:rsidR="001302E0">
        <w:t>late</w:t>
      </w:r>
      <w:r w:rsidR="00E504D9">
        <w:t xml:space="preserve"> </w:t>
      </w:r>
      <w:r w:rsidR="001302E0">
        <w:t>second</w:t>
      </w:r>
      <w:r w:rsidR="00E504D9">
        <w:t xml:space="preserve"> </w:t>
      </w:r>
      <w:r w:rsidR="001302E0">
        <w:t>or</w:t>
      </w:r>
      <w:r w:rsidR="00E504D9">
        <w:t xml:space="preserve"> </w:t>
      </w:r>
      <w:r w:rsidR="001302E0">
        <w:t>early</w:t>
      </w:r>
      <w:r w:rsidR="00E504D9">
        <w:t xml:space="preserve"> </w:t>
      </w:r>
      <w:r w:rsidR="001302E0">
        <w:t>third</w:t>
      </w:r>
      <w:r w:rsidR="00E504D9">
        <w:t xml:space="preserve"> </w:t>
      </w:r>
      <w:r w:rsidR="001302E0">
        <w:t>century</w:t>
      </w:r>
      <w:r w:rsidR="004F79A4">
        <w:t>”</w:t>
      </w:r>
      <w:r w:rsidR="00E504D9">
        <w:t xml:space="preserve">  </w:t>
      </w:r>
      <w:r w:rsidR="001302E0" w:rsidRPr="00C82C84">
        <w:rPr>
          <w:sz w:val="16"/>
          <w:szCs w:val="16"/>
        </w:rPr>
        <w:t>(</w:t>
      </w:r>
      <w:r w:rsidR="001302E0">
        <w:rPr>
          <w:sz w:val="16"/>
          <w:szCs w:val="16"/>
        </w:rPr>
        <w:t>Wallace</w:t>
      </w:r>
      <w:r w:rsidR="001302E0"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1302E0">
        <w:rPr>
          <w:i/>
          <w:iCs/>
          <w:sz w:val="16"/>
          <w:szCs w:val="16"/>
        </w:rPr>
        <w:t>Perspectives</w:t>
      </w:r>
      <w:r w:rsidR="001302E0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1302E0">
        <w:rPr>
          <w:sz w:val="16"/>
          <w:szCs w:val="16"/>
        </w:rPr>
        <w:t>19</w:t>
      </w:r>
      <w:r w:rsidR="001302E0" w:rsidRPr="00C82C84">
        <w:rPr>
          <w:sz w:val="16"/>
          <w:szCs w:val="16"/>
        </w:rPr>
        <w:t>)</w:t>
      </w:r>
    </w:p>
    <w:p w14:paraId="7C0A66B6" w14:textId="55E2E32C" w:rsidR="00434372" w:rsidRPr="00C70963" w:rsidRDefault="00434372" w:rsidP="00C70963">
      <w:pPr>
        <w:pStyle w:val="Heading6"/>
        <w:numPr>
          <w:ilvl w:val="5"/>
          <w:numId w:val="16"/>
        </w:numPr>
        <w:tabs>
          <w:tab w:val="num" w:pos="-864"/>
        </w:tabs>
        <w:rPr>
          <w:sz w:val="16"/>
          <w:szCs w:val="18"/>
        </w:rPr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believed</w:t>
      </w:r>
      <w:r w:rsidR="00E504D9">
        <w:t xml:space="preserve"> </w:t>
      </w:r>
      <w:r>
        <w:t>to</w:t>
      </w:r>
      <w:r w:rsidR="00E504D9">
        <w:t xml:space="preserve"> </w:t>
      </w:r>
      <w:r>
        <w:t>preserve</w:t>
      </w:r>
      <w:r w:rsidR="00E504D9">
        <w:t xml:space="preserve"> </w:t>
      </w:r>
      <w:r>
        <w:t>a</w:t>
      </w:r>
      <w:r w:rsidR="00E504D9">
        <w:t xml:space="preserve"> </w:t>
      </w:r>
      <w:r>
        <w:t>form</w:t>
      </w:r>
      <w:r w:rsidR="00E504D9">
        <w:t xml:space="preserve"> </w:t>
      </w:r>
      <w:r>
        <w:t>of</w:t>
      </w:r>
      <w:r w:rsidR="00E504D9">
        <w:t xml:space="preserve"> </w:t>
      </w:r>
      <w:r>
        <w:t>text</w:t>
      </w:r>
      <w:r w:rsidR="00E504D9">
        <w:t xml:space="preserve"> </w:t>
      </w:r>
      <w:r>
        <w:t>that</w:t>
      </w:r>
      <w:r w:rsidR="00E504D9">
        <w:t xml:space="preserve"> </w:t>
      </w:r>
      <w:r w:rsidR="004F79A4">
        <w:t>“</w:t>
      </w:r>
      <w:r w:rsidR="004C5015">
        <w:t>dates</w:t>
      </w:r>
      <w:r w:rsidR="00E504D9">
        <w:t xml:space="preserve"> </w:t>
      </w:r>
      <w:r w:rsidR="004C5015">
        <w:t>from</w:t>
      </w:r>
      <w:r w:rsidR="00E504D9">
        <w:t xml:space="preserve"> </w:t>
      </w:r>
      <w:r w:rsidR="004C5015">
        <w:t>the</w:t>
      </w:r>
      <w:r w:rsidR="00E504D9">
        <w:t xml:space="preserve"> </w:t>
      </w:r>
      <w:r w:rsidR="004C5015">
        <w:t>close</w:t>
      </w:r>
      <w:r w:rsidR="00E504D9">
        <w:t xml:space="preserve"> </w:t>
      </w:r>
      <w:r w:rsidR="004C5015">
        <w:t>of</w:t>
      </w:r>
      <w:r w:rsidR="00E504D9">
        <w:t xml:space="preserve"> </w:t>
      </w:r>
      <w:r w:rsidR="004C5015">
        <w:t>the</w:t>
      </w:r>
      <w:r w:rsidR="00E504D9">
        <w:t xml:space="preserve"> </w:t>
      </w:r>
      <w:r w:rsidR="004C5015">
        <w:t>second</w:t>
      </w:r>
      <w:r w:rsidR="00E504D9">
        <w:t xml:space="preserve"> </w:t>
      </w:r>
      <w:r w:rsidR="004C5015">
        <w:t>or</w:t>
      </w:r>
      <w:r w:rsidR="00E504D9">
        <w:t xml:space="preserve"> </w:t>
      </w:r>
      <w:r w:rsidR="004C5015">
        <w:t>beginning</w:t>
      </w:r>
      <w:r w:rsidR="00E504D9">
        <w:t xml:space="preserve"> </w:t>
      </w:r>
      <w:r w:rsidR="004C5015">
        <w:t>of</w:t>
      </w:r>
      <w:r w:rsidR="00E504D9">
        <w:t xml:space="preserve"> </w:t>
      </w:r>
      <w:r w:rsidR="004C5015">
        <w:t>the</w:t>
      </w:r>
      <w:r w:rsidR="00E504D9">
        <w:t xml:space="preserve"> </w:t>
      </w:r>
      <w:r w:rsidR="004C5015">
        <w:t>third</w:t>
      </w:r>
      <w:r w:rsidR="00E504D9">
        <w:t xml:space="preserve"> </w:t>
      </w:r>
      <w:r w:rsidR="004C5015">
        <w:t>century.</w:t>
      </w:r>
      <w:r w:rsidR="004F79A4">
        <w:t>”</w:t>
      </w:r>
      <w:r w:rsidR="00E504D9">
        <w:t xml:space="preserve"> </w:t>
      </w:r>
      <w:r w:rsidR="002A54D3" w:rsidRPr="00C70963">
        <w:rPr>
          <w:sz w:val="16"/>
          <w:szCs w:val="18"/>
        </w:rPr>
        <w:t>(</w:t>
      </w:r>
      <w:r w:rsidR="002A54D3" w:rsidRPr="00C70963">
        <w:rPr>
          <w:i/>
          <w:iCs/>
          <w:sz w:val="16"/>
          <w:szCs w:val="18"/>
        </w:rPr>
        <w:t>Ibid</w:t>
      </w:r>
      <w:r w:rsidR="002A54D3" w:rsidRPr="00C70963">
        <w:rPr>
          <w:sz w:val="16"/>
          <w:szCs w:val="18"/>
        </w:rPr>
        <w:t>.)</w:t>
      </w:r>
    </w:p>
    <w:p w14:paraId="3B661E36" w14:textId="5EB82C29" w:rsidR="009634EC" w:rsidRDefault="009634EC" w:rsidP="009634EC">
      <w:pPr>
        <w:pStyle w:val="Heading4"/>
        <w:tabs>
          <w:tab w:val="clear" w:pos="2160"/>
          <w:tab w:val="num" w:pos="576"/>
        </w:tabs>
      </w:pPr>
      <w:r>
        <w:t>Burgon</w:t>
      </w:r>
      <w:r w:rsidR="00E504D9">
        <w:t xml:space="preserve"> </w:t>
      </w:r>
      <w:r>
        <w:t>argues</w:t>
      </w:r>
      <w:r w:rsidR="00E504D9">
        <w:t xml:space="preserve"> </w:t>
      </w:r>
      <w:r>
        <w:t>that</w:t>
      </w:r>
      <w:r w:rsidR="00E504D9">
        <w:t xml:space="preserve"> </w:t>
      </w:r>
      <w:r w:rsidR="004F79A4">
        <w:t>“</w:t>
      </w:r>
      <w:r w:rsidRPr="008A289E">
        <w:t>Fragments</w:t>
      </w:r>
      <w:r w:rsidR="00E504D9">
        <w:t xml:space="preserve"> </w:t>
      </w:r>
      <w:r w:rsidRPr="008A289E">
        <w:t>of</w:t>
      </w:r>
      <w:r w:rsidR="00E504D9">
        <w:t xml:space="preserve"> </w:t>
      </w:r>
      <w:r w:rsidRPr="008A289E">
        <w:t>the</w:t>
      </w:r>
      <w:r w:rsidR="00E504D9">
        <w:t xml:space="preserve"> </w:t>
      </w:r>
      <w:r w:rsidRPr="008A289E">
        <w:t>Thebaic,</w:t>
      </w:r>
      <w:r w:rsidR="00E504D9">
        <w:t xml:space="preserve"> </w:t>
      </w:r>
      <w:r w:rsidRPr="008A289E">
        <w:t>or</w:t>
      </w:r>
      <w:r w:rsidR="00E504D9">
        <w:t xml:space="preserve"> </w:t>
      </w:r>
      <w:r w:rsidRPr="008A289E">
        <w:t>dialect</w:t>
      </w:r>
      <w:r w:rsidR="00E504D9">
        <w:t xml:space="preserve"> </w:t>
      </w:r>
      <w:r w:rsidRPr="008A289E">
        <w:t>of</w:t>
      </w:r>
      <w:r w:rsidR="00E504D9">
        <w:t xml:space="preserve"> </w:t>
      </w:r>
      <w:r w:rsidRPr="008A289E">
        <w:t>Upper</w:t>
      </w:r>
      <w:r w:rsidR="00E504D9">
        <w:t xml:space="preserve"> </w:t>
      </w:r>
      <w:r w:rsidRPr="008A289E">
        <w:t>Egypt,</w:t>
      </w:r>
      <w:r w:rsidR="00E504D9">
        <w:t xml:space="preserve"> </w:t>
      </w:r>
      <w:r w:rsidRPr="008A289E">
        <w:t>(a</w:t>
      </w:r>
      <w:r w:rsidR="00E504D9">
        <w:t xml:space="preserve"> </w:t>
      </w:r>
      <w:r w:rsidRPr="008A289E">
        <w:t>distinct</w:t>
      </w:r>
      <w:r w:rsidR="00E504D9">
        <w:t xml:space="preserve"> </w:t>
      </w:r>
      <w:r w:rsidRPr="008A289E">
        <w:t>version</w:t>
      </w:r>
      <w:r w:rsidR="00E504D9">
        <w:t xml:space="preserve"> </w:t>
      </w:r>
      <w:r w:rsidRPr="008A289E">
        <w:t>and</w:t>
      </w:r>
      <w:r w:rsidR="00E504D9">
        <w:t xml:space="preserve"> </w:t>
      </w:r>
      <w:r w:rsidRPr="008A289E">
        <w:t>of</w:t>
      </w:r>
      <w:r w:rsidR="00E504D9">
        <w:t xml:space="preserve"> </w:t>
      </w:r>
      <w:r w:rsidRPr="008A289E">
        <w:t>considerably</w:t>
      </w:r>
      <w:r w:rsidR="00E504D9">
        <w:t xml:space="preserve"> </w:t>
      </w:r>
      <w:r w:rsidRPr="008A289E">
        <w:t>earlier</w:t>
      </w:r>
      <w:r w:rsidR="00E504D9">
        <w:t xml:space="preserve"> </w:t>
      </w:r>
      <w:r w:rsidRPr="008A289E">
        <w:t>date,</w:t>
      </w:r>
      <w:r w:rsidR="00E504D9">
        <w:t xml:space="preserve"> </w:t>
      </w:r>
      <w:r w:rsidRPr="008A289E">
        <w:t>less</w:t>
      </w:r>
      <w:r w:rsidR="00E504D9">
        <w:t xml:space="preserve"> </w:t>
      </w:r>
      <w:r w:rsidRPr="008A289E">
        <w:t>properly</w:t>
      </w:r>
      <w:r w:rsidR="00E504D9">
        <w:t xml:space="preserve"> </w:t>
      </w:r>
      <w:r w:rsidRPr="008A289E">
        <w:t>called</w:t>
      </w:r>
      <w:r w:rsidR="00E504D9">
        <w:t xml:space="preserve"> </w:t>
      </w:r>
      <w:r w:rsidRPr="008A289E">
        <w:t>the</w:t>
      </w:r>
      <w:r w:rsidR="00E504D9">
        <w:t xml:space="preserve"> </w:t>
      </w:r>
      <w:r w:rsidR="004F79A4">
        <w:t>“</w:t>
      </w:r>
      <w:r w:rsidRPr="008A289E">
        <w:t>Sahidic,</w:t>
      </w:r>
      <w:r w:rsidR="004F79A4">
        <w:t>”</w:t>
      </w:r>
      <w:r w:rsidRPr="008A289E">
        <w:t>)</w:t>
      </w:r>
      <w:r w:rsidR="00E504D9">
        <w:t xml:space="preserve"> </w:t>
      </w:r>
      <w:r w:rsidRPr="008A289E">
        <w:t>[036]</w:t>
      </w:r>
      <w:r w:rsidR="00E504D9">
        <w:t xml:space="preserve"> </w:t>
      </w:r>
      <w:r w:rsidRPr="008A289E">
        <w:t>survive</w:t>
      </w:r>
      <w:r w:rsidR="00E504D9">
        <w:t xml:space="preserve"> </w:t>
      </w:r>
      <w:r w:rsidRPr="008A289E">
        <w:t>in</w:t>
      </w:r>
      <w:r w:rsidR="00E504D9">
        <w:t xml:space="preserve"> </w:t>
      </w:r>
      <w:r w:rsidRPr="008A289E">
        <w:t>MSS.</w:t>
      </w:r>
      <w:r w:rsidR="00E504D9">
        <w:t xml:space="preserve"> </w:t>
      </w:r>
      <w:r w:rsidRPr="008A289E">
        <w:t>of</w:t>
      </w:r>
      <w:r w:rsidR="00E504D9">
        <w:t xml:space="preserve"> </w:t>
      </w:r>
      <w:r w:rsidRPr="008A289E">
        <w:t>very</w:t>
      </w:r>
      <w:r w:rsidR="00E504D9">
        <w:t xml:space="preserve"> </w:t>
      </w:r>
      <w:r w:rsidRPr="008A289E">
        <w:t>nearly</w:t>
      </w:r>
      <w:r w:rsidR="00E504D9">
        <w:t xml:space="preserve"> </w:t>
      </w:r>
      <w:r w:rsidRPr="008A289E">
        <w:t>the</w:t>
      </w:r>
      <w:r w:rsidR="00E504D9">
        <w:t xml:space="preserve"> </w:t>
      </w:r>
      <w:r w:rsidRPr="008A289E">
        <w:t>same</w:t>
      </w:r>
      <w:r w:rsidR="00E504D9">
        <w:t xml:space="preserve"> </w:t>
      </w:r>
      <w:r w:rsidRPr="008A289E">
        <w:t>antiquity:</w:t>
      </w:r>
      <w:r w:rsidR="00E504D9">
        <w:t xml:space="preserve"> </w:t>
      </w:r>
      <w:r w:rsidRPr="008A289E">
        <w:t>and</w:t>
      </w:r>
      <w:r w:rsidR="00E504D9">
        <w:t xml:space="preserve"> </w:t>
      </w:r>
      <w:r w:rsidRPr="008A289E">
        <w:t>one</w:t>
      </w:r>
      <w:r w:rsidR="00E504D9">
        <w:t xml:space="preserve"> </w:t>
      </w:r>
      <w:r w:rsidRPr="008A289E">
        <w:t>of</w:t>
      </w:r>
      <w:r w:rsidR="00E504D9">
        <w:t xml:space="preserve"> </w:t>
      </w:r>
      <w:r w:rsidRPr="008A289E">
        <w:t>these</w:t>
      </w:r>
      <w:r w:rsidR="00E504D9">
        <w:t xml:space="preserve"> </w:t>
      </w:r>
      <w:r w:rsidRPr="008A289E">
        <w:t>fragments</w:t>
      </w:r>
      <w:r w:rsidR="00E504D9">
        <w:t xml:space="preserve"> </w:t>
      </w:r>
      <w:r w:rsidRPr="008A289E">
        <w:t>happily</w:t>
      </w:r>
      <w:r w:rsidR="00E504D9">
        <w:t xml:space="preserve"> </w:t>
      </w:r>
      <w:proofErr w:type="gramStart"/>
      <w:r w:rsidRPr="008A289E">
        <w:t>contains</w:t>
      </w:r>
      <w:proofErr w:type="gramEnd"/>
      <w:r w:rsidR="00E504D9">
        <w:t xml:space="preserve"> </w:t>
      </w:r>
      <w:r w:rsidRPr="008A289E">
        <w:t>the</w:t>
      </w:r>
      <w:r w:rsidR="00E504D9">
        <w:t xml:space="preserve"> </w:t>
      </w:r>
      <w:r w:rsidRPr="008A289E">
        <w:t>last</w:t>
      </w:r>
      <w:r w:rsidR="00E504D9">
        <w:t xml:space="preserve"> </w:t>
      </w:r>
      <w:r w:rsidRPr="008A289E">
        <w:t>verse</w:t>
      </w:r>
      <w:r w:rsidR="00E504D9">
        <w:t xml:space="preserve"> </w:t>
      </w:r>
      <w:r w:rsidRPr="008A289E">
        <w:t>of</w:t>
      </w:r>
      <w:r w:rsidR="00E504D9">
        <w:t xml:space="preserve"> </w:t>
      </w:r>
      <w:r w:rsidRPr="008A289E">
        <w:t>the</w:t>
      </w:r>
      <w:r w:rsidR="00E504D9">
        <w:t xml:space="preserve"> </w:t>
      </w:r>
      <w:r w:rsidRPr="008A289E">
        <w:t>Gospel</w:t>
      </w:r>
      <w:r w:rsidR="00E504D9">
        <w:t xml:space="preserve"> </w:t>
      </w:r>
      <w:r w:rsidRPr="008A289E">
        <w:t>according</w:t>
      </w:r>
      <w:r w:rsidR="00E504D9">
        <w:t xml:space="preserve"> </w:t>
      </w:r>
      <w:r w:rsidRPr="008A289E">
        <w:t>to</w:t>
      </w:r>
      <w:r w:rsidR="00E504D9">
        <w:t xml:space="preserve"> </w:t>
      </w:r>
      <w:r w:rsidRPr="008A289E">
        <w:t>S.</w:t>
      </w:r>
      <w:r w:rsidR="00E504D9">
        <w:t xml:space="preserve"> </w:t>
      </w:r>
      <w:r w:rsidRPr="008A289E">
        <w:t>Mark.</w:t>
      </w:r>
      <w:r w:rsidR="00E504D9">
        <w:t xml:space="preserve"> </w:t>
      </w:r>
      <w:r w:rsidRPr="008A289E">
        <w:t>The</w:t>
      </w:r>
      <w:r w:rsidR="00E504D9">
        <w:t xml:space="preserve"> </w:t>
      </w:r>
      <w:r w:rsidRPr="008A289E">
        <w:t>Thebaic</w:t>
      </w:r>
      <w:r w:rsidR="00E504D9">
        <w:t xml:space="preserve"> </w:t>
      </w:r>
      <w:r w:rsidRPr="008A289E">
        <w:t>version</w:t>
      </w:r>
      <w:r w:rsidR="00E504D9">
        <w:t xml:space="preserve"> </w:t>
      </w:r>
      <w:r w:rsidRPr="008A289E">
        <w:t>is</w:t>
      </w:r>
      <w:r w:rsidR="00E504D9">
        <w:t xml:space="preserve"> </w:t>
      </w:r>
      <w:r w:rsidRPr="008A289E">
        <w:t>referred</w:t>
      </w:r>
      <w:r w:rsidR="00E504D9">
        <w:t xml:space="preserve"> </w:t>
      </w:r>
      <w:r w:rsidRPr="008A289E">
        <w:t>to</w:t>
      </w:r>
      <w:r w:rsidR="00E504D9">
        <w:t xml:space="preserve"> </w:t>
      </w:r>
      <w:r w:rsidRPr="008A289E">
        <w:t>the</w:t>
      </w:r>
      <w:r w:rsidR="00E504D9">
        <w:t xml:space="preserve"> </w:t>
      </w:r>
      <w:r w:rsidRPr="008A289E">
        <w:t>iii</w:t>
      </w:r>
      <w:r w:rsidR="00E504D9">
        <w:t xml:space="preserve"> </w:t>
      </w:r>
      <w:r w:rsidRPr="008A289E">
        <w:t>century.</w:t>
      </w:r>
      <w:r w:rsidR="004F79A4">
        <w:t>”</w:t>
      </w:r>
      <w:r w:rsidR="00E504D9"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Burgon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Last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Twelve</w:t>
      </w:r>
      <w:r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53</w:t>
      </w:r>
      <w:r w:rsidRPr="00C82C84">
        <w:rPr>
          <w:sz w:val="16"/>
          <w:szCs w:val="16"/>
        </w:rPr>
        <w:t>)</w:t>
      </w:r>
    </w:p>
    <w:p w14:paraId="57A1C59F" w14:textId="1689DFDD" w:rsidR="009634EC" w:rsidRDefault="009634EC" w:rsidP="009634EC">
      <w:pPr>
        <w:pStyle w:val="Heading5"/>
        <w:tabs>
          <w:tab w:val="clear" w:pos="2592"/>
          <w:tab w:val="num" w:pos="1008"/>
        </w:tabs>
      </w:pPr>
      <w:r w:rsidRPr="008A289E">
        <w:t>In</w:t>
      </w:r>
      <w:r w:rsidR="00E504D9">
        <w:t xml:space="preserve"> </w:t>
      </w:r>
      <w:r w:rsidRPr="008A289E">
        <w:t>fact,</w:t>
      </w:r>
      <w:r w:rsidR="00E504D9">
        <w:t xml:space="preserve"> </w:t>
      </w:r>
      <w:r w:rsidRPr="008A289E">
        <w:t>one</w:t>
      </w:r>
      <w:r w:rsidR="00E504D9">
        <w:t xml:space="preserve"> </w:t>
      </w:r>
      <w:r w:rsidRPr="008A289E">
        <w:t>Coptic</w:t>
      </w:r>
      <w:r w:rsidR="00E504D9">
        <w:t xml:space="preserve"> </w:t>
      </w:r>
      <w:r w:rsidRPr="008A289E">
        <w:t>Sahidic</w:t>
      </w:r>
      <w:r w:rsidR="00E504D9">
        <w:t xml:space="preserve"> </w:t>
      </w:r>
      <w:proofErr w:type="spellStart"/>
      <w:r w:rsidRPr="008A289E">
        <w:t>ms</w:t>
      </w:r>
      <w:proofErr w:type="spellEnd"/>
      <w:r w:rsidR="00E504D9">
        <w:t xml:space="preserve"> </w:t>
      </w:r>
      <w:r w:rsidRPr="008A289E">
        <w:t>omits</w:t>
      </w:r>
      <w:r w:rsidR="00E504D9">
        <w:t xml:space="preserve"> </w:t>
      </w:r>
      <w:r w:rsidRPr="008A289E">
        <w:t>the</w:t>
      </w:r>
      <w:r w:rsidR="00E504D9">
        <w:t xml:space="preserve"> </w:t>
      </w:r>
      <w:r w:rsidRPr="008A289E">
        <w:t>passage.</w:t>
      </w:r>
    </w:p>
    <w:p w14:paraId="57918D22" w14:textId="50F1CF2C" w:rsidR="00F94F94" w:rsidRDefault="009634EC" w:rsidP="009634EC">
      <w:pPr>
        <w:pStyle w:val="Heading5"/>
        <w:tabs>
          <w:tab w:val="clear" w:pos="2592"/>
          <w:tab w:val="num" w:pos="1008"/>
        </w:tabs>
      </w:pPr>
      <w:r>
        <w:t>According</w:t>
      </w:r>
      <w:r w:rsidR="00E504D9">
        <w:t xml:space="preserve"> </w:t>
      </w:r>
      <w:r>
        <w:t>to</w:t>
      </w:r>
      <w:r w:rsidR="00E504D9">
        <w:t xml:space="preserve"> </w:t>
      </w:r>
      <w:r>
        <w:t>Keith</w:t>
      </w:r>
      <w:r w:rsidR="00E504D9">
        <w:t xml:space="preserve"> </w:t>
      </w:r>
      <w:r>
        <w:t>Elliot,</w:t>
      </w:r>
      <w:r w:rsidR="00E504D9">
        <w:t xml:space="preserve"> </w:t>
      </w:r>
      <w:r w:rsidR="004F79A4">
        <w:t>“</w:t>
      </w:r>
      <w:r>
        <w:t>The</w:t>
      </w:r>
      <w:r w:rsidR="00E504D9">
        <w:t xml:space="preserve"> </w:t>
      </w:r>
      <w:r>
        <w:t>Sahidic</w:t>
      </w:r>
      <w:r w:rsidR="00E504D9">
        <w:t xml:space="preserve"> </w:t>
      </w:r>
      <w:r>
        <w:t>Coptic</w:t>
      </w:r>
      <w:r w:rsidR="00E504D9">
        <w:t xml:space="preserve"> </w:t>
      </w:r>
      <w:r>
        <w:t>usually</w:t>
      </w:r>
      <w:r w:rsidR="00E504D9">
        <w:t xml:space="preserve"> </w:t>
      </w:r>
      <w:r>
        <w:t>ends</w:t>
      </w:r>
      <w:r w:rsidR="00E504D9">
        <w:t xml:space="preserve"> </w:t>
      </w:r>
      <w:r>
        <w:t>at</w:t>
      </w:r>
      <w:r w:rsidR="00E504D9">
        <w:t xml:space="preserve"> </w:t>
      </w:r>
      <w:r>
        <w:t>16:8.</w:t>
      </w:r>
      <w:r w:rsidR="004F79A4">
        <w:t>”</w:t>
      </w:r>
      <w:r w:rsidR="00C44D04">
        <w:t xml:space="preserve">  </w:t>
      </w:r>
      <w:r w:rsidR="00C44D04" w:rsidRPr="00C44D04">
        <w:rPr>
          <w:sz w:val="16"/>
          <w:szCs w:val="16"/>
        </w:rPr>
        <w:t>(Perspectives, 86)</w:t>
      </w:r>
    </w:p>
    <w:p w14:paraId="23CCA6C3" w14:textId="39A3AF86" w:rsidR="009634EC" w:rsidRPr="008A289E" w:rsidRDefault="009634EC" w:rsidP="009634EC">
      <w:pPr>
        <w:pStyle w:val="Heading5"/>
        <w:tabs>
          <w:tab w:val="clear" w:pos="2592"/>
          <w:tab w:val="num" w:pos="1008"/>
        </w:tabs>
      </w:pPr>
      <w:r>
        <w:t>T</w:t>
      </w:r>
      <w:r w:rsidRPr="008A289E">
        <w:t>he</w:t>
      </w:r>
      <w:r w:rsidR="00E504D9">
        <w:t xml:space="preserve"> </w:t>
      </w:r>
      <w:r w:rsidRPr="008A289E">
        <w:t>Coptic</w:t>
      </w:r>
      <w:r w:rsidR="00E504D9">
        <w:t xml:space="preserve"> </w:t>
      </w:r>
      <w:r w:rsidRPr="008A289E">
        <w:t>Sahidic</w:t>
      </w:r>
      <w:r w:rsidR="00E504D9">
        <w:t xml:space="preserve"> </w:t>
      </w:r>
      <w:proofErr w:type="spellStart"/>
      <w:r w:rsidRPr="008A289E">
        <w:t>mss</w:t>
      </w:r>
      <w:proofErr w:type="spellEnd"/>
      <w:r w:rsidR="00E504D9">
        <w:t xml:space="preserve"> </w:t>
      </w:r>
      <w:r w:rsidRPr="008A289E">
        <w:t>that</w:t>
      </w:r>
      <w:r w:rsidR="00E504D9">
        <w:t xml:space="preserve"> </w:t>
      </w:r>
      <w:proofErr w:type="gramStart"/>
      <w:r w:rsidRPr="008A289E">
        <w:t>include</w:t>
      </w:r>
      <w:proofErr w:type="gramEnd"/>
      <w:r w:rsidR="00E504D9">
        <w:t xml:space="preserve"> </w:t>
      </w:r>
      <w:r>
        <w:t>the</w:t>
      </w:r>
      <w:r w:rsidR="00E504D9">
        <w:t xml:space="preserve"> </w:t>
      </w:r>
      <w:r>
        <w:t>longer</w:t>
      </w:r>
      <w:r w:rsidR="00E504D9">
        <w:t xml:space="preserve"> </w:t>
      </w:r>
      <w:r>
        <w:t>ending</w:t>
      </w:r>
      <w:r w:rsidR="00E504D9">
        <w:t xml:space="preserve"> </w:t>
      </w:r>
      <w:r w:rsidRPr="008A289E">
        <w:t>also</w:t>
      </w:r>
      <w:r w:rsidR="00E504D9">
        <w:t xml:space="preserve"> </w:t>
      </w:r>
      <w:r w:rsidRPr="008A289E">
        <w:t>include</w:t>
      </w:r>
      <w:r w:rsidR="00E504D9">
        <w:t xml:space="preserve"> </w:t>
      </w:r>
      <w:r w:rsidRPr="008A289E">
        <w:t>the</w:t>
      </w:r>
      <w:r w:rsidR="00E504D9">
        <w:t xml:space="preserve"> </w:t>
      </w:r>
      <w:r w:rsidRPr="008A289E">
        <w:t>shorter</w:t>
      </w:r>
      <w:r w:rsidR="00E504D9">
        <w:t xml:space="preserve"> </w:t>
      </w:r>
      <w:r w:rsidRPr="008A289E">
        <w:t>ending</w:t>
      </w:r>
      <w:r>
        <w:t>,</w:t>
      </w:r>
      <w:r w:rsidR="00E504D9">
        <w:t xml:space="preserve"> </w:t>
      </w:r>
      <w:r>
        <w:t>mitigating</w:t>
      </w:r>
      <w:r w:rsidR="00E504D9">
        <w:t xml:space="preserve"> </w:t>
      </w:r>
      <w:r>
        <w:t>their</w:t>
      </w:r>
      <w:r w:rsidR="00E504D9">
        <w:t xml:space="preserve"> </w:t>
      </w:r>
      <w:r>
        <w:t>weight</w:t>
      </w:r>
      <w:r w:rsidR="00E504D9">
        <w:t xml:space="preserve"> </w:t>
      </w:r>
      <w:r>
        <w:t>as</w:t>
      </w:r>
      <w:r w:rsidR="00E504D9">
        <w:t xml:space="preserve"> </w:t>
      </w:r>
      <w:r>
        <w:t>reliable</w:t>
      </w:r>
      <w:r w:rsidR="00E504D9">
        <w:t xml:space="preserve"> </w:t>
      </w:r>
      <w:r>
        <w:t>witnesses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true</w:t>
      </w:r>
      <w:r w:rsidR="00E504D9">
        <w:t xml:space="preserve"> </w:t>
      </w:r>
      <w:r>
        <w:t>ending</w:t>
      </w:r>
      <w:r w:rsidR="00E504D9">
        <w:t xml:space="preserve"> </w:t>
      </w:r>
      <w:r>
        <w:t>of</w:t>
      </w:r>
      <w:r w:rsidR="00E504D9">
        <w:t xml:space="preserve"> </w:t>
      </w:r>
      <w:r>
        <w:t>Mark</w:t>
      </w:r>
      <w:r w:rsidRPr="008A289E">
        <w:t>.</w:t>
      </w:r>
    </w:p>
    <w:p w14:paraId="7F3DB566" w14:textId="5E25995F" w:rsidR="00245932" w:rsidRDefault="00C70963" w:rsidP="006475C3">
      <w:pPr>
        <w:pStyle w:val="Heading4"/>
        <w:numPr>
          <w:ilvl w:val="3"/>
          <w:numId w:val="16"/>
        </w:numPr>
        <w:tabs>
          <w:tab w:val="num" w:pos="-864"/>
        </w:tabs>
      </w:pPr>
      <w:r>
        <w:t>Burgon</w:t>
      </w:r>
      <w:r w:rsidR="00E504D9">
        <w:t xml:space="preserve"> </w:t>
      </w:r>
      <w:r w:rsidR="00867751">
        <w:t>paid</w:t>
      </w:r>
      <w:r w:rsidR="00E504D9">
        <w:t xml:space="preserve"> </w:t>
      </w:r>
      <w:r w:rsidR="00867751">
        <w:t>little</w:t>
      </w:r>
      <w:r w:rsidR="00E504D9">
        <w:t xml:space="preserve"> </w:t>
      </w:r>
      <w:r w:rsidR="00867751">
        <w:t>attention</w:t>
      </w:r>
      <w:r w:rsidR="00E504D9">
        <w:t xml:space="preserve"> </w:t>
      </w:r>
      <w:r w:rsidR="00867751">
        <w:t>to</w:t>
      </w:r>
      <w:r w:rsidR="00E504D9">
        <w:t xml:space="preserve"> </w:t>
      </w:r>
      <w:r w:rsidR="00867751">
        <w:t>the</w:t>
      </w:r>
      <w:r w:rsidR="00E504D9">
        <w:t xml:space="preserve"> </w:t>
      </w:r>
      <w:r w:rsidR="00DF5816">
        <w:t>ancient</w:t>
      </w:r>
      <w:r w:rsidR="00E504D9">
        <w:t xml:space="preserve"> </w:t>
      </w:r>
      <w:r w:rsidR="00DF5816">
        <w:t>Armenian</w:t>
      </w:r>
      <w:r w:rsidR="00E504D9">
        <w:t xml:space="preserve"> </w:t>
      </w:r>
      <w:r w:rsidR="00DF5816">
        <w:t>and</w:t>
      </w:r>
      <w:r w:rsidR="00E504D9">
        <w:t xml:space="preserve"> </w:t>
      </w:r>
      <w:r w:rsidR="00DF5816">
        <w:t>Georgian</w:t>
      </w:r>
      <w:r w:rsidR="00E504D9">
        <w:t xml:space="preserve"> </w:t>
      </w:r>
      <w:r w:rsidR="00DF5816">
        <w:t>versions</w:t>
      </w:r>
      <w:r w:rsidR="00867751">
        <w:t>,</w:t>
      </w:r>
      <w:r w:rsidR="00E504D9">
        <w:t xml:space="preserve"> </w:t>
      </w:r>
      <w:r w:rsidR="00867751">
        <w:t>but</w:t>
      </w:r>
      <w:r w:rsidR="00E504D9">
        <w:t xml:space="preserve"> </w:t>
      </w:r>
      <w:r w:rsidR="00C52686">
        <w:t>the</w:t>
      </w:r>
      <w:r w:rsidR="00E504D9">
        <w:t xml:space="preserve"> </w:t>
      </w:r>
      <w:r w:rsidR="00455468">
        <w:t>evidence</w:t>
      </w:r>
      <w:r w:rsidR="00E504D9">
        <w:t xml:space="preserve"> </w:t>
      </w:r>
      <w:r w:rsidR="00245932">
        <w:t>suggests</w:t>
      </w:r>
      <w:r w:rsidR="00E504D9">
        <w:t xml:space="preserve"> </w:t>
      </w:r>
      <w:r w:rsidR="00245932">
        <w:t>that</w:t>
      </w:r>
      <w:r w:rsidR="00E504D9">
        <w:t xml:space="preserve"> </w:t>
      </w:r>
      <w:r w:rsidR="00245932">
        <w:t>originally,</w:t>
      </w:r>
      <w:r w:rsidR="00E504D9">
        <w:t xml:space="preserve"> </w:t>
      </w:r>
      <w:r w:rsidR="00245932">
        <w:t>these</w:t>
      </w:r>
      <w:r w:rsidR="00E504D9">
        <w:t xml:space="preserve"> </w:t>
      </w:r>
      <w:r w:rsidR="00245932">
        <w:t>versions</w:t>
      </w:r>
      <w:r w:rsidR="00E504D9">
        <w:t xml:space="preserve"> </w:t>
      </w:r>
      <w:r w:rsidR="00245932">
        <w:t>did</w:t>
      </w:r>
      <w:r w:rsidR="00E504D9">
        <w:t xml:space="preserve"> </w:t>
      </w:r>
      <w:r w:rsidR="00245932">
        <w:t>not</w:t>
      </w:r>
      <w:r w:rsidR="00E504D9">
        <w:t xml:space="preserve"> </w:t>
      </w:r>
      <w:r w:rsidR="00245932">
        <w:t>include</w:t>
      </w:r>
      <w:r w:rsidR="00E504D9">
        <w:t xml:space="preserve"> </w:t>
      </w:r>
      <w:r w:rsidR="00245932">
        <w:t>the</w:t>
      </w:r>
      <w:r w:rsidR="00E504D9">
        <w:t xml:space="preserve"> </w:t>
      </w:r>
      <w:r w:rsidR="00245932">
        <w:t>LE.</w:t>
      </w:r>
    </w:p>
    <w:p w14:paraId="7602FC99" w14:textId="6F209FE1" w:rsidR="00AE1297" w:rsidRDefault="00AE1297" w:rsidP="00AE1297">
      <w:pPr>
        <w:pStyle w:val="Heading5"/>
      </w:pPr>
      <w:r>
        <w:t>Subsequent</w:t>
      </w:r>
      <w:r w:rsidR="00E504D9">
        <w:t xml:space="preserve"> </w:t>
      </w:r>
      <w:r>
        <w:t>to</w:t>
      </w:r>
      <w:r w:rsidR="00E504D9">
        <w:t xml:space="preserve"> </w:t>
      </w:r>
      <w:r>
        <w:t>Burgon</w:t>
      </w:r>
      <w:r w:rsidR="004F79A4">
        <w:t>’</w:t>
      </w:r>
      <w:r>
        <w:t>s</w:t>
      </w:r>
      <w:r w:rsidR="00E504D9">
        <w:t xml:space="preserve"> </w:t>
      </w:r>
      <w:r>
        <w:t>work,</w:t>
      </w:r>
      <w:r w:rsidR="00E504D9">
        <w:t xml:space="preserve"> </w:t>
      </w:r>
      <w:r>
        <w:t>evidence</w:t>
      </w:r>
      <w:r w:rsidR="00E504D9">
        <w:t xml:space="preserve"> </w:t>
      </w:r>
      <w:r>
        <w:t>from</w:t>
      </w:r>
      <w:r w:rsidR="00E504D9">
        <w:t xml:space="preserve"> </w:t>
      </w:r>
      <w:r>
        <w:t>Armenian</w:t>
      </w:r>
      <w:r w:rsidR="00E504D9">
        <w:t xml:space="preserve"> </w:t>
      </w:r>
      <w:r>
        <w:t>and</w:t>
      </w:r>
      <w:r w:rsidR="00E504D9">
        <w:t xml:space="preserve"> </w:t>
      </w:r>
      <w:r>
        <w:t>Georgian</w:t>
      </w:r>
      <w:r w:rsidR="00E504D9">
        <w:t xml:space="preserve"> </w:t>
      </w:r>
      <w:r>
        <w:t>manuscripts</w:t>
      </w:r>
      <w:r w:rsidR="00E504D9">
        <w:t xml:space="preserve"> </w:t>
      </w:r>
      <w:r>
        <w:t>point</w:t>
      </w:r>
      <w:r w:rsidR="00E504D9">
        <w:t xml:space="preserve"> </w:t>
      </w:r>
      <w:r>
        <w:t>to</w:t>
      </w:r>
      <w:r w:rsidR="00E504D9">
        <w:t xml:space="preserve"> </w:t>
      </w:r>
      <w:r>
        <w:t>the</w:t>
      </w:r>
      <w:r w:rsidR="00E504D9">
        <w:t xml:space="preserve"> </w:t>
      </w:r>
      <w:r>
        <w:t>absence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longer</w:t>
      </w:r>
      <w:r w:rsidR="00E504D9">
        <w:t xml:space="preserve"> </w:t>
      </w:r>
      <w:r>
        <w:t>ending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underlying</w:t>
      </w:r>
      <w:r w:rsidR="00E504D9">
        <w:t xml:space="preserve"> </w:t>
      </w:r>
      <w:r>
        <w:t>Greek</w:t>
      </w:r>
      <w:r w:rsidR="00E504D9">
        <w:t xml:space="preserve"> </w:t>
      </w:r>
      <w:r>
        <w:t>text</w:t>
      </w:r>
      <w:r w:rsidR="00E504D9">
        <w:t xml:space="preserve"> </w:t>
      </w:r>
      <w:r>
        <w:t>from</w:t>
      </w:r>
      <w:r w:rsidR="00E504D9">
        <w:t xml:space="preserve"> </w:t>
      </w:r>
      <w:r>
        <w:t>which</w:t>
      </w:r>
      <w:r w:rsidR="00E504D9">
        <w:t xml:space="preserve"> </w:t>
      </w:r>
      <w:r>
        <w:t>these</w:t>
      </w:r>
      <w:r w:rsidR="00E504D9">
        <w:t xml:space="preserve"> </w:t>
      </w:r>
      <w:r>
        <w:t>versions</w:t>
      </w:r>
      <w:r w:rsidR="00E504D9">
        <w:t xml:space="preserve"> </w:t>
      </w:r>
      <w:r>
        <w:t>were</w:t>
      </w:r>
      <w:r w:rsidR="00E504D9">
        <w:t xml:space="preserve"> </w:t>
      </w:r>
      <w:r>
        <w:t>directly</w:t>
      </w:r>
      <w:r w:rsidR="00E504D9">
        <w:t xml:space="preserve"> </w:t>
      </w:r>
      <w:r>
        <w:t>(Old</w:t>
      </w:r>
      <w:r w:rsidR="00E504D9">
        <w:t xml:space="preserve"> </w:t>
      </w:r>
      <w:r>
        <w:t>Armenian)</w:t>
      </w:r>
      <w:r w:rsidR="00E504D9">
        <w:t xml:space="preserve"> </w:t>
      </w:r>
      <w:r>
        <w:t>or</w:t>
      </w:r>
      <w:r w:rsidR="00E504D9">
        <w:t xml:space="preserve"> </w:t>
      </w:r>
      <w:r>
        <w:t>indirectly</w:t>
      </w:r>
      <w:r w:rsidR="00E504D9">
        <w:t xml:space="preserve"> </w:t>
      </w:r>
      <w:r>
        <w:t>(Georgian)</w:t>
      </w:r>
      <w:r w:rsidR="00E504D9">
        <w:t xml:space="preserve"> </w:t>
      </w:r>
      <w:r>
        <w:t>made.</w:t>
      </w:r>
    </w:p>
    <w:p w14:paraId="6E4D94B1" w14:textId="4A89AEFB" w:rsidR="004463FE" w:rsidRDefault="00245932" w:rsidP="00AE1297">
      <w:pPr>
        <w:pStyle w:val="Heading5"/>
        <w:numPr>
          <w:ilvl w:val="4"/>
          <w:numId w:val="16"/>
        </w:numPr>
        <w:tabs>
          <w:tab w:val="num" w:pos="-864"/>
        </w:tabs>
      </w:pPr>
      <w:r>
        <w:t>D</w:t>
      </w:r>
      <w:r w:rsidR="000C30C0">
        <w:t>etailed</w:t>
      </w:r>
      <w:r w:rsidR="00E504D9">
        <w:t xml:space="preserve"> </w:t>
      </w:r>
      <w:r w:rsidR="000C30C0">
        <w:t>information</w:t>
      </w:r>
      <w:r w:rsidR="00E504D9">
        <w:t xml:space="preserve"> </w:t>
      </w:r>
      <w:proofErr w:type="gramStart"/>
      <w:r w:rsidR="000C30C0">
        <w:t>pertaining</w:t>
      </w:r>
      <w:r w:rsidR="00E504D9">
        <w:t xml:space="preserve"> </w:t>
      </w:r>
      <w:r w:rsidR="000C30C0">
        <w:t>to</w:t>
      </w:r>
      <w:proofErr w:type="gramEnd"/>
      <w:r w:rsidR="00E504D9">
        <w:t xml:space="preserve"> </w:t>
      </w:r>
      <w:r w:rsidR="000C30C0">
        <w:t>the</w:t>
      </w:r>
      <w:r w:rsidR="00E504D9">
        <w:t xml:space="preserve"> </w:t>
      </w:r>
      <w:r w:rsidR="000C30C0">
        <w:t>Armenian</w:t>
      </w:r>
      <w:r w:rsidR="00E504D9">
        <w:t xml:space="preserve"> </w:t>
      </w:r>
      <w:r w:rsidR="000C30C0">
        <w:t>and</w:t>
      </w:r>
      <w:r w:rsidR="00E504D9">
        <w:t xml:space="preserve"> </w:t>
      </w:r>
      <w:r w:rsidR="000C30C0">
        <w:t>Georgian</w:t>
      </w:r>
      <w:r w:rsidR="00E504D9">
        <w:t xml:space="preserve"> </w:t>
      </w:r>
      <w:r w:rsidR="000C30C0">
        <w:t>versions</w:t>
      </w:r>
      <w:r w:rsidR="00E504D9">
        <w:t xml:space="preserve"> </w:t>
      </w:r>
      <w:r w:rsidR="000C30C0">
        <w:t>can</w:t>
      </w:r>
      <w:r w:rsidR="00E504D9">
        <w:t xml:space="preserve"> </w:t>
      </w:r>
      <w:r w:rsidR="000C30C0">
        <w:t>be</w:t>
      </w:r>
      <w:r w:rsidR="00E504D9">
        <w:t xml:space="preserve"> </w:t>
      </w:r>
      <w:r w:rsidR="000C30C0">
        <w:t>found</w:t>
      </w:r>
      <w:r w:rsidR="00E504D9">
        <w:t xml:space="preserve"> </w:t>
      </w:r>
      <w:r w:rsidR="000C30C0">
        <w:t>in</w:t>
      </w:r>
      <w:r w:rsidR="00E504D9">
        <w:t xml:space="preserve"> </w:t>
      </w:r>
      <w:r w:rsidR="000C30C0">
        <w:t>Appendix</w:t>
      </w:r>
      <w:r w:rsidR="00E504D9">
        <w:t xml:space="preserve"> </w:t>
      </w:r>
      <w:r w:rsidR="000C30C0">
        <w:t>V.</w:t>
      </w:r>
    </w:p>
    <w:p w14:paraId="6533B8C6" w14:textId="3D3A3E71" w:rsidR="006475C3" w:rsidRDefault="00E92F52" w:rsidP="00E92F52">
      <w:pPr>
        <w:pStyle w:val="Heading2"/>
        <w:numPr>
          <w:ilvl w:val="1"/>
          <w:numId w:val="16"/>
        </w:numPr>
        <w:tabs>
          <w:tab w:val="num" w:pos="-864"/>
        </w:tabs>
      </w:pPr>
      <w:r>
        <w:t>In</w:t>
      </w:r>
      <w:r w:rsidR="00E504D9">
        <w:t xml:space="preserve"> </w:t>
      </w:r>
      <w:r>
        <w:t>sum,</w:t>
      </w:r>
      <w:r w:rsidR="00E504D9">
        <w:t xml:space="preserve"> </w:t>
      </w:r>
      <w:r>
        <w:t>the</w:t>
      </w:r>
      <w:r w:rsidR="00E504D9">
        <w:t xml:space="preserve"> </w:t>
      </w:r>
      <w:r>
        <w:t>evidence</w:t>
      </w:r>
      <w:r w:rsidR="00E504D9">
        <w:t xml:space="preserve"> </w:t>
      </w:r>
      <w:r>
        <w:t>from</w:t>
      </w:r>
      <w:r w:rsidR="00E504D9">
        <w:t xml:space="preserve"> </w:t>
      </w:r>
      <w:r>
        <w:t>ancient</w:t>
      </w:r>
      <w:r w:rsidR="00E504D9">
        <w:t xml:space="preserve"> </w:t>
      </w:r>
      <w:r>
        <w:t>versions</w:t>
      </w:r>
      <w:r w:rsidR="00E504D9">
        <w:t xml:space="preserve"> </w:t>
      </w:r>
      <w:r>
        <w:t>points</w:t>
      </w:r>
      <w:r w:rsidR="00E504D9">
        <w:t xml:space="preserve"> </w:t>
      </w:r>
      <w:r>
        <w:t>to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 w:rsidR="00254C54">
        <w:t>being</w:t>
      </w:r>
      <w:r w:rsidR="00E504D9">
        <w:t xml:space="preserve"> </w:t>
      </w:r>
      <w:r w:rsidR="00254C54">
        <w:t>absent</w:t>
      </w:r>
      <w:r w:rsidR="00E504D9">
        <w:t xml:space="preserve"> </w:t>
      </w:r>
      <w:r w:rsidR="00254C54">
        <w:t>originally</w:t>
      </w:r>
      <w:r w:rsidR="00E504D9">
        <w:t xml:space="preserve"> </w:t>
      </w:r>
      <w:r w:rsidR="006611A3">
        <w:t>and</w:t>
      </w:r>
      <w:r w:rsidR="00E504D9">
        <w:t xml:space="preserve"> </w:t>
      </w:r>
      <w:r w:rsidR="006611A3">
        <w:t>added</w:t>
      </w:r>
      <w:r w:rsidR="00E504D9">
        <w:t xml:space="preserve"> </w:t>
      </w:r>
      <w:r w:rsidR="006611A3">
        <w:t>only</w:t>
      </w:r>
      <w:r w:rsidR="00E504D9">
        <w:t xml:space="preserve"> </w:t>
      </w:r>
      <w:r w:rsidR="006611A3">
        <w:t>later.</w:t>
      </w:r>
    </w:p>
    <w:p w14:paraId="73578F94" w14:textId="14FBF6C1" w:rsidR="00266FF0" w:rsidRPr="0018114E" w:rsidRDefault="00266FF0" w:rsidP="00C02C8B">
      <w:pPr>
        <w:pStyle w:val="Heading1"/>
        <w:numPr>
          <w:ilvl w:val="0"/>
          <w:numId w:val="16"/>
        </w:numPr>
        <w:tabs>
          <w:tab w:val="clear" w:pos="720"/>
          <w:tab w:val="num" w:pos="-864"/>
        </w:tabs>
        <w:rPr>
          <w:b/>
          <w:bCs w:val="0"/>
        </w:rPr>
      </w:pPr>
      <w:r w:rsidRPr="0018114E">
        <w:rPr>
          <w:b/>
          <w:bCs w:val="0"/>
        </w:rPr>
        <w:lastRenderedPageBreak/>
        <w:t>Internal</w:t>
      </w:r>
      <w:r w:rsidR="00E504D9" w:rsidRPr="0018114E">
        <w:rPr>
          <w:b/>
          <w:bCs w:val="0"/>
        </w:rPr>
        <w:t xml:space="preserve"> </w:t>
      </w:r>
      <w:proofErr w:type="gramStart"/>
      <w:r w:rsidRPr="0018114E">
        <w:rPr>
          <w:b/>
          <w:bCs w:val="0"/>
        </w:rPr>
        <w:t>Evidence</w:t>
      </w:r>
      <w:r w:rsidR="0036120E" w:rsidRPr="0018114E">
        <w:rPr>
          <w:b/>
          <w:bCs w:val="0"/>
        </w:rPr>
        <w:t>s</w:t>
      </w:r>
      <w:proofErr w:type="gramEnd"/>
      <w:r w:rsidRPr="0018114E">
        <w:rPr>
          <w:b/>
          <w:bCs w:val="0"/>
        </w:rPr>
        <w:t>:</w:t>
      </w:r>
      <w:r w:rsidR="00E504D9" w:rsidRPr="0018114E">
        <w:rPr>
          <w:b/>
          <w:bCs w:val="0"/>
        </w:rPr>
        <w:t xml:space="preserve"> </w:t>
      </w:r>
      <w:r w:rsidRPr="0018114E">
        <w:rPr>
          <w:b/>
          <w:bCs w:val="0"/>
        </w:rPr>
        <w:t>Style</w:t>
      </w:r>
    </w:p>
    <w:p w14:paraId="16099129" w14:textId="3EF90CDF" w:rsidR="00CD26A7" w:rsidRDefault="00CD26A7" w:rsidP="00CD26A7">
      <w:pPr>
        <w:pStyle w:val="Heading2"/>
      </w:pPr>
      <w:r>
        <w:t>Some</w:t>
      </w:r>
      <w:r w:rsidR="00E504D9">
        <w:t xml:space="preserve"> </w:t>
      </w:r>
      <w:r>
        <w:t>Defenders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 w:rsidR="008F6299">
        <w:t>as</w:t>
      </w:r>
      <w:r w:rsidR="00E504D9">
        <w:t xml:space="preserve"> </w:t>
      </w:r>
      <w:r w:rsidR="00203DBB">
        <w:t>scripture</w:t>
      </w:r>
      <w:r w:rsidR="00E504D9">
        <w:t xml:space="preserve"> </w:t>
      </w:r>
      <w:r>
        <w:t>acknowledge</w:t>
      </w:r>
      <w:r w:rsidR="00E504D9">
        <w:t xml:space="preserve"> </w:t>
      </w:r>
      <w:r>
        <w:t>a</w:t>
      </w:r>
      <w:r w:rsidR="00E504D9">
        <w:t xml:space="preserve"> </w:t>
      </w:r>
      <w:r>
        <w:t>change</w:t>
      </w:r>
      <w:r w:rsidR="00E504D9">
        <w:t xml:space="preserve"> </w:t>
      </w:r>
      <w:r>
        <w:t>in</w:t>
      </w:r>
      <w:r w:rsidR="00E504D9">
        <w:t xml:space="preserve"> </w:t>
      </w:r>
      <w:r>
        <w:t>style.</w:t>
      </w:r>
    </w:p>
    <w:p w14:paraId="0812927D" w14:textId="77777777" w:rsidR="00CD26A7" w:rsidRDefault="00CD26A7" w:rsidP="00CD26A7">
      <w:pPr>
        <w:pStyle w:val="Heading3"/>
      </w:pPr>
      <w:r>
        <w:t>Alford</w:t>
      </w:r>
    </w:p>
    <w:p w14:paraId="4B8A688D" w14:textId="768642D1" w:rsidR="00CD26A7" w:rsidRDefault="00CD26A7" w:rsidP="00CD26A7">
      <w:pPr>
        <w:pStyle w:val="Heading4"/>
      </w:pPr>
      <w:r>
        <w:t>Alford</w:t>
      </w:r>
      <w:r w:rsidR="00E504D9">
        <w:t xml:space="preserve"> </w:t>
      </w:r>
      <w:r>
        <w:t>regarded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>
        <w:t>as</w:t>
      </w:r>
      <w:r w:rsidR="00E504D9">
        <w:t xml:space="preserve"> </w:t>
      </w:r>
      <w:r w:rsidR="004F79A4">
        <w:t>“</w:t>
      </w:r>
      <w:r>
        <w:t>coming</w:t>
      </w:r>
      <w:r w:rsidR="00E504D9">
        <w:t xml:space="preserve"> </w:t>
      </w:r>
      <w:r>
        <w:t>to</w:t>
      </w:r>
      <w:r w:rsidR="00E504D9">
        <w:t xml:space="preserve"> </w:t>
      </w:r>
      <w:r>
        <w:t>us</w:t>
      </w:r>
      <w:r w:rsidR="00E504D9">
        <w:t xml:space="preserve"> </w:t>
      </w:r>
      <w:r>
        <w:t>with</w:t>
      </w:r>
      <w:r w:rsidR="00E504D9">
        <w:t xml:space="preserve"> </w:t>
      </w:r>
      <w:r>
        <w:t>very</w:t>
      </w:r>
      <w:r w:rsidR="00E504D9">
        <w:t xml:space="preserve"> </w:t>
      </w:r>
      <w:r>
        <w:t>weighty</w:t>
      </w:r>
      <w:r w:rsidR="00E504D9">
        <w:t xml:space="preserve"> </w:t>
      </w:r>
      <w:proofErr w:type="gramStart"/>
      <w:r>
        <w:t>sanction,</w:t>
      </w:r>
      <w:r w:rsidR="00E504D9">
        <w:t xml:space="preserve"> </w:t>
      </w:r>
      <w:r>
        <w:t>and</w:t>
      </w:r>
      <w:proofErr w:type="gramEnd"/>
      <w:r w:rsidR="00E504D9">
        <w:t xml:space="preserve"> </w:t>
      </w:r>
      <w:r>
        <w:t>having</w:t>
      </w:r>
      <w:r w:rsidR="00E504D9">
        <w:t xml:space="preserve"> </w:t>
      </w:r>
      <w:r>
        <w:t>strong</w:t>
      </w:r>
      <w:r w:rsidR="00E504D9">
        <w:t xml:space="preserve"> </w:t>
      </w:r>
      <w:r>
        <w:t>claims</w:t>
      </w:r>
      <w:r w:rsidR="00E504D9">
        <w:t xml:space="preserve"> </w:t>
      </w:r>
      <w:r>
        <w:t>on</w:t>
      </w:r>
      <w:r w:rsidR="00E504D9">
        <w:t xml:space="preserve"> </w:t>
      </w:r>
      <w:r>
        <w:t>our</w:t>
      </w:r>
      <w:r w:rsidR="00E504D9">
        <w:t xml:space="preserve"> </w:t>
      </w:r>
      <w:r>
        <w:t>reception</w:t>
      </w:r>
      <w:r w:rsidR="00E504D9">
        <w:t xml:space="preserve"> </w:t>
      </w:r>
      <w:r>
        <w:t>and</w:t>
      </w:r>
      <w:r w:rsidR="00E504D9">
        <w:t xml:space="preserve"> </w:t>
      </w:r>
      <w:r>
        <w:t>reverence.</w:t>
      </w:r>
      <w:r w:rsidR="004F79A4">
        <w:t>”</w:t>
      </w:r>
    </w:p>
    <w:p w14:paraId="17D9CA55" w14:textId="4C9547F4" w:rsidR="00CD26A7" w:rsidRDefault="00CD26A7" w:rsidP="00CD26A7">
      <w:pPr>
        <w:pStyle w:val="Heading4"/>
      </w:pPr>
      <w:r>
        <w:t>However,</w:t>
      </w:r>
      <w:r w:rsidR="00E504D9">
        <w:t xml:space="preserve"> </w:t>
      </w:r>
      <w:r>
        <w:t>he</w:t>
      </w:r>
      <w:r w:rsidR="00E504D9">
        <w:t xml:space="preserve"> </w:t>
      </w:r>
      <w:r>
        <w:t>described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>
        <w:t>as</w:t>
      </w:r>
      <w:r w:rsidR="00E504D9">
        <w:t xml:space="preserve"> </w:t>
      </w:r>
      <w:r w:rsidR="004F79A4">
        <w:t>“</w:t>
      </w:r>
      <w:r>
        <w:t>An</w:t>
      </w:r>
      <w:r w:rsidR="00E504D9">
        <w:t xml:space="preserve"> </w:t>
      </w:r>
      <w:r>
        <w:t>addition</w:t>
      </w:r>
      <w:r w:rsidR="00E504D9">
        <w:t xml:space="preserve"> </w:t>
      </w:r>
      <w:r>
        <w:t>to</w:t>
      </w:r>
      <w:r w:rsidR="00E504D9">
        <w:t xml:space="preserve"> </w:t>
      </w:r>
      <w:r>
        <w:t>the</w:t>
      </w:r>
      <w:r w:rsidR="00E504D9">
        <w:t xml:space="preserve"> </w:t>
      </w:r>
      <w:r>
        <w:t>narrative</w:t>
      </w:r>
      <w:r w:rsidR="00E504D9">
        <w:t xml:space="preserve"> </w:t>
      </w:r>
      <w:r>
        <w:t>of</w:t>
      </w:r>
      <w:r w:rsidR="00E504D9">
        <w:t xml:space="preserve"> </w:t>
      </w:r>
      <w:r>
        <w:t>a</w:t>
      </w:r>
      <w:r w:rsidR="00E504D9">
        <w:t xml:space="preserve"> </w:t>
      </w:r>
      <w:r>
        <w:t>compendious</w:t>
      </w:r>
      <w:r w:rsidR="00E504D9">
        <w:t xml:space="preserve"> </w:t>
      </w:r>
      <w:r>
        <w:t>and</w:t>
      </w:r>
      <w:r w:rsidR="00E504D9">
        <w:t xml:space="preserve"> </w:t>
      </w:r>
      <w:r>
        <w:t>supplementary</w:t>
      </w:r>
      <w:r w:rsidR="00E504D9">
        <w:t xml:space="preserve"> </w:t>
      </w:r>
      <w:r>
        <w:t>character,</w:t>
      </w:r>
      <w:r w:rsidR="00E504D9">
        <w:t xml:space="preserve"> </w:t>
      </w:r>
      <w:r>
        <w:t>bearing</w:t>
      </w:r>
      <w:r w:rsidR="00E504D9">
        <w:t xml:space="preserve"> </w:t>
      </w:r>
      <w:r>
        <w:t>traces</w:t>
      </w:r>
      <w:r w:rsidR="00E504D9">
        <w:t xml:space="preserve"> </w:t>
      </w:r>
      <w:r>
        <w:t>of</w:t>
      </w:r>
      <w:r w:rsidR="00E504D9">
        <w:t xml:space="preserve"> </w:t>
      </w:r>
      <w:r w:rsidRPr="002A25EA">
        <w:rPr>
          <w:i/>
          <w:iCs/>
        </w:rPr>
        <w:t>another</w:t>
      </w:r>
      <w:r w:rsidR="00E504D9">
        <w:rPr>
          <w:i/>
          <w:iCs/>
        </w:rPr>
        <w:t xml:space="preserve"> </w:t>
      </w:r>
      <w:r w:rsidRPr="002A25EA">
        <w:rPr>
          <w:i/>
          <w:iCs/>
        </w:rPr>
        <w:t>hand</w:t>
      </w:r>
      <w:r w:rsidR="00E504D9">
        <w:t xml:space="preserve"> </w:t>
      </w:r>
      <w:r>
        <w:t>from</w:t>
      </w:r>
      <w:r w:rsidR="00E504D9">
        <w:t xml:space="preserve"> </w:t>
      </w:r>
      <w:r>
        <w:t>that</w:t>
      </w:r>
      <w:r w:rsidR="00E504D9">
        <w:t xml:space="preserve"> </w:t>
      </w:r>
      <w:r>
        <w:t>which</w:t>
      </w:r>
      <w:r w:rsidR="00E504D9">
        <w:t xml:space="preserve"> </w:t>
      </w:r>
      <w:r>
        <w:t>has</w:t>
      </w:r>
      <w:r w:rsidR="00E504D9">
        <w:t xml:space="preserve"> </w:t>
      </w:r>
      <w:r>
        <w:t>shaped</w:t>
      </w:r>
      <w:r w:rsidR="00E504D9">
        <w:t xml:space="preserve"> </w:t>
      </w:r>
      <w:r>
        <w:t>the</w:t>
      </w:r>
      <w:r w:rsidR="00E504D9">
        <w:t xml:space="preserve"> </w:t>
      </w:r>
      <w:r>
        <w:t>diction</w:t>
      </w:r>
      <w:r w:rsidR="00E504D9">
        <w:t xml:space="preserve"> </w:t>
      </w:r>
      <w:r>
        <w:t>and</w:t>
      </w:r>
      <w:r w:rsidR="00E504D9">
        <w:t xml:space="preserve"> </w:t>
      </w:r>
      <w:r>
        <w:t>construction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rest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Gospel.</w:t>
      </w:r>
      <w:r w:rsidR="004F79A4">
        <w:t>”</w:t>
      </w:r>
    </w:p>
    <w:p w14:paraId="1933E1F1" w14:textId="51127C33" w:rsidR="00CD26A7" w:rsidRDefault="00CD26A7" w:rsidP="00CD26A7">
      <w:pPr>
        <w:pStyle w:val="Heading4"/>
      </w:pPr>
      <w:r>
        <w:t>Alford</w:t>
      </w:r>
      <w:r w:rsidR="00E504D9">
        <w:t xml:space="preserve"> </w:t>
      </w:r>
      <w:r>
        <w:t>also</w:t>
      </w:r>
      <w:r w:rsidR="00E504D9">
        <w:t xml:space="preserve"> </w:t>
      </w:r>
      <w:r>
        <w:t>acknowledged</w:t>
      </w:r>
      <w:r w:rsidR="00E504D9">
        <w:t xml:space="preserve"> </w:t>
      </w:r>
      <w:r>
        <w:t>that,</w:t>
      </w:r>
      <w:r w:rsidR="00E504D9">
        <w:t xml:space="preserve"> </w:t>
      </w:r>
      <w:r w:rsidR="004F79A4">
        <w:t>“</w:t>
      </w:r>
      <w:r>
        <w:t>internal</w:t>
      </w:r>
      <w:r w:rsidR="00E504D9">
        <w:t xml:space="preserve"> </w:t>
      </w:r>
      <w:r>
        <w:t>evidence</w:t>
      </w:r>
      <w:r w:rsidR="00E504D9">
        <w:t xml:space="preserve"> </w:t>
      </w:r>
      <w:r>
        <w:t>is,</w:t>
      </w:r>
      <w:r w:rsidR="00E504D9">
        <w:t xml:space="preserve"> </w:t>
      </w:r>
      <w:r>
        <w:t>I</w:t>
      </w:r>
      <w:r w:rsidR="00E504D9">
        <w:t xml:space="preserve"> </w:t>
      </w:r>
      <w:r>
        <w:t>think,</w:t>
      </w:r>
      <w:r w:rsidR="00E504D9">
        <w:t xml:space="preserve"> </w:t>
      </w:r>
      <w:r>
        <w:t>very</w:t>
      </w:r>
      <w:r w:rsidR="00E504D9">
        <w:t xml:space="preserve"> </w:t>
      </w:r>
      <w:r>
        <w:t>weighty</w:t>
      </w:r>
      <w:r w:rsidR="00E504D9">
        <w:t xml:space="preserve"> </w:t>
      </w:r>
      <w:r w:rsidRPr="002A25EA">
        <w:rPr>
          <w:i/>
          <w:iCs/>
        </w:rPr>
        <w:t>against</w:t>
      </w:r>
      <w:r w:rsidR="00E504D9">
        <w:rPr>
          <w:i/>
          <w:iCs/>
        </w:rPr>
        <w:t xml:space="preserve"> </w:t>
      </w:r>
      <w:r w:rsidRPr="002A25EA">
        <w:rPr>
          <w:i/>
          <w:iCs/>
        </w:rPr>
        <w:t>Mark</w:t>
      </w:r>
      <w:r w:rsidR="004F79A4">
        <w:rPr>
          <w:i/>
          <w:iCs/>
        </w:rPr>
        <w:t>’</w:t>
      </w:r>
      <w:r w:rsidRPr="002A25EA">
        <w:rPr>
          <w:i/>
          <w:iCs/>
        </w:rPr>
        <w:t>s</w:t>
      </w:r>
      <w:r w:rsidR="00E504D9">
        <w:rPr>
          <w:i/>
          <w:iCs/>
        </w:rPr>
        <w:t xml:space="preserve"> </w:t>
      </w:r>
      <w:r w:rsidRPr="002A25EA">
        <w:rPr>
          <w:i/>
          <w:iCs/>
        </w:rPr>
        <w:t>being</w:t>
      </w:r>
      <w:r w:rsidR="00E504D9">
        <w:rPr>
          <w:i/>
          <w:iCs/>
        </w:rPr>
        <w:t xml:space="preserve"> </w:t>
      </w:r>
      <w:r w:rsidRPr="002A25EA">
        <w:rPr>
          <w:i/>
          <w:iCs/>
        </w:rPr>
        <w:t>the</w:t>
      </w:r>
      <w:r w:rsidR="00E504D9">
        <w:rPr>
          <w:i/>
          <w:iCs/>
        </w:rPr>
        <w:t xml:space="preserve"> </w:t>
      </w:r>
      <w:r w:rsidRPr="002A25EA">
        <w:rPr>
          <w:i/>
          <w:iCs/>
        </w:rPr>
        <w:t>author</w:t>
      </w:r>
      <w:r>
        <w:t>.</w:t>
      </w:r>
      <w:r w:rsidR="004F79A4">
        <w:t>”</w:t>
      </w:r>
    </w:p>
    <w:p w14:paraId="766FA3D4" w14:textId="78AD4BA8" w:rsidR="00CD26A7" w:rsidRDefault="00CD26A7" w:rsidP="00CD26A7">
      <w:pPr>
        <w:pStyle w:val="Heading3"/>
      </w:pPr>
      <w:r>
        <w:t>James</w:t>
      </w:r>
      <w:r w:rsidR="00E504D9">
        <w:t xml:space="preserve"> </w:t>
      </w:r>
      <w:r>
        <w:t>Snapp,</w:t>
      </w:r>
      <w:r w:rsidR="00E504D9">
        <w:t xml:space="preserve"> </w:t>
      </w:r>
      <w:r>
        <w:t>Jr.</w:t>
      </w:r>
    </w:p>
    <w:p w14:paraId="33ECEE95" w14:textId="36F9D514" w:rsidR="00CD26A7" w:rsidRDefault="00CD26A7" w:rsidP="00CD26A7">
      <w:pPr>
        <w:pStyle w:val="Heading4"/>
      </w:pPr>
      <w:r>
        <w:t>Snapp</w:t>
      </w:r>
      <w:r w:rsidR="00E504D9">
        <w:t xml:space="preserve"> </w:t>
      </w:r>
      <w:r>
        <w:t>is</w:t>
      </w:r>
      <w:r w:rsidR="00E504D9">
        <w:t xml:space="preserve"> </w:t>
      </w:r>
      <w:r>
        <w:t>one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most</w:t>
      </w:r>
      <w:r w:rsidR="00E504D9">
        <w:t xml:space="preserve"> </w:t>
      </w:r>
      <w:r>
        <w:t>ardent</w:t>
      </w:r>
      <w:r w:rsidR="00E504D9">
        <w:t xml:space="preserve"> </w:t>
      </w:r>
      <w:r>
        <w:t>and</w:t>
      </w:r>
      <w:r w:rsidR="00E504D9">
        <w:t xml:space="preserve"> </w:t>
      </w:r>
      <w:r>
        <w:t>prolific</w:t>
      </w:r>
      <w:r w:rsidR="00E504D9">
        <w:t xml:space="preserve"> </w:t>
      </w:r>
      <w:r>
        <w:t>defenders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authenticity</w:t>
      </w:r>
      <w:r w:rsidR="00E504D9">
        <w:t xml:space="preserve"> </w:t>
      </w:r>
      <w:r>
        <w:t>of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today.</w:t>
      </w:r>
    </w:p>
    <w:p w14:paraId="238999A1" w14:textId="7CD8BCD0" w:rsidR="00CD26A7" w:rsidRPr="002723C1" w:rsidRDefault="00CD26A7" w:rsidP="00CD26A7">
      <w:pPr>
        <w:pStyle w:val="Heading4"/>
      </w:pPr>
      <w:r>
        <w:t>Snapp</w:t>
      </w:r>
      <w:r w:rsidR="00E504D9">
        <w:t xml:space="preserve"> </w:t>
      </w:r>
      <w:r>
        <w:t>acknowledges</w:t>
      </w:r>
      <w:r w:rsidR="00E504D9">
        <w:t xml:space="preserve"> </w:t>
      </w:r>
      <w:r>
        <w:t>the</w:t>
      </w:r>
      <w:r w:rsidR="00E504D9">
        <w:t xml:space="preserve"> </w:t>
      </w:r>
      <w:r>
        <w:t>style</w:t>
      </w:r>
      <w:r w:rsidR="00E504D9">
        <w:t xml:space="preserve"> </w:t>
      </w:r>
      <w:r>
        <w:t>problem</w:t>
      </w:r>
      <w:r w:rsidR="00E504D9">
        <w:t xml:space="preserve"> </w:t>
      </w:r>
      <w:r>
        <w:t>and</w:t>
      </w:r>
      <w:r w:rsidR="00E504D9">
        <w:t xml:space="preserve"> </w:t>
      </w:r>
      <w:r>
        <w:t>offers</w:t>
      </w:r>
      <w:r w:rsidR="00E504D9">
        <w:t xml:space="preserve"> </w:t>
      </w:r>
      <w:r>
        <w:t>this</w:t>
      </w:r>
      <w:r w:rsidR="00E504D9">
        <w:t xml:space="preserve"> </w:t>
      </w:r>
      <w:r>
        <w:t>explanation:</w:t>
      </w:r>
      <w:r w:rsidR="00E504D9">
        <w:t xml:space="preserve"> </w:t>
      </w:r>
      <w:r w:rsidR="004F79A4">
        <w:t>“</w:t>
      </w:r>
      <w:r w:rsidRPr="002F07D6">
        <w:rPr>
          <w:shd w:val="clear" w:color="auto" w:fill="FFFFFF"/>
        </w:rPr>
        <w:t>Here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is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the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scenario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which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I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think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accounts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most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simply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for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both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the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internal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evidence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and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the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external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evidence: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Mark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unintentionally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stopped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writing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his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gospel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account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in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16:8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due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to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a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permanent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interruption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(likely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persecution).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His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colleagues,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entrusted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with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his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manifestly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unfinished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narrative,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completed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it,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not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by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composing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fresh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material,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but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by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attaching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material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that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we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now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know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as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16:9</w:t>
      </w:r>
      <w:r w:rsidR="00167AE2">
        <w:rPr>
          <w:shd w:val="clear" w:color="auto" w:fill="FFFFFF"/>
        </w:rPr>
        <w:t>-</w:t>
      </w:r>
      <w:r w:rsidRPr="002F07D6">
        <w:rPr>
          <w:shd w:val="clear" w:color="auto" w:fill="FFFFFF"/>
        </w:rPr>
        <w:t>20.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This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was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material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that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Mark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had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written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on</w:t>
      </w:r>
      <w:r w:rsidR="00E504D9">
        <w:rPr>
          <w:shd w:val="clear" w:color="auto" w:fill="FFFFFF"/>
        </w:rPr>
        <w:t xml:space="preserve"> </w:t>
      </w:r>
      <w:proofErr w:type="gramStart"/>
      <w:r w:rsidRPr="002F07D6">
        <w:rPr>
          <w:shd w:val="clear" w:color="auto" w:fill="FFFFFF"/>
        </w:rPr>
        <w:t>a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previous</w:t>
      </w:r>
      <w:proofErr w:type="gramEnd"/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occasion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(perhaps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for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Roman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churches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to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use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at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Easter).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Only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after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this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auxiliary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material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was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added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did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the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Gospel</w:t>
      </w:r>
      <w:r w:rsidR="004F79A4">
        <w:rPr>
          <w:shd w:val="clear" w:color="auto" w:fill="FFFFFF"/>
        </w:rPr>
        <w:t>’</w:t>
      </w:r>
      <w:r w:rsidRPr="002F07D6">
        <w:rPr>
          <w:shd w:val="clear" w:color="auto" w:fill="FFFFFF"/>
        </w:rPr>
        <w:t>s</w:t>
      </w:r>
      <w:r w:rsidR="00E504D9">
        <w:rPr>
          <w:shd w:val="clear" w:color="auto" w:fill="FFFFFF"/>
        </w:rPr>
        <w:t xml:space="preserve"> </w:t>
      </w:r>
      <w:r w:rsidR="004F79A4">
        <w:rPr>
          <w:shd w:val="clear" w:color="auto" w:fill="FFFFFF"/>
        </w:rPr>
        <w:t>‘</w:t>
      </w:r>
      <w:r w:rsidRPr="002F07D6">
        <w:rPr>
          <w:shd w:val="clear" w:color="auto" w:fill="FFFFFF"/>
        </w:rPr>
        <w:t>production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stage</w:t>
      </w:r>
      <w:r w:rsidR="004F79A4">
        <w:rPr>
          <w:shd w:val="clear" w:color="auto" w:fill="FFFFFF"/>
        </w:rPr>
        <w:t>’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end,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and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its</w:t>
      </w:r>
      <w:r w:rsidR="00E504D9">
        <w:rPr>
          <w:shd w:val="clear" w:color="auto" w:fill="FFFFFF"/>
        </w:rPr>
        <w:t xml:space="preserve"> </w:t>
      </w:r>
      <w:r w:rsidR="004F79A4">
        <w:rPr>
          <w:shd w:val="clear" w:color="auto" w:fill="FFFFFF"/>
        </w:rPr>
        <w:t>“</w:t>
      </w:r>
      <w:r w:rsidRPr="002F07D6">
        <w:rPr>
          <w:shd w:val="clear" w:color="auto" w:fill="FFFFFF"/>
        </w:rPr>
        <w:t>transmission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stage</w:t>
      </w:r>
      <w:r w:rsidR="004F79A4">
        <w:rPr>
          <w:shd w:val="clear" w:color="auto" w:fill="FFFFFF"/>
        </w:rPr>
        <w:t>”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begin.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On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this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view,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the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earliest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edition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of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Mark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included</w:t>
      </w:r>
      <w:r w:rsidR="00E504D9">
        <w:rPr>
          <w:shd w:val="clear" w:color="auto" w:fill="FFFFFF"/>
        </w:rPr>
        <w:t xml:space="preserve"> </w:t>
      </w:r>
      <w:r w:rsidRPr="002F07D6">
        <w:rPr>
          <w:shd w:val="clear" w:color="auto" w:fill="FFFFFF"/>
        </w:rPr>
        <w:t>16:9</w:t>
      </w:r>
      <w:r w:rsidR="00541FD5">
        <w:rPr>
          <w:shd w:val="clear" w:color="auto" w:fill="FFFFFF"/>
        </w:rPr>
        <w:t>-</w:t>
      </w:r>
      <w:r w:rsidRPr="002F07D6">
        <w:rPr>
          <w:shd w:val="clear" w:color="auto" w:fill="FFFFFF"/>
        </w:rPr>
        <w:t>20.</w:t>
      </w:r>
      <w:r w:rsidR="004F79A4">
        <w:rPr>
          <w:shd w:val="clear" w:color="auto" w:fill="FFFFFF"/>
        </w:rPr>
        <w:t>”</w:t>
      </w:r>
      <w:r w:rsidR="00E504D9">
        <w:rPr>
          <w:shd w:val="clear" w:color="auto" w:fill="FFFFFF"/>
        </w:rPr>
        <w:t xml:space="preserve"> </w:t>
      </w:r>
      <w:r w:rsidRPr="00C319E9">
        <w:rPr>
          <w:sz w:val="16"/>
          <w:szCs w:val="18"/>
          <w:shd w:val="clear" w:color="auto" w:fill="FFFFFF"/>
        </w:rPr>
        <w:t>(Snapp,</w:t>
      </w:r>
      <w:r w:rsidR="00E504D9">
        <w:rPr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A</w:t>
      </w:r>
      <w:r w:rsidR="00E504D9">
        <w:rPr>
          <w:i/>
          <w:iCs/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Case</w:t>
      </w:r>
      <w:r w:rsidR="00E504D9">
        <w:rPr>
          <w:i/>
          <w:iCs/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for</w:t>
      </w:r>
      <w:r w:rsidR="00E504D9">
        <w:rPr>
          <w:i/>
          <w:iCs/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the</w:t>
      </w:r>
      <w:r w:rsidR="00E504D9">
        <w:rPr>
          <w:i/>
          <w:iCs/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Longer</w:t>
      </w:r>
      <w:r w:rsidR="00E504D9">
        <w:rPr>
          <w:i/>
          <w:iCs/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Ending</w:t>
      </w:r>
      <w:r w:rsidRPr="00C319E9">
        <w:rPr>
          <w:sz w:val="16"/>
          <w:szCs w:val="18"/>
          <w:shd w:val="clear" w:color="auto" w:fill="FFFFFF"/>
        </w:rPr>
        <w:t>)</w:t>
      </w:r>
    </w:p>
    <w:p w14:paraId="1CB4E251" w14:textId="41ABAE17" w:rsidR="00DE0260" w:rsidRDefault="00E60E3A" w:rsidP="00DE0260">
      <w:pPr>
        <w:pStyle w:val="Heading2"/>
        <w:numPr>
          <w:ilvl w:val="1"/>
          <w:numId w:val="16"/>
        </w:numPr>
        <w:tabs>
          <w:tab w:val="num" w:pos="-864"/>
        </w:tabs>
      </w:pPr>
      <w:r>
        <w:t>There</w:t>
      </w:r>
      <w:r w:rsidR="00E504D9">
        <w:t xml:space="preserve"> </w:t>
      </w:r>
      <w:r>
        <w:t>is</w:t>
      </w:r>
      <w:r w:rsidR="00E504D9">
        <w:t xml:space="preserve"> </w:t>
      </w:r>
      <w:r>
        <w:t>an</w:t>
      </w:r>
      <w:r w:rsidR="00E504D9">
        <w:t xml:space="preserve"> </w:t>
      </w:r>
      <w:r>
        <w:t>absence</w:t>
      </w:r>
      <w:r w:rsidR="00E504D9">
        <w:t xml:space="preserve"> </w:t>
      </w:r>
      <w:r>
        <w:t>of</w:t>
      </w:r>
      <w:r w:rsidR="00E504D9">
        <w:t xml:space="preserve"> </w:t>
      </w:r>
      <w:r w:rsidR="004F79A4">
        <w:t>“</w:t>
      </w:r>
      <w:r w:rsidR="00DE0260">
        <w:t>Historic</w:t>
      </w:r>
      <w:r w:rsidR="00E504D9">
        <w:t xml:space="preserve"> </w:t>
      </w:r>
      <w:r w:rsidR="00DE0260">
        <w:t>Present</w:t>
      </w:r>
      <w:r w:rsidR="004F79A4">
        <w:t>”</w:t>
      </w:r>
      <w:r w:rsidR="00E504D9">
        <w:t xml:space="preserve"> </w:t>
      </w:r>
      <w:r w:rsidR="008564A5">
        <w:t>verbs.</w:t>
      </w:r>
    </w:p>
    <w:p w14:paraId="3F484C13" w14:textId="240F4EF0" w:rsidR="0059592E" w:rsidRDefault="005F3F4C" w:rsidP="0059592E">
      <w:pPr>
        <w:pStyle w:val="Heading3"/>
      </w:pPr>
      <w:r>
        <w:t>Historic</w:t>
      </w:r>
      <w:r w:rsidR="00E504D9">
        <w:t xml:space="preserve"> </w:t>
      </w:r>
      <w:r>
        <w:t>presents</w:t>
      </w:r>
      <w:r w:rsidR="00E504D9">
        <w:t xml:space="preserve"> </w:t>
      </w:r>
      <w:r>
        <w:t>are</w:t>
      </w:r>
      <w:r w:rsidR="00E504D9">
        <w:t xml:space="preserve"> </w:t>
      </w:r>
      <w:r w:rsidR="0059592E">
        <w:t>characteristic</w:t>
      </w:r>
      <w:r w:rsidR="00E504D9">
        <w:t xml:space="preserve"> </w:t>
      </w:r>
      <w:r w:rsidR="0059592E">
        <w:t>of</w:t>
      </w:r>
      <w:r w:rsidR="00E504D9">
        <w:t xml:space="preserve"> </w:t>
      </w:r>
      <w:r w:rsidR="0059592E">
        <w:t>Mark.</w:t>
      </w:r>
    </w:p>
    <w:p w14:paraId="084A35CA" w14:textId="3DDE3FFE" w:rsidR="00B46EC8" w:rsidRPr="00893064" w:rsidRDefault="00027755" w:rsidP="00B46EC8">
      <w:pPr>
        <w:pStyle w:val="Heading3"/>
      </w:pPr>
      <w:r>
        <w:t>T</w:t>
      </w:r>
      <w:r w:rsidR="00B46EC8">
        <w:t>he</w:t>
      </w:r>
      <w:r w:rsidR="00E504D9">
        <w:t xml:space="preserve"> </w:t>
      </w:r>
      <w:r w:rsidR="00B46EC8">
        <w:t>absence</w:t>
      </w:r>
      <w:r w:rsidR="00E504D9">
        <w:t xml:space="preserve"> </w:t>
      </w:r>
      <w:r w:rsidR="00B46EC8" w:rsidRPr="00893064">
        <w:t>may</w:t>
      </w:r>
      <w:r w:rsidR="00E504D9">
        <w:t xml:space="preserve"> </w:t>
      </w:r>
      <w:r w:rsidR="00B46EC8" w:rsidRPr="00893064">
        <w:t>not</w:t>
      </w:r>
      <w:r w:rsidR="00E504D9">
        <w:t xml:space="preserve"> </w:t>
      </w:r>
      <w:r w:rsidR="00B46EC8" w:rsidRPr="00893064">
        <w:t>be</w:t>
      </w:r>
      <w:r w:rsidR="00E504D9">
        <w:t xml:space="preserve"> </w:t>
      </w:r>
      <w:r w:rsidR="00B46EC8" w:rsidRPr="00893064">
        <w:t>as</w:t>
      </w:r>
      <w:r w:rsidR="00E504D9">
        <w:t xml:space="preserve"> </w:t>
      </w:r>
      <w:r w:rsidR="00B46EC8" w:rsidRPr="00893064">
        <w:t>significant</w:t>
      </w:r>
      <w:r w:rsidR="00E504D9">
        <w:t xml:space="preserve"> </w:t>
      </w:r>
      <w:r w:rsidR="00B46EC8" w:rsidRPr="00893064">
        <w:t>as</w:t>
      </w:r>
      <w:r w:rsidR="00E504D9">
        <w:t xml:space="preserve"> </w:t>
      </w:r>
      <w:r w:rsidR="00B46EC8" w:rsidRPr="00893064">
        <w:t>some</w:t>
      </w:r>
      <w:r w:rsidR="00E504D9">
        <w:t xml:space="preserve"> </w:t>
      </w:r>
      <w:r w:rsidR="00B46EC8" w:rsidRPr="00893064">
        <w:t>think.</w:t>
      </w:r>
    </w:p>
    <w:p w14:paraId="10F5BDA2" w14:textId="40B0EFC6" w:rsidR="00C76914" w:rsidRDefault="00C76914" w:rsidP="00B46EC8">
      <w:pPr>
        <w:pStyle w:val="Heading4"/>
      </w:pPr>
      <w:r>
        <w:t>There</w:t>
      </w:r>
      <w:r w:rsidR="00E504D9">
        <w:t xml:space="preserve"> </w:t>
      </w:r>
      <w:r>
        <w:t>are</w:t>
      </w:r>
      <w:r w:rsidR="00E504D9">
        <w:t xml:space="preserve"> </w:t>
      </w:r>
      <w:r w:rsidR="00B46EC8" w:rsidRPr="00893064">
        <w:t>151</w:t>
      </w:r>
      <w:r w:rsidR="00E504D9">
        <w:t xml:space="preserve"> </w:t>
      </w:r>
      <w:r w:rsidR="00B46EC8" w:rsidRPr="00893064">
        <w:t>historic</w:t>
      </w:r>
      <w:r w:rsidR="00E504D9">
        <w:t xml:space="preserve"> </w:t>
      </w:r>
      <w:r w:rsidR="00B46EC8" w:rsidRPr="00893064">
        <w:t>present</w:t>
      </w:r>
      <w:r w:rsidR="00E504D9">
        <w:t xml:space="preserve"> </w:t>
      </w:r>
      <w:r w:rsidR="00B46EC8" w:rsidRPr="00893064">
        <w:t>verbs</w:t>
      </w:r>
      <w:r w:rsidR="00E504D9">
        <w:t xml:space="preserve"> </w:t>
      </w:r>
      <w:r w:rsidR="00B46EC8" w:rsidRPr="00893064">
        <w:t>and</w:t>
      </w:r>
      <w:r w:rsidR="00E504D9">
        <w:t xml:space="preserve"> </w:t>
      </w:r>
      <w:r w:rsidR="00B46EC8" w:rsidRPr="00893064">
        <w:t>about</w:t>
      </w:r>
      <w:r w:rsidR="00E504D9">
        <w:t xml:space="preserve"> </w:t>
      </w:r>
      <w:r w:rsidR="00B46EC8" w:rsidRPr="00893064">
        <w:t>11,075</w:t>
      </w:r>
      <w:r w:rsidR="00E504D9">
        <w:t xml:space="preserve"> </w:t>
      </w:r>
      <w:r w:rsidR="00B46EC8" w:rsidRPr="00893064">
        <w:t>words</w:t>
      </w:r>
      <w:r w:rsidR="00E504D9">
        <w:t xml:space="preserve"> </w:t>
      </w:r>
      <w:r w:rsidR="00B46EC8" w:rsidRPr="00893064">
        <w:t>in</w:t>
      </w:r>
      <w:r w:rsidR="00E504D9">
        <w:t xml:space="preserve"> </w:t>
      </w:r>
      <w:r w:rsidR="00B46EC8" w:rsidRPr="00893064">
        <w:t>1:1-16:8</w:t>
      </w:r>
      <w:r>
        <w:t>.</w:t>
      </w:r>
    </w:p>
    <w:p w14:paraId="21FE4DF1" w14:textId="5F1078FA" w:rsidR="00B46EC8" w:rsidRPr="00893064" w:rsidRDefault="00C76914" w:rsidP="00B46EC8">
      <w:pPr>
        <w:pStyle w:val="Heading4"/>
      </w:pPr>
      <w:r>
        <w:t>At</w:t>
      </w:r>
      <w:r w:rsidR="00E504D9">
        <w:t xml:space="preserve"> </w:t>
      </w:r>
      <w:r>
        <w:t>that</w:t>
      </w:r>
      <w:r w:rsidR="00E504D9">
        <w:t xml:space="preserve"> </w:t>
      </w:r>
      <w:r>
        <w:t>rate,</w:t>
      </w:r>
      <w:r w:rsidR="00E504D9">
        <w:t xml:space="preserve"> </w:t>
      </w:r>
      <w:r w:rsidR="00B46EC8" w:rsidRPr="00893064">
        <w:t>we</w:t>
      </w:r>
      <w:r w:rsidR="00E504D9">
        <w:t xml:space="preserve"> </w:t>
      </w:r>
      <w:r w:rsidR="00B46EC8" w:rsidRPr="00893064">
        <w:t>would</w:t>
      </w:r>
      <w:r w:rsidR="00E504D9">
        <w:t xml:space="preserve"> </w:t>
      </w:r>
      <w:r w:rsidR="00B46EC8" w:rsidRPr="00893064">
        <w:t>expect</w:t>
      </w:r>
      <w:r w:rsidR="00E504D9">
        <w:t xml:space="preserve"> </w:t>
      </w:r>
      <w:r w:rsidR="00B46EC8" w:rsidRPr="00893064">
        <w:t>only</w:t>
      </w:r>
      <w:r w:rsidR="00E504D9">
        <w:t xml:space="preserve"> </w:t>
      </w:r>
      <w:r w:rsidR="00B46EC8" w:rsidRPr="00893064">
        <w:t>about</w:t>
      </w:r>
      <w:r w:rsidR="00E504D9">
        <w:t xml:space="preserve"> </w:t>
      </w:r>
      <w:r w:rsidR="00B46EC8" w:rsidRPr="00893064">
        <w:t>2</w:t>
      </w:r>
      <w:r w:rsidR="00E504D9">
        <w:t xml:space="preserve"> </w:t>
      </w:r>
      <w:r w:rsidR="00B46EC8" w:rsidRPr="00893064">
        <w:t>(2.33)</w:t>
      </w:r>
      <w:r w:rsidR="00E504D9">
        <w:t xml:space="preserve"> </w:t>
      </w:r>
      <w:r w:rsidR="00B46EC8" w:rsidRPr="00893064">
        <w:t>historic</w:t>
      </w:r>
      <w:r w:rsidR="00E504D9">
        <w:t xml:space="preserve"> </w:t>
      </w:r>
      <w:r w:rsidR="00B46EC8" w:rsidRPr="00893064">
        <w:t>presents</w:t>
      </w:r>
      <w:r w:rsidR="00E504D9">
        <w:t xml:space="preserve"> </w:t>
      </w:r>
      <w:r w:rsidR="00B46EC8" w:rsidRPr="00893064">
        <w:t>among</w:t>
      </w:r>
      <w:r w:rsidR="00E504D9">
        <w:t xml:space="preserve"> </w:t>
      </w:r>
      <w:r w:rsidR="00B46EC8" w:rsidRPr="00893064">
        <w:t>the</w:t>
      </w:r>
      <w:r w:rsidR="00E504D9">
        <w:t xml:space="preserve"> </w:t>
      </w:r>
      <w:r w:rsidR="00B46EC8" w:rsidRPr="00893064">
        <w:t>approximately</w:t>
      </w:r>
      <w:r w:rsidR="00E504D9">
        <w:t xml:space="preserve"> </w:t>
      </w:r>
      <w:r w:rsidR="00B46EC8" w:rsidRPr="00893064">
        <w:t>171</w:t>
      </w:r>
      <w:r w:rsidR="00E504D9">
        <w:t xml:space="preserve"> </w:t>
      </w:r>
      <w:r w:rsidR="00B46EC8" w:rsidRPr="00893064">
        <w:t>words</w:t>
      </w:r>
      <w:r w:rsidR="00E504D9">
        <w:t xml:space="preserve"> </w:t>
      </w:r>
      <w:r w:rsidR="00B46EC8" w:rsidRPr="00893064">
        <w:t>in</w:t>
      </w:r>
      <w:r w:rsidR="00E504D9">
        <w:t xml:space="preserve"> </w:t>
      </w:r>
      <w:r w:rsidR="00B46EC8" w:rsidRPr="00893064">
        <w:t>16:9-20.</w:t>
      </w:r>
    </w:p>
    <w:p w14:paraId="7749BCC7" w14:textId="1F49E00B" w:rsidR="004D2066" w:rsidRPr="009762C0" w:rsidRDefault="004D2066" w:rsidP="004D2066">
      <w:pPr>
        <w:pStyle w:val="Heading2"/>
        <w:tabs>
          <w:tab w:val="clear" w:pos="1152"/>
          <w:tab w:val="num" w:pos="-432"/>
        </w:tabs>
        <w:rPr>
          <w:bCs w:val="0"/>
        </w:rPr>
      </w:pPr>
      <w:r w:rsidRPr="009762C0">
        <w:rPr>
          <w:bCs w:val="0"/>
        </w:rPr>
        <w:t>The</w:t>
      </w:r>
      <w:r w:rsidR="00E504D9">
        <w:rPr>
          <w:bCs w:val="0"/>
        </w:rPr>
        <w:t xml:space="preserve"> </w:t>
      </w:r>
      <w:r w:rsidRPr="009762C0">
        <w:rPr>
          <w:bCs w:val="0"/>
        </w:rPr>
        <w:t>use</w:t>
      </w:r>
      <w:r w:rsidR="00E504D9">
        <w:rPr>
          <w:bCs w:val="0"/>
        </w:rPr>
        <w:t xml:space="preserve"> </w:t>
      </w:r>
      <w:r w:rsidRPr="009762C0">
        <w:rPr>
          <w:bCs w:val="0"/>
        </w:rPr>
        <w:t>of</w:t>
      </w:r>
      <w:r w:rsidR="00E504D9">
        <w:rPr>
          <w:bCs w:val="0"/>
        </w:rPr>
        <w:t xml:space="preserve"> </w:t>
      </w:r>
      <w:proofErr w:type="spellStart"/>
      <w:r w:rsidRPr="009762C0">
        <w:rPr>
          <w:bCs w:val="0"/>
        </w:rPr>
        <w:t>δέ</w:t>
      </w:r>
      <w:proofErr w:type="spellEnd"/>
      <w:r w:rsidR="00E504D9">
        <w:rPr>
          <w:bCs w:val="0"/>
        </w:rPr>
        <w:t xml:space="preserve"> </w:t>
      </w:r>
      <w:r w:rsidRPr="009762C0">
        <w:rPr>
          <w:bCs w:val="0"/>
        </w:rPr>
        <w:t>rather</w:t>
      </w:r>
      <w:r w:rsidR="00E504D9">
        <w:rPr>
          <w:bCs w:val="0"/>
        </w:rPr>
        <w:t xml:space="preserve"> </w:t>
      </w:r>
      <w:r w:rsidRPr="009762C0">
        <w:rPr>
          <w:bCs w:val="0"/>
        </w:rPr>
        <w:t>than</w:t>
      </w:r>
      <w:r w:rsidR="00E504D9">
        <w:rPr>
          <w:bCs w:val="0"/>
        </w:rPr>
        <w:t xml:space="preserve"> </w:t>
      </w:r>
      <w:r w:rsidRPr="009762C0">
        <w:rPr>
          <w:bCs w:val="0"/>
        </w:rPr>
        <w:t>καί</w:t>
      </w:r>
      <w:r w:rsidR="00E34A94">
        <w:rPr>
          <w:bCs w:val="0"/>
        </w:rPr>
        <w:t>.</w:t>
      </w:r>
    </w:p>
    <w:p w14:paraId="62DC1A13" w14:textId="523238FF" w:rsidR="004D2066" w:rsidRPr="009762C0" w:rsidRDefault="004D2066" w:rsidP="004D2066">
      <w:pPr>
        <w:pStyle w:val="Heading3"/>
        <w:rPr>
          <w:sz w:val="16"/>
          <w:szCs w:val="18"/>
        </w:rPr>
      </w:pPr>
      <w:r w:rsidRPr="009762C0">
        <w:rPr>
          <w:bCs w:val="0"/>
        </w:rPr>
        <w:t>Peter</w:t>
      </w:r>
      <w:r w:rsidR="00E504D9">
        <w:rPr>
          <w:bCs w:val="0"/>
        </w:rPr>
        <w:t xml:space="preserve"> </w:t>
      </w:r>
      <w:r w:rsidRPr="009762C0">
        <w:rPr>
          <w:bCs w:val="0"/>
        </w:rPr>
        <w:t>Head</w:t>
      </w:r>
      <w:r w:rsidR="00E504D9">
        <w:rPr>
          <w:bCs w:val="0"/>
        </w:rPr>
        <w:t xml:space="preserve"> </w:t>
      </w:r>
      <w:r w:rsidRPr="009762C0">
        <w:rPr>
          <w:bCs w:val="0"/>
        </w:rPr>
        <w:t>noted</w:t>
      </w:r>
      <w:r w:rsidR="00E504D9">
        <w:rPr>
          <w:bCs w:val="0"/>
        </w:rPr>
        <w:t xml:space="preserve"> </w:t>
      </w:r>
      <w:r w:rsidR="004F79A4">
        <w:rPr>
          <w:bCs w:val="0"/>
        </w:rPr>
        <w:t>“</w:t>
      </w:r>
      <w:r w:rsidRPr="009762C0">
        <w:rPr>
          <w:bCs w:val="0"/>
        </w:rPr>
        <w:t>the</w:t>
      </w:r>
      <w:r w:rsidR="00E504D9">
        <w:rPr>
          <w:bCs w:val="0"/>
        </w:rPr>
        <w:t xml:space="preserve"> </w:t>
      </w:r>
      <w:r w:rsidRPr="009762C0">
        <w:rPr>
          <w:bCs w:val="0"/>
        </w:rPr>
        <w:t>general</w:t>
      </w:r>
      <w:r w:rsidR="00E504D9">
        <w:rPr>
          <w:bCs w:val="0"/>
        </w:rPr>
        <w:t xml:space="preserve"> </w:t>
      </w:r>
      <w:r w:rsidRPr="009762C0">
        <w:rPr>
          <w:bCs w:val="0"/>
        </w:rPr>
        <w:t>shift</w:t>
      </w:r>
      <w:r w:rsidR="00E504D9">
        <w:rPr>
          <w:bCs w:val="0"/>
        </w:rPr>
        <w:t xml:space="preserve"> </w:t>
      </w:r>
      <w:r w:rsidRPr="009762C0">
        <w:rPr>
          <w:bCs w:val="0"/>
        </w:rPr>
        <w:t>in</w:t>
      </w:r>
      <w:r w:rsidR="00E504D9">
        <w:rPr>
          <w:bCs w:val="0"/>
        </w:rPr>
        <w:t xml:space="preserve"> </w:t>
      </w:r>
      <w:r w:rsidRPr="009762C0">
        <w:rPr>
          <w:bCs w:val="0"/>
        </w:rPr>
        <w:t>connectives</w:t>
      </w:r>
      <w:r w:rsidR="00E504D9">
        <w:rPr>
          <w:bCs w:val="0"/>
        </w:rPr>
        <w:t xml:space="preserve"> </w:t>
      </w:r>
      <w:r w:rsidRPr="009762C0">
        <w:rPr>
          <w:bCs w:val="0"/>
        </w:rPr>
        <w:t>away</w:t>
      </w:r>
      <w:r w:rsidR="00E504D9">
        <w:rPr>
          <w:bCs w:val="0"/>
        </w:rPr>
        <w:t xml:space="preserve"> </w:t>
      </w:r>
      <w:r w:rsidRPr="009762C0">
        <w:rPr>
          <w:bCs w:val="0"/>
        </w:rPr>
        <w:t>from</w:t>
      </w:r>
      <w:r w:rsidR="00E504D9">
        <w:rPr>
          <w:bCs w:val="0"/>
        </w:rPr>
        <w:t xml:space="preserve"> </w:t>
      </w:r>
      <w:r w:rsidRPr="009762C0">
        <w:rPr>
          <w:bCs w:val="0"/>
        </w:rPr>
        <w:t>a</w:t>
      </w:r>
      <w:r w:rsidR="00E504D9">
        <w:rPr>
          <w:bCs w:val="0"/>
        </w:rPr>
        <w:t xml:space="preserve"> </w:t>
      </w:r>
      <w:r w:rsidRPr="009762C0">
        <w:rPr>
          <w:bCs w:val="0"/>
        </w:rPr>
        <w:t>simple</w:t>
      </w:r>
      <w:r w:rsidR="00E504D9">
        <w:rPr>
          <w:bCs w:val="0"/>
        </w:rPr>
        <w:t xml:space="preserve"> </w:t>
      </w:r>
      <w:r w:rsidR="004F79A4">
        <w:rPr>
          <w:bCs w:val="0"/>
        </w:rPr>
        <w:t>“</w:t>
      </w:r>
      <w:r w:rsidRPr="009762C0">
        <w:rPr>
          <w:bCs w:val="0"/>
        </w:rPr>
        <w:t>and</w:t>
      </w:r>
      <w:r w:rsidR="004F79A4">
        <w:rPr>
          <w:bCs w:val="0"/>
        </w:rPr>
        <w:t>”</w:t>
      </w:r>
      <w:r w:rsidR="00E504D9">
        <w:rPr>
          <w:bCs w:val="0"/>
        </w:rPr>
        <w:t xml:space="preserve"> </w:t>
      </w:r>
      <w:r w:rsidRPr="009762C0">
        <w:rPr>
          <w:bCs w:val="0"/>
          <w:i/>
          <w:iCs/>
        </w:rPr>
        <w:t>kai</w:t>
      </w:r>
      <w:r w:rsidR="00E504D9">
        <w:rPr>
          <w:bCs w:val="0"/>
        </w:rPr>
        <w:t xml:space="preserve"> </w:t>
      </w:r>
      <w:r w:rsidRPr="009762C0">
        <w:rPr>
          <w:bCs w:val="0"/>
        </w:rPr>
        <w:t>(καί)</w:t>
      </w:r>
      <w:r w:rsidR="00E504D9">
        <w:rPr>
          <w:bCs w:val="0"/>
        </w:rPr>
        <w:t xml:space="preserve"> </w:t>
      </w:r>
      <w:r w:rsidRPr="009762C0">
        <w:rPr>
          <w:bCs w:val="0"/>
        </w:rPr>
        <w:t>to</w:t>
      </w:r>
      <w:r w:rsidR="00E504D9">
        <w:rPr>
          <w:bCs w:val="0"/>
        </w:rPr>
        <w:t xml:space="preserve"> </w:t>
      </w:r>
      <w:r w:rsidRPr="009762C0">
        <w:rPr>
          <w:bCs w:val="0"/>
        </w:rPr>
        <w:t>the</w:t>
      </w:r>
      <w:r w:rsidR="00E504D9">
        <w:rPr>
          <w:bCs w:val="0"/>
        </w:rPr>
        <w:t xml:space="preserve"> </w:t>
      </w:r>
      <w:r w:rsidRPr="009762C0">
        <w:rPr>
          <w:bCs w:val="0"/>
        </w:rPr>
        <w:t>post-positive</w:t>
      </w:r>
      <w:r w:rsidR="00E504D9">
        <w:rPr>
          <w:bCs w:val="0"/>
        </w:rPr>
        <w:t xml:space="preserve"> </w:t>
      </w:r>
      <w:r w:rsidR="004F79A4">
        <w:rPr>
          <w:bCs w:val="0"/>
        </w:rPr>
        <w:t>“</w:t>
      </w:r>
      <w:r w:rsidRPr="009762C0">
        <w:rPr>
          <w:bCs w:val="0"/>
        </w:rPr>
        <w:t>but</w:t>
      </w:r>
      <w:r w:rsidR="004F79A4">
        <w:rPr>
          <w:bCs w:val="0"/>
        </w:rPr>
        <w:t>”</w:t>
      </w:r>
      <w:r w:rsidR="00E504D9">
        <w:rPr>
          <w:bCs w:val="0"/>
        </w:rPr>
        <w:t xml:space="preserve"> </w:t>
      </w:r>
      <w:r w:rsidRPr="009762C0">
        <w:rPr>
          <w:bCs w:val="0"/>
          <w:i/>
          <w:iCs/>
        </w:rPr>
        <w:t>de</w:t>
      </w:r>
      <w:r w:rsidR="00E504D9">
        <w:rPr>
          <w:bCs w:val="0"/>
        </w:rPr>
        <w:t xml:space="preserve"> </w:t>
      </w:r>
      <w:r w:rsidRPr="009762C0">
        <w:rPr>
          <w:bCs w:val="0"/>
        </w:rPr>
        <w:t>(</w:t>
      </w:r>
      <w:proofErr w:type="spellStart"/>
      <w:r w:rsidRPr="009762C0">
        <w:rPr>
          <w:bCs w:val="0"/>
        </w:rPr>
        <w:t>δέ</w:t>
      </w:r>
      <w:proofErr w:type="spellEnd"/>
      <w:r w:rsidRPr="009762C0">
        <w:rPr>
          <w:bCs w:val="0"/>
        </w:rPr>
        <w:t>;</w:t>
      </w:r>
      <w:r w:rsidR="00E504D9">
        <w:rPr>
          <w:bCs w:val="0"/>
        </w:rPr>
        <w:t xml:space="preserve"> </w:t>
      </w:r>
      <w:r w:rsidRPr="009762C0">
        <w:rPr>
          <w:bCs w:val="0"/>
        </w:rPr>
        <w:t>vv.</w:t>
      </w:r>
      <w:r w:rsidR="00E504D9">
        <w:rPr>
          <w:bCs w:val="0"/>
        </w:rPr>
        <w:t xml:space="preserve"> </w:t>
      </w:r>
      <w:r w:rsidRPr="009762C0">
        <w:rPr>
          <w:bCs w:val="0"/>
        </w:rPr>
        <w:t>9,</w:t>
      </w:r>
      <w:r w:rsidR="00E504D9">
        <w:rPr>
          <w:bCs w:val="0"/>
        </w:rPr>
        <w:t xml:space="preserve"> </w:t>
      </w:r>
      <w:r w:rsidRPr="009762C0">
        <w:rPr>
          <w:bCs w:val="0"/>
        </w:rPr>
        <w:t>12,</w:t>
      </w:r>
      <w:r w:rsidR="00E504D9">
        <w:rPr>
          <w:bCs w:val="0"/>
        </w:rPr>
        <w:t xml:space="preserve"> </w:t>
      </w:r>
      <w:r w:rsidRPr="009762C0">
        <w:rPr>
          <w:bCs w:val="0"/>
        </w:rPr>
        <w:t>14,</w:t>
      </w:r>
      <w:r w:rsidR="00E504D9">
        <w:rPr>
          <w:bCs w:val="0"/>
        </w:rPr>
        <w:t xml:space="preserve"> </w:t>
      </w:r>
      <w:r w:rsidRPr="009762C0">
        <w:rPr>
          <w:bCs w:val="0"/>
        </w:rPr>
        <w:t>17,</w:t>
      </w:r>
      <w:r w:rsidR="00E504D9">
        <w:rPr>
          <w:bCs w:val="0"/>
        </w:rPr>
        <w:t xml:space="preserve"> </w:t>
      </w:r>
      <w:r w:rsidRPr="009762C0">
        <w:rPr>
          <w:bCs w:val="0"/>
        </w:rPr>
        <w:t>20</w:t>
      </w:r>
      <w:r w:rsidR="00E504D9">
        <w:rPr>
          <w:bCs w:val="0"/>
        </w:rPr>
        <w:t xml:space="preserve"> </w:t>
      </w:r>
      <w:r w:rsidRPr="009762C0">
        <w:rPr>
          <w:bCs w:val="0"/>
        </w:rPr>
        <w:t>[in</w:t>
      </w:r>
      <w:r w:rsidR="00E504D9">
        <w:rPr>
          <w:bCs w:val="0"/>
        </w:rPr>
        <w:t xml:space="preserve"> </w:t>
      </w:r>
      <w:r w:rsidRPr="009762C0">
        <w:rPr>
          <w:bCs w:val="0"/>
        </w:rPr>
        <w:t>a</w:t>
      </w:r>
      <w:r w:rsidR="00E504D9">
        <w:rPr>
          <w:bCs w:val="0"/>
        </w:rPr>
        <w:t xml:space="preserve"> </w:t>
      </w:r>
      <w:proofErr w:type="spellStart"/>
      <w:r w:rsidRPr="009762C0">
        <w:rPr>
          <w:bCs w:val="0"/>
        </w:rPr>
        <w:t>μέν</w:t>
      </w:r>
      <w:proofErr w:type="spellEnd"/>
      <w:r w:rsidR="00E504D9">
        <w:rPr>
          <w:bCs w:val="0"/>
        </w:rPr>
        <w:t xml:space="preserve"> </w:t>
      </w:r>
      <w:r w:rsidRPr="009762C0">
        <w:rPr>
          <w:bCs w:val="0"/>
        </w:rPr>
        <w:t>…</w:t>
      </w:r>
      <w:r w:rsidR="00E504D9">
        <w:rPr>
          <w:bCs w:val="0"/>
        </w:rPr>
        <w:t xml:space="preserve"> </w:t>
      </w:r>
      <w:proofErr w:type="spellStart"/>
      <w:r w:rsidRPr="009762C0">
        <w:rPr>
          <w:bCs w:val="0"/>
        </w:rPr>
        <w:t>δέ</w:t>
      </w:r>
      <w:proofErr w:type="spellEnd"/>
      <w:r w:rsidR="00E504D9">
        <w:rPr>
          <w:bCs w:val="0"/>
        </w:rPr>
        <w:t xml:space="preserve"> </w:t>
      </w:r>
      <w:r w:rsidRPr="009762C0">
        <w:rPr>
          <w:bCs w:val="0"/>
        </w:rPr>
        <w:t>construction])—Mark</w:t>
      </w:r>
      <w:r w:rsidR="00E504D9">
        <w:rPr>
          <w:bCs w:val="0"/>
        </w:rPr>
        <w:t xml:space="preserve"> </w:t>
      </w:r>
      <w:r w:rsidRPr="009762C0">
        <w:rPr>
          <w:bCs w:val="0"/>
        </w:rPr>
        <w:t>generally</w:t>
      </w:r>
      <w:r w:rsidR="00E504D9">
        <w:rPr>
          <w:bCs w:val="0"/>
        </w:rPr>
        <w:t xml:space="preserve"> </w:t>
      </w:r>
      <w:r w:rsidRPr="009762C0">
        <w:rPr>
          <w:bCs w:val="0"/>
        </w:rPr>
        <w:t>uses</w:t>
      </w:r>
      <w:r w:rsidR="00E504D9">
        <w:rPr>
          <w:bCs w:val="0"/>
        </w:rPr>
        <w:t xml:space="preserve"> </w:t>
      </w:r>
      <w:proofErr w:type="spellStart"/>
      <w:r w:rsidRPr="009762C0">
        <w:rPr>
          <w:bCs w:val="0"/>
          <w:i/>
          <w:iCs/>
        </w:rPr>
        <w:t>de</w:t>
      </w:r>
      <w:proofErr w:type="spellEnd"/>
      <w:r w:rsidR="00E504D9">
        <w:rPr>
          <w:bCs w:val="0"/>
        </w:rPr>
        <w:t xml:space="preserve"> </w:t>
      </w:r>
      <w:r w:rsidRPr="009762C0">
        <w:rPr>
          <w:bCs w:val="0"/>
        </w:rPr>
        <w:t>to</w:t>
      </w:r>
      <w:r w:rsidR="00E504D9">
        <w:rPr>
          <w:bCs w:val="0"/>
        </w:rPr>
        <w:t xml:space="preserve"> </w:t>
      </w:r>
      <w:r w:rsidRPr="009762C0">
        <w:rPr>
          <w:bCs w:val="0"/>
        </w:rPr>
        <w:t>signal</w:t>
      </w:r>
      <w:r w:rsidR="00E504D9">
        <w:rPr>
          <w:bCs w:val="0"/>
        </w:rPr>
        <w:t xml:space="preserve"> </w:t>
      </w:r>
      <w:r w:rsidRPr="009762C0">
        <w:rPr>
          <w:bCs w:val="0"/>
        </w:rPr>
        <w:t>a</w:t>
      </w:r>
      <w:r w:rsidR="00E504D9">
        <w:rPr>
          <w:bCs w:val="0"/>
        </w:rPr>
        <w:t xml:space="preserve"> </w:t>
      </w:r>
      <w:r w:rsidRPr="009762C0">
        <w:rPr>
          <w:bCs w:val="0"/>
        </w:rPr>
        <w:t>change</w:t>
      </w:r>
      <w:r w:rsidR="00E504D9">
        <w:rPr>
          <w:bCs w:val="0"/>
        </w:rPr>
        <w:t xml:space="preserve"> </w:t>
      </w:r>
      <w:r w:rsidRPr="009762C0">
        <w:rPr>
          <w:bCs w:val="0"/>
        </w:rPr>
        <w:t>of</w:t>
      </w:r>
      <w:r w:rsidR="00E504D9">
        <w:rPr>
          <w:bCs w:val="0"/>
        </w:rPr>
        <w:t xml:space="preserve"> </w:t>
      </w:r>
      <w:r w:rsidRPr="009762C0">
        <w:rPr>
          <w:bCs w:val="0"/>
        </w:rPr>
        <w:t>subject,</w:t>
      </w:r>
      <w:r w:rsidR="00E504D9">
        <w:rPr>
          <w:bCs w:val="0"/>
        </w:rPr>
        <w:t xml:space="preserve"> </w:t>
      </w:r>
      <w:r w:rsidRPr="009762C0">
        <w:rPr>
          <w:bCs w:val="0"/>
        </w:rPr>
        <w:t>but</w:t>
      </w:r>
      <w:r w:rsidR="00E504D9">
        <w:rPr>
          <w:bCs w:val="0"/>
        </w:rPr>
        <w:t xml:space="preserve"> </w:t>
      </w:r>
      <w:r w:rsidRPr="009762C0">
        <w:rPr>
          <w:bCs w:val="0"/>
        </w:rPr>
        <w:t>in</w:t>
      </w:r>
      <w:r w:rsidR="00E504D9">
        <w:rPr>
          <w:bCs w:val="0"/>
        </w:rPr>
        <w:t xml:space="preserve"> </w:t>
      </w:r>
      <w:r w:rsidRPr="009762C0">
        <w:rPr>
          <w:bCs w:val="0"/>
        </w:rPr>
        <w:t>16:9</w:t>
      </w:r>
      <w:r w:rsidR="00CE7BCE">
        <w:rPr>
          <w:bCs w:val="0"/>
        </w:rPr>
        <w:t>-</w:t>
      </w:r>
      <w:r w:rsidRPr="009762C0">
        <w:rPr>
          <w:bCs w:val="0"/>
        </w:rPr>
        <w:t>20</w:t>
      </w:r>
      <w:r w:rsidR="00E504D9">
        <w:rPr>
          <w:bCs w:val="0"/>
        </w:rPr>
        <w:t xml:space="preserve"> </w:t>
      </w:r>
      <w:r w:rsidRPr="009762C0">
        <w:rPr>
          <w:bCs w:val="0"/>
        </w:rPr>
        <w:t>it</w:t>
      </w:r>
      <w:r w:rsidR="00E504D9">
        <w:rPr>
          <w:bCs w:val="0"/>
        </w:rPr>
        <w:t xml:space="preserve"> </w:t>
      </w:r>
      <w:r w:rsidRPr="009762C0">
        <w:rPr>
          <w:bCs w:val="0"/>
        </w:rPr>
        <w:t>becomes</w:t>
      </w:r>
      <w:r w:rsidR="00E504D9">
        <w:rPr>
          <w:bCs w:val="0"/>
        </w:rPr>
        <w:t xml:space="preserve"> </w:t>
      </w:r>
      <w:r w:rsidRPr="009762C0">
        <w:rPr>
          <w:bCs w:val="0"/>
        </w:rPr>
        <w:t>the</w:t>
      </w:r>
      <w:r w:rsidR="00E504D9">
        <w:rPr>
          <w:bCs w:val="0"/>
        </w:rPr>
        <w:t xml:space="preserve"> </w:t>
      </w:r>
      <w:r w:rsidRPr="009762C0">
        <w:rPr>
          <w:bCs w:val="0"/>
        </w:rPr>
        <w:t>default</w:t>
      </w:r>
      <w:r w:rsidR="00E504D9">
        <w:rPr>
          <w:bCs w:val="0"/>
        </w:rPr>
        <w:t xml:space="preserve"> </w:t>
      </w:r>
      <w:r w:rsidRPr="009762C0">
        <w:rPr>
          <w:bCs w:val="0"/>
        </w:rPr>
        <w:t>connective.</w:t>
      </w:r>
      <w:r w:rsidR="004F79A4">
        <w:rPr>
          <w:bCs w:val="0"/>
        </w:rPr>
        <w:t>”</w:t>
      </w:r>
      <w:r w:rsidR="00E504D9">
        <w:rPr>
          <w:shd w:val="clear" w:color="auto" w:fill="FFFFFF"/>
        </w:rPr>
        <w:t xml:space="preserve"> </w:t>
      </w:r>
      <w:r w:rsidRPr="009762C0">
        <w:rPr>
          <w:sz w:val="16"/>
          <w:szCs w:val="18"/>
          <w:shd w:val="clear" w:color="auto" w:fill="FFFFFF"/>
        </w:rPr>
        <w:t>(Head,</w:t>
      </w:r>
      <w:r w:rsidR="00E504D9">
        <w:rPr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A</w:t>
      </w:r>
      <w:r w:rsidR="00E504D9">
        <w:rPr>
          <w:i/>
          <w:iCs/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Case</w:t>
      </w:r>
      <w:r w:rsidR="00E504D9">
        <w:rPr>
          <w:i/>
          <w:iCs/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Against</w:t>
      </w:r>
      <w:r w:rsidR="00E504D9">
        <w:rPr>
          <w:i/>
          <w:iCs/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The</w:t>
      </w:r>
      <w:r w:rsidR="00E504D9">
        <w:rPr>
          <w:i/>
          <w:iCs/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Longer</w:t>
      </w:r>
      <w:r w:rsidR="00E504D9">
        <w:rPr>
          <w:i/>
          <w:iCs/>
          <w:sz w:val="16"/>
          <w:szCs w:val="18"/>
          <w:shd w:val="clear" w:color="auto" w:fill="FFFFFF"/>
        </w:rPr>
        <w:t xml:space="preserve"> </w:t>
      </w:r>
      <w:r w:rsidRPr="00D81B21">
        <w:rPr>
          <w:i/>
          <w:iCs/>
          <w:sz w:val="16"/>
          <w:szCs w:val="18"/>
          <w:shd w:val="clear" w:color="auto" w:fill="FFFFFF"/>
        </w:rPr>
        <w:t>Ending</w:t>
      </w:r>
      <w:r w:rsidRPr="009762C0">
        <w:rPr>
          <w:sz w:val="16"/>
          <w:szCs w:val="18"/>
          <w:shd w:val="clear" w:color="auto" w:fill="FFFFFF"/>
        </w:rPr>
        <w:t>)</w:t>
      </w:r>
    </w:p>
    <w:p w14:paraId="302F0980" w14:textId="29707695" w:rsidR="00BF326C" w:rsidRDefault="00E60E3A" w:rsidP="00BF326C">
      <w:pPr>
        <w:pStyle w:val="Heading2"/>
        <w:numPr>
          <w:ilvl w:val="1"/>
          <w:numId w:val="16"/>
        </w:numPr>
        <w:tabs>
          <w:tab w:val="num" w:pos="-864"/>
        </w:tabs>
      </w:pPr>
      <w:r>
        <w:t>The</w:t>
      </w:r>
      <w:r w:rsidR="00E504D9">
        <w:t xml:space="preserve"> </w:t>
      </w:r>
      <w:r w:rsidR="00BF326C">
        <w:t>Vocabulary</w:t>
      </w:r>
      <w:r w:rsidR="00E504D9">
        <w:t xml:space="preserve"> </w:t>
      </w:r>
      <w:r>
        <w:t>is</w:t>
      </w:r>
      <w:r w:rsidR="00E504D9">
        <w:t xml:space="preserve"> </w:t>
      </w:r>
      <w:r>
        <w:t>Alleged</w:t>
      </w:r>
      <w:r w:rsidR="00E504D9">
        <w:t xml:space="preserve"> </w:t>
      </w:r>
      <w:r>
        <w:t>to</w:t>
      </w:r>
      <w:r w:rsidR="00E504D9">
        <w:t xml:space="preserve"> </w:t>
      </w:r>
      <w:r>
        <w:t>be</w:t>
      </w:r>
      <w:r w:rsidR="00E504D9">
        <w:t xml:space="preserve"> </w:t>
      </w:r>
      <w:r w:rsidR="003337D5">
        <w:t>Different.</w:t>
      </w:r>
    </w:p>
    <w:p w14:paraId="0BD7AB15" w14:textId="1F3A1243" w:rsidR="00347BC2" w:rsidRDefault="000B1B78" w:rsidP="00BF326C">
      <w:pPr>
        <w:pStyle w:val="Heading3"/>
        <w:tabs>
          <w:tab w:val="clear" w:pos="1728"/>
          <w:tab w:val="num" w:pos="144"/>
        </w:tabs>
      </w:pPr>
      <w:r>
        <w:t>The</w:t>
      </w:r>
      <w:r w:rsidR="00E504D9">
        <w:t xml:space="preserve"> </w:t>
      </w:r>
      <w:r>
        <w:t>word</w:t>
      </w:r>
      <w:r w:rsidR="00E504D9">
        <w:t xml:space="preserve"> </w:t>
      </w:r>
      <w:proofErr w:type="spellStart"/>
      <w:r w:rsidR="00F62A07" w:rsidRPr="00F62A07">
        <w:t>εὐθύς</w:t>
      </w:r>
      <w:proofErr w:type="spellEnd"/>
      <w:r w:rsidR="00E504D9">
        <w:t xml:space="preserve"> </w:t>
      </w:r>
      <w:r w:rsidR="00F62A07">
        <w:t>(</w:t>
      </w:r>
      <w:r w:rsidR="004F79A4">
        <w:t>“</w:t>
      </w:r>
      <w:r w:rsidR="00F62A07">
        <w:t>immediately</w:t>
      </w:r>
      <w:r w:rsidR="004F79A4">
        <w:t>”</w:t>
      </w:r>
      <w:r w:rsidR="00F62A07">
        <w:t>)</w:t>
      </w:r>
      <w:r w:rsidR="00E504D9">
        <w:t xml:space="preserve"> </w:t>
      </w:r>
      <w:r w:rsidR="00D90781">
        <w:t>is</w:t>
      </w:r>
      <w:r w:rsidR="00E504D9">
        <w:t xml:space="preserve"> </w:t>
      </w:r>
      <w:r w:rsidR="00D90781">
        <w:t>characteristic</w:t>
      </w:r>
      <w:r w:rsidR="00E504D9">
        <w:t xml:space="preserve"> </w:t>
      </w:r>
      <w:r w:rsidR="00D90781">
        <w:t>of</w:t>
      </w:r>
      <w:r w:rsidR="00E504D9">
        <w:t xml:space="preserve"> </w:t>
      </w:r>
      <w:r w:rsidR="00D90781">
        <w:t>Mark</w:t>
      </w:r>
      <w:r w:rsidR="00F62A07">
        <w:t>.</w:t>
      </w:r>
    </w:p>
    <w:p w14:paraId="36121567" w14:textId="6EE6DDC5" w:rsidR="0054422C" w:rsidRDefault="00D90781" w:rsidP="00F62A07">
      <w:pPr>
        <w:pStyle w:val="Heading4"/>
      </w:pPr>
      <w:r>
        <w:t>It</w:t>
      </w:r>
      <w:r w:rsidR="00E504D9">
        <w:t xml:space="preserve"> </w:t>
      </w:r>
      <w:r>
        <w:t>only</w:t>
      </w:r>
      <w:r w:rsidR="00E504D9">
        <w:t xml:space="preserve"> </w:t>
      </w:r>
      <w:r>
        <w:t>occurs</w:t>
      </w:r>
      <w:r w:rsidR="00E504D9">
        <w:t xml:space="preserve"> </w:t>
      </w:r>
      <w:r w:rsidR="00A96925">
        <w:t>6</w:t>
      </w:r>
      <w:r w:rsidR="00E504D9">
        <w:t xml:space="preserve"> </w:t>
      </w:r>
      <w:r w:rsidR="00A96925">
        <w:t>times</w:t>
      </w:r>
      <w:r w:rsidR="00E504D9">
        <w:t xml:space="preserve"> </w:t>
      </w:r>
      <w:r w:rsidR="00A96925">
        <w:t>in</w:t>
      </w:r>
      <w:r w:rsidR="00E504D9">
        <w:t xml:space="preserve"> </w:t>
      </w:r>
      <w:r w:rsidR="00A96925">
        <w:t>Matthew,</w:t>
      </w:r>
      <w:r w:rsidR="00E504D9">
        <w:t xml:space="preserve"> </w:t>
      </w:r>
      <w:r w:rsidR="00A96925">
        <w:t>and</w:t>
      </w:r>
      <w:r w:rsidR="00E504D9">
        <w:t xml:space="preserve"> </w:t>
      </w:r>
      <w:r w:rsidR="00A96925">
        <w:t>only</w:t>
      </w:r>
      <w:r w:rsidR="00E504D9">
        <w:t xml:space="preserve"> </w:t>
      </w:r>
      <w:r w:rsidR="00A96925">
        <w:t>three</w:t>
      </w:r>
      <w:r w:rsidR="00E504D9">
        <w:t xml:space="preserve"> </w:t>
      </w:r>
      <w:r w:rsidR="00A96925">
        <w:t>times</w:t>
      </w:r>
      <w:r w:rsidR="00E504D9">
        <w:t xml:space="preserve"> </w:t>
      </w:r>
      <w:r w:rsidR="00A96925">
        <w:t>in</w:t>
      </w:r>
      <w:r w:rsidR="00E504D9">
        <w:t xml:space="preserve"> </w:t>
      </w:r>
      <w:r w:rsidR="00A96925">
        <w:t>Luke</w:t>
      </w:r>
      <w:r w:rsidR="0054422C">
        <w:t>,</w:t>
      </w:r>
      <w:r w:rsidR="00E504D9">
        <w:t xml:space="preserve"> </w:t>
      </w:r>
      <w:r w:rsidR="0054422C">
        <w:t>but</w:t>
      </w:r>
      <w:r w:rsidR="00E504D9">
        <w:t xml:space="preserve"> </w:t>
      </w:r>
      <w:r w:rsidR="0054422C">
        <w:t>occurs</w:t>
      </w:r>
      <w:r w:rsidR="00E504D9">
        <w:t xml:space="preserve"> </w:t>
      </w:r>
      <w:r w:rsidR="0054422C">
        <w:t>42</w:t>
      </w:r>
      <w:r w:rsidR="00E504D9">
        <w:t xml:space="preserve"> </w:t>
      </w:r>
      <w:r w:rsidR="0054422C">
        <w:t>times</w:t>
      </w:r>
      <w:r w:rsidR="00E504D9">
        <w:t xml:space="preserve"> </w:t>
      </w:r>
      <w:r w:rsidR="0054422C">
        <w:t>in</w:t>
      </w:r>
      <w:r w:rsidR="00E504D9">
        <w:t xml:space="preserve"> </w:t>
      </w:r>
      <w:r w:rsidR="0054422C">
        <w:t>Mark</w:t>
      </w:r>
      <w:r w:rsidR="00E504D9">
        <w:t xml:space="preserve"> </w:t>
      </w:r>
      <w:r w:rsidR="0054422C">
        <w:t>1:1-16:8.</w:t>
      </w:r>
    </w:p>
    <w:p w14:paraId="367E78BD" w14:textId="76AB4BE3" w:rsidR="00A96925" w:rsidRDefault="0054422C" w:rsidP="00F62A07">
      <w:pPr>
        <w:pStyle w:val="Heading4"/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not</w:t>
      </w:r>
      <w:r w:rsidR="00E504D9">
        <w:t xml:space="preserve"> </w:t>
      </w:r>
      <w:r>
        <w:t>found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C160B0">
        <w:t>.</w:t>
      </w:r>
    </w:p>
    <w:p w14:paraId="367079BE" w14:textId="1C623484" w:rsidR="00FC799F" w:rsidRDefault="00F62A07" w:rsidP="000A471B">
      <w:pPr>
        <w:pStyle w:val="Heading4"/>
      </w:pPr>
      <w:r>
        <w:t>It</w:t>
      </w:r>
      <w:r w:rsidR="00E504D9">
        <w:t xml:space="preserve"> </w:t>
      </w:r>
      <w:r>
        <w:t>may</w:t>
      </w:r>
      <w:r w:rsidR="00E504D9">
        <w:t xml:space="preserve"> </w:t>
      </w:r>
      <w:r>
        <w:t>be</w:t>
      </w:r>
      <w:r w:rsidR="00E504D9">
        <w:t xml:space="preserve"> </w:t>
      </w:r>
      <w:r>
        <w:t>countered</w:t>
      </w:r>
      <w:r w:rsidR="00E504D9">
        <w:t xml:space="preserve"> </w:t>
      </w:r>
      <w:r>
        <w:t>that</w:t>
      </w:r>
      <w:r w:rsidR="00E504D9">
        <w:t xml:space="preserve"> </w:t>
      </w:r>
      <w:r>
        <w:t>it</w:t>
      </w:r>
      <w:r w:rsidR="00E504D9">
        <w:t xml:space="preserve"> </w:t>
      </w:r>
      <w:r>
        <w:t>also</w:t>
      </w:r>
      <w:r w:rsidR="00E504D9">
        <w:t xml:space="preserve"> </w:t>
      </w:r>
      <w:r>
        <w:t>does</w:t>
      </w:r>
      <w:r w:rsidR="00E504D9">
        <w:t xml:space="preserve"> </w:t>
      </w:r>
      <w:r>
        <w:t>not</w:t>
      </w:r>
      <w:r w:rsidR="00E504D9">
        <w:t xml:space="preserve"> </w:t>
      </w:r>
      <w:r>
        <w:t>occur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 w:rsidR="00690384">
        <w:t>54</w:t>
      </w:r>
      <w:r w:rsidR="00E504D9">
        <w:t xml:space="preserve"> </w:t>
      </w:r>
      <w:r w:rsidR="00690384">
        <w:t>verses</w:t>
      </w:r>
      <w:r w:rsidR="00E504D9">
        <w:t xml:space="preserve"> </w:t>
      </w:r>
      <w:r w:rsidR="00690384">
        <w:t>from</w:t>
      </w:r>
      <w:r w:rsidR="00E504D9">
        <w:t xml:space="preserve"> </w:t>
      </w:r>
      <w:r w:rsidR="00F42895">
        <w:t>Mark</w:t>
      </w:r>
      <w:r w:rsidR="00E504D9">
        <w:t xml:space="preserve"> </w:t>
      </w:r>
      <w:r>
        <w:t>15:2</w:t>
      </w:r>
      <w:r w:rsidR="00E504D9">
        <w:t xml:space="preserve"> </w:t>
      </w:r>
      <w:r w:rsidR="00690384">
        <w:t>to</w:t>
      </w:r>
      <w:r w:rsidR="00E504D9">
        <w:t xml:space="preserve"> </w:t>
      </w:r>
      <w:r>
        <w:t>16:8.</w:t>
      </w:r>
    </w:p>
    <w:p w14:paraId="178C4ADF" w14:textId="0521FA27" w:rsidR="00BF326C" w:rsidRDefault="004F79A4" w:rsidP="00BF326C">
      <w:pPr>
        <w:pStyle w:val="Heading3"/>
        <w:tabs>
          <w:tab w:val="clear" w:pos="1728"/>
          <w:tab w:val="num" w:pos="144"/>
        </w:tabs>
      </w:pPr>
      <w:r>
        <w:lastRenderedPageBreak/>
        <w:t>“</w:t>
      </w:r>
      <w:r w:rsidR="00BF326C">
        <w:t>Within</w:t>
      </w:r>
      <w:r w:rsidR="00E504D9">
        <w:t xml:space="preserve"> </w:t>
      </w:r>
      <w:r w:rsidR="00BF326C">
        <w:t>the</w:t>
      </w:r>
      <w:r w:rsidR="00E504D9">
        <w:t xml:space="preserve"> </w:t>
      </w:r>
      <w:r w:rsidR="00BF326C">
        <w:t>longer</w:t>
      </w:r>
      <w:r w:rsidR="00E504D9">
        <w:t xml:space="preserve"> </w:t>
      </w:r>
      <w:r w:rsidR="00BF326C">
        <w:t>ending,</w:t>
      </w:r>
      <w:r w:rsidR="00E504D9">
        <w:t xml:space="preserve"> </w:t>
      </w:r>
      <w:r w:rsidR="00BF326C">
        <w:t>there</w:t>
      </w:r>
      <w:r w:rsidR="00E504D9">
        <w:t xml:space="preserve"> </w:t>
      </w:r>
      <w:r w:rsidR="00BF326C">
        <w:t>are</w:t>
      </w:r>
      <w:r w:rsidR="00E504D9">
        <w:t xml:space="preserve"> </w:t>
      </w:r>
      <w:r w:rsidR="00BF326C">
        <w:t>16</w:t>
      </w:r>
      <w:r w:rsidR="00E504D9">
        <w:t xml:space="preserve"> </w:t>
      </w:r>
      <w:r w:rsidR="00BF326C">
        <w:t>words</w:t>
      </w:r>
      <w:r w:rsidR="00E504D9">
        <w:t xml:space="preserve"> </w:t>
      </w:r>
      <w:r w:rsidR="00BF326C">
        <w:t>that</w:t>
      </w:r>
      <w:r w:rsidR="00E504D9">
        <w:t xml:space="preserve"> </w:t>
      </w:r>
      <w:r w:rsidR="00BF326C">
        <w:t>appear</w:t>
      </w:r>
      <w:r w:rsidR="00E504D9">
        <w:t xml:space="preserve"> </w:t>
      </w:r>
      <w:r w:rsidR="00BF326C">
        <w:t>nowhere</w:t>
      </w:r>
      <w:r w:rsidR="00E504D9">
        <w:t xml:space="preserve"> </w:t>
      </w:r>
      <w:r w:rsidR="00BF326C">
        <w:t>else</w:t>
      </w:r>
      <w:r w:rsidR="00E504D9">
        <w:t xml:space="preserve"> </w:t>
      </w:r>
      <w:r w:rsidR="00BF326C">
        <w:t>in</w:t>
      </w:r>
      <w:r w:rsidR="00E504D9">
        <w:t xml:space="preserve"> </w:t>
      </w:r>
      <w:r w:rsidR="00BF326C">
        <w:t>Mark</w:t>
      </w:r>
      <w:r>
        <w:t>’</w:t>
      </w:r>
      <w:r w:rsidR="00BF326C">
        <w:t>s</w:t>
      </w:r>
      <w:r w:rsidR="00E504D9">
        <w:t xml:space="preserve"> </w:t>
      </w:r>
      <w:r w:rsidR="00BF326C">
        <w:t>Gospel.</w:t>
      </w:r>
      <w:r w:rsidR="00E504D9">
        <w:t xml:space="preserve"> </w:t>
      </w:r>
      <w:r w:rsidR="00BF326C">
        <w:t>One</w:t>
      </w:r>
      <w:r w:rsidR="00E504D9">
        <w:t xml:space="preserve"> </w:t>
      </w:r>
      <w:r w:rsidR="00BF326C">
        <w:t>of</w:t>
      </w:r>
      <w:r w:rsidR="00E504D9">
        <w:t xml:space="preserve"> </w:t>
      </w:r>
      <w:r w:rsidR="00BF326C">
        <w:t>the</w:t>
      </w:r>
      <w:r w:rsidR="00E504D9">
        <w:t xml:space="preserve"> </w:t>
      </w:r>
      <w:r w:rsidR="00BF326C">
        <w:t>terms</w:t>
      </w:r>
      <w:r w:rsidR="00E504D9">
        <w:t xml:space="preserve"> </w:t>
      </w:r>
      <w:r w:rsidR="00BF326C">
        <w:t>is</w:t>
      </w:r>
      <w:r w:rsidR="00E504D9">
        <w:t xml:space="preserve"> </w:t>
      </w:r>
      <w:r w:rsidR="00BF326C">
        <w:t>an</w:t>
      </w:r>
      <w:r w:rsidR="00E504D9">
        <w:t xml:space="preserve"> </w:t>
      </w:r>
      <w:r w:rsidR="00BF326C">
        <w:t>(sic)</w:t>
      </w:r>
      <w:r w:rsidR="00E504D9">
        <w:t xml:space="preserve"> </w:t>
      </w:r>
      <w:r w:rsidR="00BF326C">
        <w:t>NT</w:t>
      </w:r>
      <w:r w:rsidR="00E504D9">
        <w:t xml:space="preserve"> </w:t>
      </w:r>
      <w:r w:rsidR="00BF326C">
        <w:t>hapax</w:t>
      </w:r>
      <w:r w:rsidR="00E504D9">
        <w:t xml:space="preserve"> </w:t>
      </w:r>
      <w:r w:rsidR="00BF326C">
        <w:t>legomenon.</w:t>
      </w:r>
      <w:r>
        <w:t>”</w:t>
      </w:r>
      <w:r w:rsidR="00E504D9">
        <w:t xml:space="preserve"> </w:t>
      </w:r>
      <w:r w:rsidR="00BF326C" w:rsidRPr="00C82C84">
        <w:rPr>
          <w:sz w:val="16"/>
          <w:szCs w:val="16"/>
        </w:rPr>
        <w:t>(</w:t>
      </w:r>
      <w:r w:rsidR="00BF326C">
        <w:rPr>
          <w:sz w:val="16"/>
          <w:szCs w:val="16"/>
        </w:rPr>
        <w:t>Williams</w:t>
      </w:r>
      <w:r w:rsidR="00BF326C"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BF326C" w:rsidRPr="00992EF0">
        <w:rPr>
          <w:i/>
          <w:iCs/>
          <w:sz w:val="16"/>
          <w:szCs w:val="16"/>
        </w:rPr>
        <w:t>Bringing</w:t>
      </w:r>
      <w:r w:rsidR="00E504D9">
        <w:rPr>
          <w:i/>
          <w:iCs/>
          <w:sz w:val="16"/>
          <w:szCs w:val="16"/>
        </w:rPr>
        <w:t xml:space="preserve"> </w:t>
      </w:r>
      <w:r w:rsidR="00BF326C" w:rsidRPr="00992EF0">
        <w:rPr>
          <w:i/>
          <w:iCs/>
          <w:sz w:val="16"/>
          <w:szCs w:val="16"/>
        </w:rPr>
        <w:t>Method</w:t>
      </w:r>
      <w:r w:rsidR="00E504D9">
        <w:rPr>
          <w:i/>
          <w:iCs/>
          <w:sz w:val="16"/>
          <w:szCs w:val="16"/>
        </w:rPr>
        <w:t xml:space="preserve"> </w:t>
      </w:r>
      <w:r w:rsidR="00BF326C" w:rsidRPr="00992EF0">
        <w:rPr>
          <w:i/>
          <w:iCs/>
          <w:sz w:val="16"/>
          <w:szCs w:val="16"/>
        </w:rPr>
        <w:t>to</w:t>
      </w:r>
      <w:r w:rsidR="00E504D9">
        <w:rPr>
          <w:i/>
          <w:iCs/>
          <w:sz w:val="16"/>
          <w:szCs w:val="16"/>
        </w:rPr>
        <w:t xml:space="preserve"> </w:t>
      </w:r>
      <w:r w:rsidR="00BF326C" w:rsidRPr="00992EF0">
        <w:rPr>
          <w:i/>
          <w:iCs/>
          <w:sz w:val="16"/>
          <w:szCs w:val="16"/>
        </w:rPr>
        <w:t>Madness</w:t>
      </w:r>
      <w:r w:rsidR="00BF326C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BF326C">
        <w:rPr>
          <w:sz w:val="16"/>
          <w:szCs w:val="16"/>
        </w:rPr>
        <w:t>405</w:t>
      </w:r>
      <w:r w:rsidR="00BF326C" w:rsidRPr="00C82C84">
        <w:rPr>
          <w:sz w:val="16"/>
          <w:szCs w:val="16"/>
        </w:rPr>
        <w:t>)</w:t>
      </w:r>
    </w:p>
    <w:p w14:paraId="7C20F88B" w14:textId="625F9CB3" w:rsidR="00BF326C" w:rsidRDefault="00BF326C" w:rsidP="00BF326C">
      <w:pPr>
        <w:pStyle w:val="Heading4"/>
        <w:tabs>
          <w:tab w:val="clear" w:pos="2160"/>
          <w:tab w:val="num" w:pos="576"/>
        </w:tabs>
      </w:pPr>
      <w:r w:rsidRPr="00A206E9">
        <w:rPr>
          <w:lang w:val="el-GR"/>
        </w:rPr>
        <w:t>πορεύομαι</w:t>
      </w:r>
      <w:r w:rsidR="00E504D9">
        <w:t xml:space="preserve"> </w:t>
      </w:r>
      <w:r w:rsidRPr="00C35938">
        <w:t>(3x)</w:t>
      </w:r>
      <w:r w:rsidR="00E504D9">
        <w:t xml:space="preserve"> </w:t>
      </w:r>
      <w:proofErr w:type="spellStart"/>
      <w:r w:rsidRPr="00A206E9">
        <w:rPr>
          <w:lang w:val="el-GR"/>
        </w:rPr>
        <w:t>πενθέω</w:t>
      </w:r>
      <w:proofErr w:type="spellEnd"/>
      <w:r w:rsidRPr="00C35938">
        <w:t>,</w:t>
      </w:r>
      <w:r w:rsidR="00E504D9">
        <w:t xml:space="preserve"> </w:t>
      </w:r>
      <w:proofErr w:type="spellStart"/>
      <w:r w:rsidRPr="00A206E9">
        <w:rPr>
          <w:lang w:val="el-GR"/>
        </w:rPr>
        <w:t>θεάομαι</w:t>
      </w:r>
      <w:proofErr w:type="spellEnd"/>
      <w:r w:rsidR="00E504D9">
        <w:t xml:space="preserve"> </w:t>
      </w:r>
      <w:r w:rsidRPr="00C35938">
        <w:t>(2x),</w:t>
      </w:r>
      <w:r w:rsidR="00E504D9">
        <w:t xml:space="preserve"> </w:t>
      </w:r>
      <w:proofErr w:type="spellStart"/>
      <w:r w:rsidRPr="00A206E9">
        <w:rPr>
          <w:lang w:val="el-GR"/>
        </w:rPr>
        <w:t>ἀπιστέω</w:t>
      </w:r>
      <w:proofErr w:type="spellEnd"/>
      <w:r w:rsidR="00E504D9">
        <w:t xml:space="preserve"> </w:t>
      </w:r>
      <w:r w:rsidRPr="00C35938">
        <w:t>(2x),</w:t>
      </w:r>
      <w:r w:rsidR="00E504D9">
        <w:t xml:space="preserve"> </w:t>
      </w:r>
      <w:proofErr w:type="spellStart"/>
      <w:r w:rsidRPr="00A206E9">
        <w:rPr>
          <w:lang w:val="el-GR"/>
        </w:rPr>
        <w:t>ἕτερος</w:t>
      </w:r>
      <w:proofErr w:type="spellEnd"/>
      <w:r w:rsidRPr="00C35938">
        <w:t>,</w:t>
      </w:r>
      <w:r w:rsidR="00E504D9">
        <w:t xml:space="preserve">  </w:t>
      </w:r>
      <w:r w:rsidRPr="00A206E9">
        <w:rPr>
          <w:lang w:val="el-GR"/>
        </w:rPr>
        <w:t>μορφή</w:t>
      </w:r>
      <w:r w:rsidRPr="00C35938">
        <w:t>,</w:t>
      </w:r>
      <w:r w:rsidR="00E504D9">
        <w:t xml:space="preserve"> </w:t>
      </w:r>
      <w:proofErr w:type="spellStart"/>
      <w:r w:rsidRPr="00A206E9">
        <w:rPr>
          <w:lang w:val="el-GR"/>
        </w:rPr>
        <w:t>ὕστερος</w:t>
      </w:r>
      <w:proofErr w:type="spellEnd"/>
      <w:r w:rsidRPr="00C35938">
        <w:t>,</w:t>
      </w:r>
      <w:r w:rsidR="00E504D9">
        <w:t xml:space="preserve"> </w:t>
      </w:r>
      <w:proofErr w:type="spellStart"/>
      <w:r w:rsidRPr="00A206E9">
        <w:rPr>
          <w:lang w:val="el-GR"/>
        </w:rPr>
        <w:t>ἕνδεκα</w:t>
      </w:r>
      <w:proofErr w:type="spellEnd"/>
      <w:r w:rsidRPr="00C35938">
        <w:t>,</w:t>
      </w:r>
      <w:r w:rsidR="00E504D9">
        <w:t xml:space="preserve"> </w:t>
      </w:r>
      <w:proofErr w:type="spellStart"/>
      <w:r w:rsidRPr="00A206E9">
        <w:rPr>
          <w:lang w:val="el-GR"/>
        </w:rPr>
        <w:t>παρακολουθέω</w:t>
      </w:r>
      <w:proofErr w:type="spellEnd"/>
      <w:r w:rsidRPr="00C35938">
        <w:t>,</w:t>
      </w:r>
      <w:r w:rsidR="00E504D9">
        <w:t xml:space="preserve"> </w:t>
      </w:r>
      <w:proofErr w:type="spellStart"/>
      <w:r w:rsidRPr="00A206E9">
        <w:rPr>
          <w:lang w:val="el-GR"/>
        </w:rPr>
        <w:t>ὄφις</w:t>
      </w:r>
      <w:proofErr w:type="spellEnd"/>
      <w:r w:rsidRPr="00C35938">
        <w:t>,</w:t>
      </w:r>
      <w:r w:rsidR="00E504D9">
        <w:t xml:space="preserve"> </w:t>
      </w:r>
      <w:r w:rsidRPr="00A206E9">
        <w:rPr>
          <w:lang w:val="el-GR"/>
        </w:rPr>
        <w:t>θανάσιμος</w:t>
      </w:r>
      <w:r w:rsidRPr="00C35938">
        <w:t>,</w:t>
      </w:r>
      <w:r w:rsidR="00E504D9">
        <w:t xml:space="preserve"> </w:t>
      </w:r>
      <w:r w:rsidRPr="00A206E9">
        <w:rPr>
          <w:lang w:val="el-GR"/>
        </w:rPr>
        <w:t>βλάπτω</w:t>
      </w:r>
      <w:r w:rsidRPr="00C35938">
        <w:t>,</w:t>
      </w:r>
      <w:r w:rsidR="00E504D9">
        <w:t xml:space="preserve"> </w:t>
      </w:r>
      <w:proofErr w:type="spellStart"/>
      <w:r w:rsidRPr="00A206E9">
        <w:rPr>
          <w:lang w:val="el-GR"/>
        </w:rPr>
        <w:t>ἀναλαμβάνω</w:t>
      </w:r>
      <w:proofErr w:type="spellEnd"/>
      <w:r w:rsidRPr="00C35938">
        <w:t>,</w:t>
      </w:r>
      <w:r w:rsidR="00E504D9">
        <w:t xml:space="preserve"> </w:t>
      </w:r>
      <w:proofErr w:type="spellStart"/>
      <w:r w:rsidRPr="00A206E9">
        <w:rPr>
          <w:lang w:val="el-GR"/>
        </w:rPr>
        <w:t>συνεργέω</w:t>
      </w:r>
      <w:proofErr w:type="spellEnd"/>
      <w:r w:rsidRPr="00C35938">
        <w:t>,</w:t>
      </w:r>
      <w:r w:rsidR="00E504D9">
        <w:t xml:space="preserve"> </w:t>
      </w:r>
      <w:proofErr w:type="spellStart"/>
      <w:r w:rsidRPr="00A206E9">
        <w:rPr>
          <w:lang w:val="el-GR"/>
        </w:rPr>
        <w:t>βεβαιόω</w:t>
      </w:r>
      <w:proofErr w:type="spellEnd"/>
      <w:r w:rsidRPr="00C35938">
        <w:t>,</w:t>
      </w:r>
      <w:r w:rsidR="00E504D9">
        <w:t xml:space="preserve"> </w:t>
      </w:r>
      <w:r w:rsidRPr="00C35938">
        <w:t>and</w:t>
      </w:r>
      <w:r w:rsidR="00E504D9">
        <w:t xml:space="preserve"> </w:t>
      </w:r>
      <w:proofErr w:type="spellStart"/>
      <w:r w:rsidRPr="00A206E9">
        <w:rPr>
          <w:lang w:val="el-GR"/>
        </w:rPr>
        <w:t>ἐπακολουθέω</w:t>
      </w:r>
      <w:proofErr w:type="spellEnd"/>
      <w:r w:rsidR="00E504D9">
        <w:t xml:space="preserve"> </w:t>
      </w:r>
      <w:r w:rsidRPr="00C35938">
        <w:t>all</w:t>
      </w:r>
      <w:r w:rsidR="00E504D9">
        <w:t xml:space="preserve"> </w:t>
      </w:r>
      <w:r w:rsidRPr="00C35938">
        <w:t>oc</w:t>
      </w:r>
      <w:r>
        <w:t>cur</w:t>
      </w:r>
      <w:r w:rsidR="00E504D9">
        <w:t xml:space="preserve"> </w:t>
      </w:r>
      <w:r>
        <w:t>in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but</w:t>
      </w:r>
      <w:r w:rsidR="00E504D9">
        <w:t xml:space="preserve"> </w:t>
      </w:r>
      <w:r>
        <w:t>not</w:t>
      </w:r>
      <w:r w:rsidR="00E504D9">
        <w:t xml:space="preserve"> </w:t>
      </w:r>
      <w:r>
        <w:t>in</w:t>
      </w:r>
      <w:r w:rsidR="00E504D9">
        <w:t xml:space="preserve"> </w:t>
      </w:r>
      <w:r>
        <w:t>1:1-16:8.</w:t>
      </w:r>
    </w:p>
    <w:p w14:paraId="17EBDACB" w14:textId="23C0FD7C" w:rsidR="00BF326C" w:rsidRDefault="00BF326C" w:rsidP="00BF326C">
      <w:pPr>
        <w:pStyle w:val="Heading4"/>
        <w:tabs>
          <w:tab w:val="clear" w:pos="2160"/>
          <w:tab w:val="num" w:pos="576"/>
        </w:tabs>
      </w:pPr>
      <w:r>
        <w:t>Some</w:t>
      </w:r>
      <w:r w:rsidR="00E504D9">
        <w:t xml:space="preserve"> </w:t>
      </w:r>
      <w:r>
        <w:t>of</w:t>
      </w:r>
      <w:r w:rsidR="00E504D9">
        <w:t xml:space="preserve"> </w:t>
      </w:r>
      <w:r>
        <w:t>these</w:t>
      </w:r>
      <w:r w:rsidR="00E504D9">
        <w:t xml:space="preserve"> </w:t>
      </w:r>
      <w:proofErr w:type="gramStart"/>
      <w:r>
        <w:t>demonstrate</w:t>
      </w:r>
      <w:proofErr w:type="gramEnd"/>
      <w:r w:rsidR="00E504D9">
        <w:t xml:space="preserve"> </w:t>
      </w:r>
      <w:r>
        <w:t>what</w:t>
      </w:r>
      <w:r w:rsidR="00E504D9">
        <w:t xml:space="preserve"> </w:t>
      </w:r>
      <w:r>
        <w:t>Williams</w:t>
      </w:r>
      <w:r w:rsidR="00E504D9">
        <w:t xml:space="preserve"> </w:t>
      </w:r>
      <w:r>
        <w:t>calls</w:t>
      </w:r>
      <w:r w:rsidR="00E504D9">
        <w:t xml:space="preserve"> </w:t>
      </w:r>
      <w:r w:rsidR="004F79A4">
        <w:t>“</w:t>
      </w:r>
      <w:r>
        <w:t>situational</w:t>
      </w:r>
      <w:r w:rsidR="00E504D9">
        <w:t xml:space="preserve"> </w:t>
      </w:r>
      <w:r>
        <w:t>specificity</w:t>
      </w:r>
      <w:r w:rsidR="004F79A4">
        <w:t>”</w:t>
      </w:r>
      <w:r w:rsidR="00E504D9"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Williams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Pr="00992EF0">
        <w:rPr>
          <w:i/>
          <w:iCs/>
          <w:sz w:val="16"/>
          <w:szCs w:val="16"/>
        </w:rPr>
        <w:t>Bringing</w:t>
      </w:r>
      <w:r w:rsidR="00E504D9">
        <w:rPr>
          <w:i/>
          <w:iCs/>
          <w:sz w:val="16"/>
          <w:szCs w:val="16"/>
        </w:rPr>
        <w:t xml:space="preserve"> </w:t>
      </w:r>
      <w:r w:rsidRPr="00992EF0">
        <w:rPr>
          <w:i/>
          <w:iCs/>
          <w:sz w:val="16"/>
          <w:szCs w:val="16"/>
        </w:rPr>
        <w:t>Method</w:t>
      </w:r>
      <w:r w:rsidR="00E504D9">
        <w:rPr>
          <w:i/>
          <w:iCs/>
          <w:sz w:val="16"/>
          <w:szCs w:val="16"/>
        </w:rPr>
        <w:t xml:space="preserve"> </w:t>
      </w:r>
      <w:r w:rsidRPr="00992EF0">
        <w:rPr>
          <w:i/>
          <w:iCs/>
          <w:sz w:val="16"/>
          <w:szCs w:val="16"/>
        </w:rPr>
        <w:t>to</w:t>
      </w:r>
      <w:r w:rsidR="00E504D9">
        <w:rPr>
          <w:i/>
          <w:iCs/>
          <w:sz w:val="16"/>
          <w:szCs w:val="16"/>
        </w:rPr>
        <w:t xml:space="preserve"> </w:t>
      </w:r>
      <w:r w:rsidRPr="00992EF0">
        <w:rPr>
          <w:i/>
          <w:iCs/>
          <w:sz w:val="16"/>
          <w:szCs w:val="16"/>
        </w:rPr>
        <w:t>Madness</w:t>
      </w:r>
      <w:r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405</w:t>
      </w:r>
      <w:r w:rsidRPr="00C82C84">
        <w:rPr>
          <w:sz w:val="16"/>
          <w:szCs w:val="16"/>
        </w:rPr>
        <w:t>)</w:t>
      </w:r>
      <w:r>
        <w:rPr>
          <w:sz w:val="16"/>
          <w:szCs w:val="16"/>
        </w:rPr>
        <w:t>,</w:t>
      </w:r>
      <w:r w:rsidR="00E504D9">
        <w:t xml:space="preserve"> </w:t>
      </w:r>
      <w:r>
        <w:t>that</w:t>
      </w:r>
      <w:r w:rsidR="00E504D9">
        <w:t xml:space="preserve"> </w:t>
      </w:r>
      <w:r>
        <w:t>is,</w:t>
      </w:r>
      <w:r w:rsidR="00E504D9">
        <w:t xml:space="preserve"> </w:t>
      </w:r>
      <w:r>
        <w:t>they</w:t>
      </w:r>
      <w:r w:rsidR="00E504D9">
        <w:t xml:space="preserve"> </w:t>
      </w:r>
      <w:r>
        <w:t>are</w:t>
      </w:r>
      <w:r w:rsidR="00E504D9">
        <w:t xml:space="preserve"> </w:t>
      </w:r>
      <w:r>
        <w:t>words</w:t>
      </w:r>
      <w:r w:rsidR="00E504D9">
        <w:t xml:space="preserve"> </w:t>
      </w:r>
      <w:r>
        <w:t>that</w:t>
      </w:r>
      <w:r w:rsidR="00E504D9">
        <w:t xml:space="preserve"> </w:t>
      </w:r>
      <w:r>
        <w:t>one</w:t>
      </w:r>
      <w:r w:rsidR="00E504D9">
        <w:t xml:space="preserve"> </w:t>
      </w:r>
      <w:r>
        <w:t>would</w:t>
      </w:r>
      <w:r w:rsidR="00E504D9">
        <w:t xml:space="preserve"> </w:t>
      </w:r>
      <w:r>
        <w:t>only</w:t>
      </w:r>
      <w:r w:rsidR="00E504D9">
        <w:t xml:space="preserve"> </w:t>
      </w:r>
      <w:r>
        <w:t>expect</w:t>
      </w:r>
      <w:r w:rsidR="00E504D9">
        <w:t xml:space="preserve"> </w:t>
      </w:r>
      <w:r>
        <w:t>to</w:t>
      </w:r>
      <w:r w:rsidR="00E504D9">
        <w:t xml:space="preserve"> </w:t>
      </w:r>
      <w:r>
        <w:t>find</w:t>
      </w:r>
      <w:r w:rsidR="00E504D9">
        <w:t xml:space="preserve"> </w:t>
      </w:r>
      <w:r>
        <w:t>in</w:t>
      </w:r>
      <w:r w:rsidR="00E504D9">
        <w:t xml:space="preserve"> </w:t>
      </w:r>
      <w:r>
        <w:t>specific</w:t>
      </w:r>
      <w:r w:rsidR="00E504D9">
        <w:t xml:space="preserve"> </w:t>
      </w:r>
      <w:r>
        <w:t>contexts,</w:t>
      </w:r>
      <w:r w:rsidR="00E504D9">
        <w:t xml:space="preserve"> </w:t>
      </w:r>
      <w:r>
        <w:t>and</w:t>
      </w:r>
      <w:r w:rsidR="00E504D9">
        <w:t xml:space="preserve"> </w:t>
      </w:r>
      <w:r>
        <w:t>therefore</w:t>
      </w:r>
      <w:r w:rsidR="00E504D9">
        <w:t xml:space="preserve"> </w:t>
      </w: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not</w:t>
      </w:r>
      <w:r w:rsidR="00E504D9">
        <w:t xml:space="preserve"> </w:t>
      </w:r>
      <w:r>
        <w:t>surprising</w:t>
      </w:r>
      <w:r w:rsidR="00E504D9">
        <w:t xml:space="preserve"> </w:t>
      </w:r>
      <w:r>
        <w:t>that</w:t>
      </w:r>
      <w:r w:rsidR="00E504D9">
        <w:t xml:space="preserve"> </w:t>
      </w:r>
      <w:r>
        <w:t>we</w:t>
      </w:r>
      <w:r w:rsidR="00E504D9">
        <w:t xml:space="preserve"> </w:t>
      </w:r>
      <w:r>
        <w:t>do</w:t>
      </w:r>
      <w:r w:rsidR="00E504D9">
        <w:t xml:space="preserve"> </w:t>
      </w:r>
      <w:r>
        <w:t>not</w:t>
      </w:r>
      <w:r w:rsidR="00E504D9">
        <w:t xml:space="preserve"> </w:t>
      </w:r>
      <w:r>
        <w:t>see</w:t>
      </w:r>
      <w:r w:rsidR="00E504D9">
        <w:t xml:space="preserve"> </w:t>
      </w:r>
      <w:r>
        <w:t>them</w:t>
      </w:r>
      <w:r w:rsidR="00E504D9">
        <w:t xml:space="preserve"> </w:t>
      </w:r>
      <w:r>
        <w:t>elsewhere</w:t>
      </w:r>
      <w:r w:rsidR="00E504D9">
        <w:t xml:space="preserve"> </w:t>
      </w:r>
      <w:r>
        <w:t>in</w:t>
      </w:r>
      <w:r w:rsidR="00E504D9">
        <w:t xml:space="preserve"> </w:t>
      </w:r>
      <w:r>
        <w:t>Mark.</w:t>
      </w:r>
    </w:p>
    <w:p w14:paraId="4E355F9C" w14:textId="7EB67D9A" w:rsidR="00BF326C" w:rsidRDefault="00BF326C" w:rsidP="00BF326C">
      <w:pPr>
        <w:pStyle w:val="Heading5"/>
        <w:tabs>
          <w:tab w:val="clear" w:pos="2592"/>
          <w:tab w:val="num" w:pos="1008"/>
        </w:tabs>
      </w:pPr>
      <w:proofErr w:type="spellStart"/>
      <w:r w:rsidRPr="00A206E9">
        <w:rPr>
          <w:lang w:val="el-GR"/>
        </w:rPr>
        <w:t>ὄφις</w:t>
      </w:r>
      <w:proofErr w:type="spellEnd"/>
      <w:r w:rsidR="00E504D9">
        <w:t xml:space="preserve"> </w:t>
      </w:r>
      <w:r w:rsidRPr="004D1C11">
        <w:t>and</w:t>
      </w:r>
      <w:r w:rsidR="00E504D9">
        <w:t xml:space="preserve"> </w:t>
      </w:r>
      <w:r w:rsidRPr="00A206E9">
        <w:rPr>
          <w:lang w:val="el-GR"/>
        </w:rPr>
        <w:t>θανάσιμος</w:t>
      </w:r>
      <w:r w:rsidR="00E504D9">
        <w:t xml:space="preserve"> </w:t>
      </w:r>
      <w:r w:rsidRPr="006D2E78">
        <w:t>are</w:t>
      </w:r>
      <w:r w:rsidR="00E504D9">
        <w:t xml:space="preserve"> </w:t>
      </w:r>
      <w:r w:rsidRPr="006D2E78">
        <w:t>examples</w:t>
      </w:r>
      <w:r w:rsidR="00E504D9">
        <w:t xml:space="preserve"> </w:t>
      </w:r>
      <w:r w:rsidRPr="006D2E78">
        <w:t>of</w:t>
      </w:r>
      <w:r w:rsidR="00E504D9">
        <w:t xml:space="preserve"> </w:t>
      </w:r>
      <w:r w:rsidRPr="006D2E78">
        <w:t>situational</w:t>
      </w:r>
      <w:r w:rsidR="00E504D9">
        <w:t xml:space="preserve"> </w:t>
      </w:r>
      <w:r w:rsidRPr="006D2E78">
        <w:t>specificity</w:t>
      </w:r>
      <w:r w:rsidRPr="004D1C11">
        <w:t>.</w:t>
      </w:r>
    </w:p>
    <w:p w14:paraId="17BDF57A" w14:textId="77777777" w:rsidR="00F94F94" w:rsidRDefault="00BF326C" w:rsidP="00BF326C">
      <w:pPr>
        <w:pStyle w:val="Heading5"/>
        <w:tabs>
          <w:tab w:val="clear" w:pos="2592"/>
          <w:tab w:val="num" w:pos="1008"/>
        </w:tabs>
      </w:pPr>
      <w:r w:rsidRPr="004D1C11">
        <w:t>Where</w:t>
      </w:r>
      <w:r w:rsidR="00E504D9">
        <w:t xml:space="preserve"> </w:t>
      </w:r>
      <w:r w:rsidRPr="004D1C11">
        <w:t>else</w:t>
      </w:r>
      <w:r w:rsidR="00E504D9">
        <w:t xml:space="preserve"> </w:t>
      </w:r>
      <w:r w:rsidRPr="004D1C11">
        <w:t>in</w:t>
      </w:r>
      <w:r w:rsidR="00E504D9">
        <w:t xml:space="preserve"> </w:t>
      </w:r>
      <w:r w:rsidRPr="004D1C11">
        <w:t>Mark</w:t>
      </w:r>
      <w:r w:rsidR="00E504D9">
        <w:t xml:space="preserve"> </w:t>
      </w:r>
      <w:r w:rsidRPr="004D1C11">
        <w:t>would</w:t>
      </w:r>
      <w:r w:rsidR="00E504D9">
        <w:t xml:space="preserve"> </w:t>
      </w:r>
      <w:r w:rsidRPr="004D1C11">
        <w:t>one</w:t>
      </w:r>
      <w:r w:rsidR="00E504D9">
        <w:t xml:space="preserve"> </w:t>
      </w:r>
      <w:r w:rsidRPr="004D1C11">
        <w:t>expect</w:t>
      </w:r>
      <w:r w:rsidR="00E504D9">
        <w:t xml:space="preserve"> </w:t>
      </w:r>
      <w:r w:rsidRPr="004D1C11">
        <w:t>to</w:t>
      </w:r>
      <w:r w:rsidR="00E504D9">
        <w:t xml:space="preserve"> </w:t>
      </w:r>
      <w:r w:rsidRPr="004D1C11">
        <w:t>see</w:t>
      </w:r>
      <w:r w:rsidR="00E504D9">
        <w:t xml:space="preserve"> </w:t>
      </w:r>
      <w:r w:rsidRPr="004D1C11">
        <w:t>either</w:t>
      </w:r>
      <w:r w:rsidR="00E504D9">
        <w:t xml:space="preserve"> </w:t>
      </w:r>
      <w:r w:rsidRPr="004D1C11">
        <w:t>of</w:t>
      </w:r>
      <w:r w:rsidR="00E504D9">
        <w:t xml:space="preserve"> </w:t>
      </w:r>
      <w:r w:rsidRPr="004D1C11">
        <w:t>these</w:t>
      </w:r>
      <w:r w:rsidR="00E504D9">
        <w:t xml:space="preserve"> </w:t>
      </w:r>
      <w:r w:rsidRPr="004D1C11">
        <w:t>words</w:t>
      </w:r>
      <w:r>
        <w:t>?</w:t>
      </w:r>
    </w:p>
    <w:p w14:paraId="285193BC" w14:textId="77777777" w:rsidR="00F94F94" w:rsidRDefault="00BF326C" w:rsidP="00BF326C">
      <w:pPr>
        <w:pStyle w:val="Heading4"/>
        <w:tabs>
          <w:tab w:val="clear" w:pos="2160"/>
          <w:tab w:val="num" w:pos="576"/>
        </w:tabs>
        <w:rPr>
          <w:rFonts w:cs="Vusillus Old Face"/>
          <w:i/>
          <w:iCs/>
          <w:noProof/>
        </w:rPr>
      </w:pPr>
      <w:r w:rsidRPr="00DF7B1E">
        <w:t>Regarding</w:t>
      </w:r>
      <w:r w:rsidR="00E504D9">
        <w:t xml:space="preserve"> </w:t>
      </w:r>
      <w:r w:rsidRPr="00A206E9">
        <w:rPr>
          <w:lang w:val="el-GR"/>
        </w:rPr>
        <w:t>πορεύομαι</w:t>
      </w:r>
      <w:r w:rsidR="00E504D9">
        <w:t xml:space="preserve"> </w:t>
      </w:r>
      <w:r>
        <w:t>which</w:t>
      </w:r>
      <w:r w:rsidR="00E504D9">
        <w:t xml:space="preserve"> </w:t>
      </w:r>
      <w:r>
        <w:t>cannot</w:t>
      </w:r>
      <w:r w:rsidR="00E504D9">
        <w:t xml:space="preserve"> </w:t>
      </w:r>
      <w:r>
        <w:t>be</w:t>
      </w:r>
      <w:r w:rsidR="00E504D9">
        <w:t xml:space="preserve"> </w:t>
      </w:r>
      <w:r>
        <w:t>explained</w:t>
      </w:r>
      <w:r w:rsidR="00E504D9">
        <w:t xml:space="preserve"> </w:t>
      </w:r>
      <w:r>
        <w:t>in</w:t>
      </w:r>
      <w:r w:rsidR="00E504D9">
        <w:t xml:space="preserve"> </w:t>
      </w:r>
      <w:r>
        <w:t>terms</w:t>
      </w:r>
      <w:r w:rsidR="00E504D9">
        <w:t xml:space="preserve"> </w:t>
      </w:r>
      <w:r>
        <w:t>of</w:t>
      </w:r>
      <w:r w:rsidR="00E504D9">
        <w:t xml:space="preserve"> </w:t>
      </w:r>
      <w:r>
        <w:t>situational</w:t>
      </w:r>
      <w:r w:rsidR="00E504D9">
        <w:t xml:space="preserve"> </w:t>
      </w:r>
      <w:r>
        <w:t>specificity</w:t>
      </w:r>
      <w:r w:rsidRPr="00BC2ABB">
        <w:t>,</w:t>
      </w:r>
      <w:r w:rsidR="00E504D9">
        <w:t xml:space="preserve"> </w:t>
      </w:r>
      <w:r w:rsidRPr="00DF7B1E">
        <w:t>Mark</w:t>
      </w:r>
      <w:r w:rsidR="00E504D9">
        <w:t xml:space="preserve"> </w:t>
      </w:r>
      <w:r>
        <w:t>never</w:t>
      </w:r>
      <w:r w:rsidR="00E504D9">
        <w:t xml:space="preserve"> </w:t>
      </w:r>
      <w:r>
        <w:t>uses</w:t>
      </w:r>
      <w:r w:rsidR="00E504D9">
        <w:t xml:space="preserve"> </w:t>
      </w:r>
      <w:r>
        <w:t>the</w:t>
      </w:r>
      <w:r w:rsidR="00E504D9">
        <w:t xml:space="preserve"> </w:t>
      </w:r>
      <w:r>
        <w:t>simple</w:t>
      </w:r>
      <w:r w:rsidR="00E504D9">
        <w:t xml:space="preserve"> </w:t>
      </w:r>
      <w:r>
        <w:t>form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verb</w:t>
      </w:r>
      <w:r w:rsidR="00E504D9">
        <w:t xml:space="preserve"> </w:t>
      </w:r>
      <w:r w:rsidRPr="00DF7B1E">
        <w:t>in</w:t>
      </w:r>
      <w:r w:rsidR="00E504D9">
        <w:t xml:space="preserve"> </w:t>
      </w:r>
      <w:r w:rsidRPr="00BC2ABB">
        <w:t>1:1-16:8,</w:t>
      </w:r>
      <w:r w:rsidR="00E504D9">
        <w:t xml:space="preserve"> </w:t>
      </w:r>
      <w:r>
        <w:t>but</w:t>
      </w:r>
      <w:r w:rsidR="00E504D9">
        <w:t xml:space="preserve"> </w:t>
      </w:r>
      <w:r>
        <w:t>instead</w:t>
      </w:r>
      <w:r w:rsidR="00E504D9">
        <w:t xml:space="preserve"> </w:t>
      </w:r>
      <w:r>
        <w:t>uses</w:t>
      </w:r>
      <w:r w:rsidR="00E504D9">
        <w:t xml:space="preserve"> </w:t>
      </w:r>
      <w:proofErr w:type="spellStart"/>
      <w:r w:rsidRPr="002206FA">
        <w:rPr>
          <w:lang w:val="el-GR"/>
        </w:rPr>
        <w:t>ἐκπορεύομαι</w:t>
      </w:r>
      <w:proofErr w:type="spellEnd"/>
      <w:r w:rsidR="00E504D9">
        <w:t xml:space="preserve"> </w:t>
      </w:r>
      <w:r w:rsidRPr="00BC2ABB">
        <w:t>(11</w:t>
      </w:r>
      <w:r w:rsidRPr="00642BD3">
        <w:t>x</w:t>
      </w:r>
      <w:r w:rsidRPr="00BC2ABB">
        <w:t>),</w:t>
      </w:r>
      <w:r w:rsidR="00E504D9">
        <w:t xml:space="preserve"> </w:t>
      </w:r>
      <w:proofErr w:type="spellStart"/>
      <w:r w:rsidRPr="002206FA">
        <w:rPr>
          <w:lang w:val="el-GR"/>
        </w:rPr>
        <w:t>εἰσπορεύομαι</w:t>
      </w:r>
      <w:proofErr w:type="spellEnd"/>
      <w:r w:rsidR="00E504D9">
        <w:t xml:space="preserve"> </w:t>
      </w:r>
      <w:r w:rsidRPr="00BC2ABB">
        <w:t>(8</w:t>
      </w:r>
      <w:r w:rsidRPr="00642BD3">
        <w:t>x</w:t>
      </w:r>
      <w:r w:rsidRPr="00BC2ABB">
        <w:t>),</w:t>
      </w:r>
      <w:r w:rsidR="00E504D9">
        <w:t xml:space="preserve"> </w:t>
      </w:r>
      <w:proofErr w:type="spellStart"/>
      <w:r w:rsidRPr="002206FA">
        <w:rPr>
          <w:lang w:val="el-GR"/>
        </w:rPr>
        <w:t>παραπορεύομαι</w:t>
      </w:r>
      <w:proofErr w:type="spellEnd"/>
      <w:r w:rsidR="00E504D9">
        <w:t xml:space="preserve"> </w:t>
      </w:r>
      <w:r w:rsidRPr="00BC2ABB">
        <w:t>(4),</w:t>
      </w:r>
      <w:r w:rsidR="00E504D9">
        <w:t xml:space="preserve"> </w:t>
      </w:r>
      <w:proofErr w:type="spellStart"/>
      <w:r w:rsidRPr="006314AC">
        <w:rPr>
          <w:lang w:val="el-GR"/>
        </w:rPr>
        <w:t>προσπορεύομαι</w:t>
      </w:r>
      <w:proofErr w:type="spellEnd"/>
      <w:r w:rsidR="00E504D9">
        <w:t xml:space="preserve"> </w:t>
      </w:r>
      <w:r w:rsidRPr="00BC2ABB">
        <w:t>(1</w:t>
      </w:r>
      <w:r w:rsidRPr="00642BD3">
        <w:t>x</w:t>
      </w:r>
      <w:r w:rsidRPr="00BC2ABB">
        <w:t>),</w:t>
      </w:r>
      <w:r w:rsidR="00E504D9">
        <w:t xml:space="preserve"> </w:t>
      </w:r>
      <w:r w:rsidRPr="00642BD3">
        <w:t>or</w:t>
      </w:r>
      <w:r w:rsidR="00E504D9">
        <w:t xml:space="preserve"> </w:t>
      </w:r>
      <w:proofErr w:type="spellStart"/>
      <w:r w:rsidRPr="006314AC">
        <w:rPr>
          <w:lang w:val="el-GR"/>
        </w:rPr>
        <w:t>συμπορεύομαι</w:t>
      </w:r>
      <w:proofErr w:type="spellEnd"/>
      <w:r w:rsidR="00E504D9">
        <w:t xml:space="preserve"> </w:t>
      </w:r>
      <w:r w:rsidRPr="00BC2ABB">
        <w:t>(1x).</w:t>
      </w:r>
    </w:p>
    <w:p w14:paraId="78F9A65A" w14:textId="71D58B65" w:rsidR="006A4994" w:rsidRDefault="00BF326C" w:rsidP="00BF326C">
      <w:pPr>
        <w:pStyle w:val="Heading5"/>
        <w:tabs>
          <w:tab w:val="clear" w:pos="2592"/>
          <w:tab w:val="num" w:pos="1008"/>
        </w:tabs>
      </w:pPr>
      <w:r w:rsidRPr="000A3A5B">
        <w:t>Robinson</w:t>
      </w:r>
      <w:r w:rsidR="00E504D9">
        <w:t xml:space="preserve"> </w:t>
      </w:r>
      <w:r w:rsidRPr="000A3A5B">
        <w:t>offers</w:t>
      </w:r>
      <w:r w:rsidR="00E504D9">
        <w:t xml:space="preserve"> </w:t>
      </w:r>
      <w:r w:rsidRPr="000A3A5B">
        <w:t>a</w:t>
      </w:r>
      <w:r w:rsidR="00E504D9">
        <w:t xml:space="preserve"> </w:t>
      </w:r>
      <w:r w:rsidRPr="000A3A5B">
        <w:t>counterpoint:</w:t>
      </w:r>
    </w:p>
    <w:p w14:paraId="0B175F7C" w14:textId="6988A423" w:rsidR="006A4994" w:rsidRDefault="004F79A4" w:rsidP="006A4994">
      <w:pPr>
        <w:pStyle w:val="Heading6"/>
      </w:pPr>
      <w:r>
        <w:t>“</w:t>
      </w:r>
      <w:r w:rsidR="00C037AB">
        <w:t>…</w:t>
      </w:r>
      <w:r w:rsidR="00BF326C" w:rsidRPr="000A3A5B">
        <w:t>the</w:t>
      </w:r>
      <w:r w:rsidR="00E504D9">
        <w:t xml:space="preserve"> </w:t>
      </w:r>
      <w:r w:rsidR="00BF326C" w:rsidRPr="000A3A5B">
        <w:t>LE</w:t>
      </w:r>
      <w:r w:rsidR="00E504D9">
        <w:t xml:space="preserve"> </w:t>
      </w:r>
      <w:r w:rsidR="00BF326C" w:rsidRPr="000A3A5B">
        <w:t>uses</w:t>
      </w:r>
      <w:r w:rsidR="00E504D9">
        <w:t xml:space="preserve"> </w:t>
      </w:r>
      <w:r w:rsidR="00BF326C" w:rsidRPr="000A3A5B">
        <w:t>only</w:t>
      </w:r>
      <w:r w:rsidR="00E504D9">
        <w:t xml:space="preserve"> </w:t>
      </w:r>
      <w:r w:rsidR="00BF326C" w:rsidRPr="000A3A5B">
        <w:t>the</w:t>
      </w:r>
      <w:r w:rsidR="00E504D9">
        <w:t xml:space="preserve"> </w:t>
      </w:r>
      <w:r w:rsidR="00BF326C" w:rsidRPr="007B156B">
        <w:rPr>
          <w:i/>
          <w:iCs/>
        </w:rPr>
        <w:t>compounded</w:t>
      </w:r>
      <w:r w:rsidR="00E504D9">
        <w:t xml:space="preserve"> </w:t>
      </w:r>
      <w:r w:rsidR="00BF326C" w:rsidRPr="000A3A5B">
        <w:t>forms</w:t>
      </w:r>
      <w:r w:rsidR="00E504D9">
        <w:t xml:space="preserve"> </w:t>
      </w:r>
      <w:r w:rsidR="00BF326C" w:rsidRPr="000A3A5B">
        <w:t>of</w:t>
      </w:r>
      <w:r w:rsidR="00E504D9">
        <w:t xml:space="preserve"> </w:t>
      </w:r>
      <w:proofErr w:type="spellStart"/>
      <w:r w:rsidR="00BF326C" w:rsidRPr="000A3A5B">
        <w:t>ἀκολουθέω</w:t>
      </w:r>
      <w:proofErr w:type="spellEnd"/>
      <w:r w:rsidR="00E504D9">
        <w:t xml:space="preserve"> </w:t>
      </w:r>
      <w:r w:rsidR="00BF326C" w:rsidRPr="000A3A5B">
        <w:t>(prefixed</w:t>
      </w:r>
      <w:r w:rsidR="00E504D9">
        <w:t xml:space="preserve"> </w:t>
      </w:r>
      <w:r w:rsidR="00BF326C" w:rsidRPr="000A3A5B">
        <w:t>by</w:t>
      </w:r>
      <w:r w:rsidR="00E504D9">
        <w:t xml:space="preserve"> </w:t>
      </w:r>
      <w:r w:rsidR="00BF326C" w:rsidRPr="000A3A5B">
        <w:t>παρ</w:t>
      </w:r>
      <w:r w:rsidR="00BF326C" w:rsidRPr="00C8486B">
        <w:t>-</w:t>
      </w:r>
      <w:r w:rsidR="00E504D9">
        <w:t xml:space="preserve"> </w:t>
      </w:r>
      <w:r w:rsidR="00BF326C" w:rsidRPr="000A3A5B">
        <w:t>and</w:t>
      </w:r>
      <w:r w:rsidR="00E504D9">
        <w:t xml:space="preserve"> </w:t>
      </w:r>
      <w:r w:rsidR="00BF326C" w:rsidRPr="000A3A5B">
        <w:t>ἐπ</w:t>
      </w:r>
      <w:r w:rsidR="00BF326C" w:rsidRPr="00C8486B">
        <w:t>-</w:t>
      </w:r>
      <w:r w:rsidR="00BF326C" w:rsidRPr="000A3A5B">
        <w:t>).</w:t>
      </w:r>
      <w:r w:rsidR="00E504D9">
        <w:t xml:space="preserve"> </w:t>
      </w:r>
      <w:r w:rsidR="00BF326C" w:rsidRPr="000A3A5B">
        <w:t>Elsewhere</w:t>
      </w:r>
      <w:r w:rsidR="00E504D9">
        <w:t xml:space="preserve"> </w:t>
      </w:r>
      <w:r w:rsidR="00BF326C" w:rsidRPr="000A3A5B">
        <w:t>in</w:t>
      </w:r>
      <w:r w:rsidR="00E504D9">
        <w:t xml:space="preserve"> </w:t>
      </w:r>
      <w:r w:rsidR="00BF326C" w:rsidRPr="000A3A5B">
        <w:t>Mark</w:t>
      </w:r>
      <w:r w:rsidR="00E504D9">
        <w:t xml:space="preserve"> </w:t>
      </w:r>
      <w:r w:rsidR="00BF326C" w:rsidRPr="000A3A5B">
        <w:t>the</w:t>
      </w:r>
      <w:r w:rsidR="00E504D9">
        <w:t xml:space="preserve"> </w:t>
      </w:r>
      <w:r w:rsidR="00BF326C" w:rsidRPr="007B156B">
        <w:rPr>
          <w:i/>
          <w:iCs/>
        </w:rPr>
        <w:t>uncompounded</w:t>
      </w:r>
      <w:r w:rsidR="00E504D9">
        <w:rPr>
          <w:i/>
          <w:iCs/>
        </w:rPr>
        <w:t xml:space="preserve"> </w:t>
      </w:r>
      <w:r w:rsidR="00BF326C" w:rsidRPr="000A3A5B">
        <w:t>form</w:t>
      </w:r>
      <w:r w:rsidR="00E504D9">
        <w:t xml:space="preserve"> </w:t>
      </w:r>
      <w:r w:rsidR="00BF326C" w:rsidRPr="000A3A5B">
        <w:t>occurs</w:t>
      </w:r>
      <w:r w:rsidR="00E504D9">
        <w:t xml:space="preserve"> </w:t>
      </w:r>
      <w:r w:rsidR="00BF326C" w:rsidRPr="000A3A5B">
        <w:t>20</w:t>
      </w:r>
      <w:r w:rsidR="00E504D9">
        <w:t xml:space="preserve"> </w:t>
      </w:r>
      <w:r w:rsidR="00BF326C" w:rsidRPr="000A3A5B">
        <w:t>times.</w:t>
      </w:r>
      <w:r>
        <w:t>”</w:t>
      </w:r>
    </w:p>
    <w:p w14:paraId="73F85EE9" w14:textId="4FF03597" w:rsidR="00AB1A04" w:rsidRDefault="00BF326C" w:rsidP="006A4994">
      <w:pPr>
        <w:pStyle w:val="Heading6"/>
      </w:pPr>
      <w:r>
        <w:t>So</w:t>
      </w:r>
      <w:r w:rsidR="00E504D9">
        <w:t xml:space="preserve"> </w:t>
      </w:r>
      <w:r>
        <w:t>based</w:t>
      </w:r>
      <w:r w:rsidR="00E504D9">
        <w:t xml:space="preserve"> </w:t>
      </w:r>
      <w:r>
        <w:t>on</w:t>
      </w:r>
      <w:r w:rsidR="00E504D9">
        <w:t xml:space="preserve"> </w:t>
      </w:r>
      <w:r>
        <w:t>the</w:t>
      </w:r>
      <w:r w:rsidR="00E504D9">
        <w:t xml:space="preserve"> </w:t>
      </w:r>
      <w:r>
        <w:t>logic</w:t>
      </w:r>
      <w:r w:rsidR="00E504D9">
        <w:t xml:space="preserve"> </w:t>
      </w:r>
      <w:r>
        <w:t>that</w:t>
      </w:r>
      <w:r w:rsidR="00E504D9">
        <w:t xml:space="preserve"> </w:t>
      </w:r>
      <w:r>
        <w:t>makes</w:t>
      </w:r>
      <w:r w:rsidR="00E504D9">
        <w:t xml:space="preserve"> </w:t>
      </w:r>
      <w:r w:rsidRPr="00A206E9">
        <w:rPr>
          <w:lang w:val="el-GR"/>
        </w:rPr>
        <w:t>πορεύομαι</w:t>
      </w:r>
      <w:r w:rsidR="00E504D9">
        <w:t xml:space="preserve"> </w:t>
      </w:r>
      <w:r w:rsidRPr="00AF1D29">
        <w:t>non-M</w:t>
      </w:r>
      <w:r>
        <w:t>arkan,</w:t>
      </w:r>
      <w:r w:rsidR="00E504D9">
        <w:t xml:space="preserve"> </w:t>
      </w:r>
      <w:r>
        <w:t>it</w:t>
      </w:r>
      <w:r w:rsidR="00E504D9">
        <w:t xml:space="preserve"> </w:t>
      </w:r>
      <w:r>
        <w:t>would</w:t>
      </w:r>
      <w:r w:rsidR="00E504D9">
        <w:t xml:space="preserve"> </w:t>
      </w:r>
      <w:r>
        <w:t>seem</w:t>
      </w:r>
      <w:r w:rsidR="00E504D9">
        <w:t xml:space="preserve"> </w:t>
      </w:r>
      <w:r>
        <w:t>that</w:t>
      </w:r>
      <w:r w:rsidR="00E504D9">
        <w:t xml:space="preserve"> </w:t>
      </w:r>
      <w:r>
        <w:t>compounded</w:t>
      </w:r>
      <w:r w:rsidR="00E504D9">
        <w:t xml:space="preserve"> </w:t>
      </w:r>
      <w:r>
        <w:t>forms</w:t>
      </w:r>
      <w:r w:rsidR="00E504D9">
        <w:t xml:space="preserve"> </w:t>
      </w:r>
      <w:r>
        <w:t>of</w:t>
      </w:r>
      <w:r w:rsidR="00E504D9">
        <w:t xml:space="preserve"> </w:t>
      </w:r>
      <w:proofErr w:type="spellStart"/>
      <w:r w:rsidRPr="000A3A5B">
        <w:t>ἀκολουθέω</w:t>
      </w:r>
      <w:proofErr w:type="spellEnd"/>
      <w:r w:rsidR="00E504D9">
        <w:t xml:space="preserve"> </w:t>
      </w:r>
      <w:r>
        <w:t>are</w:t>
      </w:r>
      <w:r w:rsidR="00E504D9">
        <w:t xml:space="preserve"> </w:t>
      </w:r>
      <w:r>
        <w:t>non-Markan.</w:t>
      </w:r>
    </w:p>
    <w:p w14:paraId="4F5418AE" w14:textId="62D0A816" w:rsidR="00AB1A04" w:rsidRDefault="00BF326C" w:rsidP="006A4994">
      <w:pPr>
        <w:pStyle w:val="Heading6"/>
      </w:pPr>
      <w:r>
        <w:t>However,</w:t>
      </w:r>
      <w:r w:rsidR="00E504D9">
        <w:t xml:space="preserve"> </w:t>
      </w:r>
      <w:r>
        <w:t>Robinson</w:t>
      </w:r>
      <w:r w:rsidR="00E504D9">
        <w:t xml:space="preserve"> </w:t>
      </w:r>
      <w:r>
        <w:t>notes</w:t>
      </w:r>
      <w:r w:rsidR="00E504D9">
        <w:t xml:space="preserve"> </w:t>
      </w:r>
      <w:r>
        <w:t>that</w:t>
      </w:r>
      <w:r w:rsidR="00E504D9">
        <w:t xml:space="preserve"> </w:t>
      </w:r>
      <w:r>
        <w:t>Mark</w:t>
      </w:r>
      <w:r w:rsidR="00E504D9">
        <w:t xml:space="preserve"> </w:t>
      </w:r>
      <w:r>
        <w:t>does</w:t>
      </w:r>
      <w:r w:rsidR="00E504D9">
        <w:t xml:space="preserve"> </w:t>
      </w:r>
      <w:r>
        <w:t>use</w:t>
      </w:r>
      <w:r w:rsidR="00E504D9">
        <w:t xml:space="preserve"> </w:t>
      </w:r>
      <w:r>
        <w:t>a</w:t>
      </w:r>
      <w:r w:rsidR="00E504D9">
        <w:t xml:space="preserve"> </w:t>
      </w:r>
      <w:r>
        <w:t>compounded</w:t>
      </w:r>
      <w:r w:rsidR="00E504D9">
        <w:t xml:space="preserve"> </w:t>
      </w:r>
      <w:r>
        <w:t>form</w:t>
      </w:r>
      <w:r w:rsidR="00E504D9">
        <w:t xml:space="preserve"> </w:t>
      </w:r>
      <w:r>
        <w:t>once,</w:t>
      </w:r>
      <w:r w:rsidR="00E504D9">
        <w:t xml:space="preserve"> </w:t>
      </w:r>
      <w:r>
        <w:t>in</w:t>
      </w:r>
      <w:r w:rsidR="00E504D9">
        <w:t xml:space="preserve"> </w:t>
      </w:r>
      <w:r>
        <w:t>Mark</w:t>
      </w:r>
      <w:r w:rsidR="00E504D9">
        <w:t xml:space="preserve"> </w:t>
      </w:r>
      <w:r>
        <w:t>5:37.</w:t>
      </w:r>
    </w:p>
    <w:p w14:paraId="1BE380B9" w14:textId="4145DC4F" w:rsidR="00BF326C" w:rsidRDefault="004F79A4" w:rsidP="00AB1A04">
      <w:pPr>
        <w:pStyle w:val="Heading7"/>
      </w:pPr>
      <w:r>
        <w:t>“</w:t>
      </w:r>
      <w:r w:rsidR="00BF326C">
        <w:t>Had</w:t>
      </w:r>
      <w:r w:rsidR="00E504D9">
        <w:t xml:space="preserve"> </w:t>
      </w:r>
      <w:r w:rsidR="00BF326C">
        <w:t>this</w:t>
      </w:r>
      <w:r w:rsidR="00E504D9">
        <w:t xml:space="preserve"> </w:t>
      </w:r>
      <w:r w:rsidR="00BF326C">
        <w:t>usage</w:t>
      </w:r>
      <w:r w:rsidR="00E504D9">
        <w:t xml:space="preserve"> </w:t>
      </w:r>
      <w:r w:rsidR="00BF326C" w:rsidRPr="00D31734">
        <w:rPr>
          <w:i/>
          <w:iCs/>
        </w:rPr>
        <w:t>not</w:t>
      </w:r>
      <w:r w:rsidR="00E504D9">
        <w:t xml:space="preserve"> </w:t>
      </w:r>
      <w:r w:rsidR="00BF326C">
        <w:t>existed,</w:t>
      </w:r>
      <w:r w:rsidR="00E504D9">
        <w:t xml:space="preserve"> </w:t>
      </w:r>
      <w:r w:rsidR="00BF326C">
        <w:t>the</w:t>
      </w:r>
      <w:r w:rsidR="00E504D9">
        <w:t xml:space="preserve"> </w:t>
      </w:r>
      <w:r w:rsidR="00BF326C">
        <w:t>LE</w:t>
      </w:r>
      <w:r w:rsidR="00E504D9">
        <w:t xml:space="preserve"> </w:t>
      </w:r>
      <w:r w:rsidR="00BF326C">
        <w:t>opponents</w:t>
      </w:r>
      <w:r w:rsidR="00E504D9">
        <w:t xml:space="preserve"> </w:t>
      </w:r>
      <w:r w:rsidR="00BF326C">
        <w:t>would</w:t>
      </w:r>
      <w:r w:rsidR="00E504D9">
        <w:t xml:space="preserve"> </w:t>
      </w:r>
      <w:r w:rsidR="00BF326C">
        <w:t>have</w:t>
      </w:r>
      <w:r w:rsidR="00E504D9">
        <w:t xml:space="preserve"> </w:t>
      </w:r>
      <w:r w:rsidR="00BF326C">
        <w:t>added</w:t>
      </w:r>
      <w:r w:rsidR="00E504D9">
        <w:t xml:space="preserve"> </w:t>
      </w:r>
      <w:r w:rsidR="00BF326C">
        <w:t>this</w:t>
      </w:r>
      <w:r w:rsidR="00E504D9">
        <w:t xml:space="preserve"> </w:t>
      </w:r>
      <w:r w:rsidR="00BF326C">
        <w:t>to</w:t>
      </w:r>
      <w:r w:rsidR="00E504D9">
        <w:t xml:space="preserve"> </w:t>
      </w:r>
      <w:r w:rsidR="00BF326C">
        <w:t>their</w:t>
      </w:r>
      <w:r w:rsidR="00E504D9">
        <w:t xml:space="preserve"> </w:t>
      </w:r>
      <w:r w:rsidR="00BF326C">
        <w:t>vocabulary</w:t>
      </w:r>
      <w:r w:rsidR="00E504D9">
        <w:t xml:space="preserve"> </w:t>
      </w:r>
      <w:r w:rsidR="00BF326C">
        <w:t>and</w:t>
      </w:r>
      <w:r w:rsidR="00E504D9">
        <w:t xml:space="preserve"> </w:t>
      </w:r>
      <w:r w:rsidR="00BF326C">
        <w:t>style</w:t>
      </w:r>
      <w:r w:rsidR="00E504D9">
        <w:t xml:space="preserve"> </w:t>
      </w:r>
      <w:r w:rsidR="00BF326C">
        <w:t>differences</w:t>
      </w:r>
      <w:r w:rsidR="00E504D9">
        <w:t xml:space="preserve"> </w:t>
      </w:r>
      <w:r w:rsidR="00BF326C">
        <w:t>as</w:t>
      </w:r>
      <w:r w:rsidR="00E504D9">
        <w:t xml:space="preserve"> </w:t>
      </w:r>
      <w:r w:rsidR="00BF326C">
        <w:t>part</w:t>
      </w:r>
      <w:r w:rsidR="00E504D9">
        <w:t xml:space="preserve"> </w:t>
      </w:r>
      <w:r w:rsidR="00BF326C">
        <w:t>of</w:t>
      </w:r>
      <w:r w:rsidR="00E504D9">
        <w:t xml:space="preserve"> </w:t>
      </w:r>
      <w:r w:rsidR="00BF326C">
        <w:t>their</w:t>
      </w:r>
      <w:r w:rsidR="00E504D9">
        <w:t xml:space="preserve"> </w:t>
      </w:r>
      <w:r w:rsidR="00BF326C">
        <w:t>LE</w:t>
      </w:r>
      <w:r w:rsidR="00E504D9">
        <w:t xml:space="preserve"> </w:t>
      </w:r>
      <w:r>
        <w:t>‘</w:t>
      </w:r>
      <w:r w:rsidR="00BF326C">
        <w:t>non-Mark</w:t>
      </w:r>
      <w:r w:rsidR="00D31734">
        <w:t>a</w:t>
      </w:r>
      <w:r w:rsidR="00BF326C">
        <w:t>n</w:t>
      </w:r>
      <w:r>
        <w:t>’</w:t>
      </w:r>
      <w:r w:rsidR="00E504D9">
        <w:t xml:space="preserve"> </w:t>
      </w:r>
      <w:r w:rsidR="00BF326C">
        <w:t>vocabulary.</w:t>
      </w:r>
      <w:r>
        <w:t>”</w:t>
      </w:r>
      <w:r w:rsidR="00E504D9">
        <w:t xml:space="preserve"> </w:t>
      </w:r>
      <w:r w:rsidR="00BF326C" w:rsidRPr="00A81A3C">
        <w:rPr>
          <w:sz w:val="16"/>
          <w:szCs w:val="18"/>
        </w:rPr>
        <w:t>(</w:t>
      </w:r>
      <w:r w:rsidR="00A81A3C" w:rsidRPr="00A81A3C">
        <w:rPr>
          <w:sz w:val="16"/>
          <w:szCs w:val="18"/>
        </w:rPr>
        <w:t>Robinson,</w:t>
      </w:r>
      <w:r w:rsidR="00E504D9">
        <w:rPr>
          <w:sz w:val="16"/>
          <w:szCs w:val="18"/>
        </w:rPr>
        <w:t xml:space="preserve"> </w:t>
      </w:r>
      <w:r w:rsidR="00A81A3C" w:rsidRPr="00A81A3C">
        <w:rPr>
          <w:i/>
          <w:iCs/>
          <w:sz w:val="16"/>
          <w:szCs w:val="18"/>
        </w:rPr>
        <w:t>Per</w:t>
      </w:r>
      <w:r w:rsidR="00BF326C" w:rsidRPr="00A81A3C">
        <w:rPr>
          <w:i/>
          <w:iCs/>
          <w:sz w:val="16"/>
          <w:szCs w:val="18"/>
        </w:rPr>
        <w:t>spectives</w:t>
      </w:r>
      <w:r w:rsidR="000B5B12" w:rsidRPr="000B5B12">
        <w:rPr>
          <w:sz w:val="16"/>
          <w:szCs w:val="18"/>
        </w:rPr>
        <w:t>, 62</w:t>
      </w:r>
      <w:r w:rsidR="00BF326C" w:rsidRPr="00A81A3C">
        <w:rPr>
          <w:sz w:val="16"/>
          <w:szCs w:val="18"/>
        </w:rPr>
        <w:t>)</w:t>
      </w:r>
    </w:p>
    <w:p w14:paraId="01CDF3F4" w14:textId="16313848" w:rsidR="00BF326C" w:rsidRDefault="00BF326C" w:rsidP="00BF326C">
      <w:pPr>
        <w:pStyle w:val="Heading6"/>
        <w:tabs>
          <w:tab w:val="clear" w:pos="3024"/>
          <w:tab w:val="num" w:pos="1440"/>
        </w:tabs>
      </w:pPr>
      <w:r>
        <w:t>The</w:t>
      </w:r>
      <w:r w:rsidR="00E504D9">
        <w:t xml:space="preserve"> </w:t>
      </w:r>
      <w:r>
        <w:t>response</w:t>
      </w:r>
      <w:r w:rsidR="00E504D9">
        <w:t xml:space="preserve"> </w:t>
      </w:r>
      <w:r>
        <w:t>might</w:t>
      </w:r>
      <w:r w:rsidR="00E504D9">
        <w:t xml:space="preserve"> </w:t>
      </w:r>
      <w:r>
        <w:t>be,</w:t>
      </w:r>
      <w:r w:rsidR="00E504D9">
        <w:t xml:space="preserve"> </w:t>
      </w:r>
      <w:r w:rsidR="004F79A4">
        <w:t>“</w:t>
      </w:r>
      <w:r>
        <w:t>but</w:t>
      </w:r>
      <w:r w:rsidR="00E504D9">
        <w:t xml:space="preserve"> </w:t>
      </w:r>
      <w:r>
        <w:t>Mark</w:t>
      </w:r>
      <w:r w:rsidR="00E504D9">
        <w:t xml:space="preserve"> </w:t>
      </w:r>
      <w:r>
        <w:t>DOES</w:t>
      </w:r>
      <w:r w:rsidR="00E504D9">
        <w:t xml:space="preserve"> </w:t>
      </w:r>
      <w:r>
        <w:t>use</w:t>
      </w:r>
      <w:r w:rsidR="00E504D9">
        <w:t xml:space="preserve"> </w:t>
      </w:r>
      <w:r>
        <w:t>a</w:t>
      </w:r>
      <w:r w:rsidR="00E504D9">
        <w:t xml:space="preserve"> </w:t>
      </w:r>
      <w:r>
        <w:t>compounded</w:t>
      </w:r>
      <w:r w:rsidR="00E504D9">
        <w:t xml:space="preserve"> </w:t>
      </w:r>
      <w:r>
        <w:t>form</w:t>
      </w:r>
      <w:r w:rsidR="00E504D9">
        <w:t xml:space="preserve"> </w:t>
      </w:r>
      <w:r>
        <w:t>in</w:t>
      </w:r>
      <w:r w:rsidR="00E504D9">
        <w:t xml:space="preserve"> </w:t>
      </w:r>
      <w:r>
        <w:t>1:1-16:8.</w:t>
      </w:r>
    </w:p>
    <w:p w14:paraId="2C163D52" w14:textId="19B9EDF1" w:rsidR="00F94F94" w:rsidRDefault="00BF326C" w:rsidP="00BF326C">
      <w:pPr>
        <w:pStyle w:val="Heading6"/>
        <w:tabs>
          <w:tab w:val="clear" w:pos="3024"/>
          <w:tab w:val="num" w:pos="1440"/>
        </w:tabs>
      </w:pPr>
      <w:r>
        <w:t>Still,</w:t>
      </w:r>
      <w:r w:rsidR="00E504D9">
        <w:t xml:space="preserve"> </w:t>
      </w:r>
      <w:r>
        <w:t>Robinson</w:t>
      </w:r>
      <w:r w:rsidR="004F79A4">
        <w:t>’</w:t>
      </w:r>
      <w:r>
        <w:t>s</w:t>
      </w:r>
      <w:r w:rsidR="00E504D9">
        <w:t xml:space="preserve"> </w:t>
      </w:r>
      <w:r>
        <w:t>example</w:t>
      </w:r>
      <w:r w:rsidR="00E504D9">
        <w:t xml:space="preserve"> </w:t>
      </w:r>
      <w:r>
        <w:t>illustrates</w:t>
      </w:r>
      <w:r w:rsidR="00E504D9">
        <w:t xml:space="preserve"> </w:t>
      </w:r>
      <w:r>
        <w:t>the</w:t>
      </w:r>
      <w:r w:rsidR="00E504D9">
        <w:t xml:space="preserve"> </w:t>
      </w:r>
      <w:r>
        <w:t>precarious</w:t>
      </w:r>
      <w:r w:rsidR="00E504D9">
        <w:t xml:space="preserve"> </w:t>
      </w:r>
      <w:r>
        <w:t>nature</w:t>
      </w:r>
      <w:r w:rsidR="00E504D9">
        <w:t xml:space="preserve"> </w:t>
      </w:r>
      <w:r>
        <w:t>of</w:t>
      </w:r>
      <w:r w:rsidR="00E504D9">
        <w:t xml:space="preserve"> </w:t>
      </w:r>
      <w:r>
        <w:t>an</w:t>
      </w:r>
      <w:r w:rsidR="00E504D9">
        <w:t xml:space="preserve"> </w:t>
      </w:r>
      <w:r>
        <w:t>argument</w:t>
      </w:r>
      <w:r w:rsidR="00E504D9">
        <w:t xml:space="preserve"> </w:t>
      </w:r>
      <w:r>
        <w:t>based</w:t>
      </w:r>
      <w:r w:rsidR="00E504D9">
        <w:t xml:space="preserve"> </w:t>
      </w:r>
      <w:r>
        <w:t>on</w:t>
      </w:r>
      <w:r w:rsidR="00E504D9">
        <w:t xml:space="preserve"> </w:t>
      </w:r>
      <w:r>
        <w:t>the</w:t>
      </w:r>
      <w:r w:rsidR="00E504D9">
        <w:t xml:space="preserve"> </w:t>
      </w:r>
      <w:r>
        <w:t>use</w:t>
      </w:r>
      <w:r w:rsidR="00E504D9">
        <w:t xml:space="preserve"> </w:t>
      </w:r>
      <w:r>
        <w:t>or</w:t>
      </w:r>
      <w:r w:rsidR="00E504D9">
        <w:t xml:space="preserve"> </w:t>
      </w:r>
      <w:r>
        <w:t>non-use</w:t>
      </w:r>
      <w:r w:rsidR="00E504D9">
        <w:t xml:space="preserve"> </w:t>
      </w:r>
      <w:r>
        <w:t>of</w:t>
      </w:r>
      <w:r w:rsidR="00E504D9">
        <w:t xml:space="preserve"> </w:t>
      </w:r>
      <w:r>
        <w:t>a</w:t>
      </w:r>
      <w:r w:rsidR="00E504D9">
        <w:t xml:space="preserve"> </w:t>
      </w:r>
      <w:r>
        <w:t>word</w:t>
      </w:r>
      <w:r w:rsidR="00847996">
        <w:t>—</w:t>
      </w:r>
      <w:r>
        <w:t>one</w:t>
      </w:r>
      <w:r w:rsidR="00E504D9">
        <w:t xml:space="preserve"> </w:t>
      </w:r>
      <w:r>
        <w:t>occurrence</w:t>
      </w:r>
      <w:r w:rsidR="00E504D9">
        <w:t xml:space="preserve"> </w:t>
      </w:r>
      <w:r>
        <w:t>can</w:t>
      </w:r>
      <w:r w:rsidR="00E504D9">
        <w:t xml:space="preserve"> </w:t>
      </w:r>
      <w:r>
        <w:t>change</w:t>
      </w:r>
      <w:r w:rsidR="00E504D9">
        <w:t xml:space="preserve"> </w:t>
      </w:r>
      <w:r>
        <w:t>everything.</w:t>
      </w:r>
    </w:p>
    <w:p w14:paraId="127FB4AD" w14:textId="3F8F8F95" w:rsidR="00BF326C" w:rsidRPr="0099204B" w:rsidRDefault="00BF326C" w:rsidP="00BF326C">
      <w:pPr>
        <w:pStyle w:val="Heading3"/>
      </w:pPr>
      <w:r w:rsidRPr="008A3BED">
        <w:t>Burgon</w:t>
      </w:r>
      <w:r w:rsidR="004F79A4">
        <w:t>’</w:t>
      </w:r>
      <w:r w:rsidRPr="008A3BED">
        <w:t>s</w:t>
      </w:r>
      <w:r w:rsidR="00E504D9">
        <w:t xml:space="preserve"> </w:t>
      </w:r>
      <w:r w:rsidRPr="008A3BED">
        <w:t>counter</w:t>
      </w:r>
      <w:r w:rsidR="00E504D9">
        <w:t xml:space="preserve"> </w:t>
      </w:r>
      <w:r w:rsidRPr="008A3BED">
        <w:t>to</w:t>
      </w:r>
      <w:r w:rsidR="00E504D9">
        <w:t xml:space="preserve"> </w:t>
      </w:r>
      <w:r w:rsidRPr="008A3BED">
        <w:t>this</w:t>
      </w:r>
      <w:r w:rsidR="00E504D9">
        <w:t xml:space="preserve"> </w:t>
      </w:r>
      <w:r w:rsidRPr="008A3BED">
        <w:t>point</w:t>
      </w:r>
      <w:r w:rsidR="00E504D9">
        <w:t xml:space="preserve"> </w:t>
      </w:r>
      <w:r w:rsidRPr="008A3BED">
        <w:t>was,</w:t>
      </w:r>
      <w:r w:rsidR="00E504D9">
        <w:t xml:space="preserve"> </w:t>
      </w:r>
      <w:r w:rsidR="004F79A4">
        <w:t>“</w:t>
      </w:r>
      <w:r w:rsidRPr="008A3BED">
        <w:t>πα</w:t>
      </w:r>
      <w:proofErr w:type="spellStart"/>
      <w:r w:rsidRPr="008A3BED">
        <w:t>ρουσί</w:t>
      </w:r>
      <w:proofErr w:type="spellEnd"/>
      <w:r w:rsidRPr="008A3BED">
        <w:t>α,</w:t>
      </w:r>
      <w:r w:rsidR="00E504D9">
        <w:t xml:space="preserve"> </w:t>
      </w:r>
      <w:r w:rsidRPr="008A3BED">
        <w:t>a</w:t>
      </w:r>
      <w:r w:rsidR="00E504D9">
        <w:t xml:space="preserve"> </w:t>
      </w:r>
      <w:r w:rsidRPr="008A3BED">
        <w:t>word</w:t>
      </w:r>
      <w:r w:rsidR="00E504D9">
        <w:t xml:space="preserve"> </w:t>
      </w:r>
      <w:r w:rsidRPr="008A3BED">
        <w:t>used</w:t>
      </w:r>
      <w:r w:rsidR="00E504D9">
        <w:t xml:space="preserve"> </w:t>
      </w:r>
      <w:r w:rsidRPr="008A3BED">
        <w:t>only</w:t>
      </w:r>
      <w:r w:rsidR="00E504D9">
        <w:t xml:space="preserve"> </w:t>
      </w:r>
      <w:r w:rsidRPr="008A3BED">
        <w:t>by</w:t>
      </w:r>
      <w:r w:rsidR="00E504D9">
        <w:t xml:space="preserve"> </w:t>
      </w:r>
      <w:r w:rsidRPr="008A3BED">
        <w:t>S.</w:t>
      </w:r>
      <w:r w:rsidR="00E504D9">
        <w:t xml:space="preserve"> </w:t>
      </w:r>
      <w:r w:rsidRPr="008A3BED">
        <w:t>Matthew</w:t>
      </w:r>
      <w:r w:rsidR="00E504D9">
        <w:t xml:space="preserve"> </w:t>
      </w:r>
      <w:r w:rsidRPr="008A3BED">
        <w:t>among</w:t>
      </w:r>
      <w:r w:rsidR="00E504D9">
        <w:t xml:space="preserve"> </w:t>
      </w:r>
      <w:r w:rsidRPr="008A3BED">
        <w:t>the</w:t>
      </w:r>
      <w:r w:rsidR="00E504D9">
        <w:t xml:space="preserve"> </w:t>
      </w:r>
      <w:r w:rsidRPr="008A3BED">
        <w:t>Evangelists,</w:t>
      </w:r>
      <w:r w:rsidR="00E504D9">
        <w:t xml:space="preserve"> </w:t>
      </w:r>
      <w:r w:rsidRPr="008A3BED">
        <w:t>is</w:t>
      </w:r>
      <w:r w:rsidR="00E504D9">
        <w:t xml:space="preserve"> </w:t>
      </w:r>
      <w:r w:rsidRPr="008A3BED">
        <w:t>by</w:t>
      </w:r>
      <w:r w:rsidR="00E504D9">
        <w:t xml:space="preserve"> </w:t>
      </w:r>
      <w:r w:rsidRPr="008A3BED">
        <w:t>him</w:t>
      </w:r>
      <w:r w:rsidR="00E504D9">
        <w:t xml:space="preserve"> </w:t>
      </w:r>
      <w:r w:rsidRPr="008A3BED">
        <w:t>used</w:t>
      </w:r>
      <w:r w:rsidR="00E504D9">
        <w:t xml:space="preserve"> </w:t>
      </w:r>
      <w:r w:rsidRPr="008A3BED">
        <w:t>four</w:t>
      </w:r>
      <w:r w:rsidR="00E504D9">
        <w:t xml:space="preserve"> </w:t>
      </w:r>
      <w:r w:rsidRPr="008A3BED">
        <w:t>times;</w:t>
      </w:r>
      <w:r w:rsidR="00E504D9">
        <w:t xml:space="preserve"> </w:t>
      </w:r>
      <w:r w:rsidRPr="008A3BED">
        <w:t>yet</w:t>
      </w:r>
      <w:r w:rsidR="00E504D9">
        <w:t xml:space="preserve"> </w:t>
      </w:r>
      <w:r w:rsidRPr="008A3BED">
        <w:t>are</w:t>
      </w:r>
      <w:r w:rsidR="00E504D9">
        <w:t xml:space="preserve"> </w:t>
      </w:r>
      <w:r w:rsidRPr="008A3BED">
        <w:t>all</w:t>
      </w:r>
      <w:r w:rsidR="00E504D9">
        <w:t xml:space="preserve"> </w:t>
      </w:r>
      <w:r w:rsidRPr="008A3BED">
        <w:t>those</w:t>
      </w:r>
      <w:r w:rsidR="00E504D9">
        <w:t xml:space="preserve"> </w:t>
      </w:r>
      <w:r w:rsidRPr="008A3BED">
        <w:t>four</w:t>
      </w:r>
      <w:r w:rsidR="00E504D9">
        <w:t xml:space="preserve"> </w:t>
      </w:r>
      <w:r w:rsidRPr="008A3BED">
        <w:t>instances</w:t>
      </w:r>
      <w:r w:rsidR="00E504D9">
        <w:t xml:space="preserve"> </w:t>
      </w:r>
      <w:r w:rsidRPr="008A3BED">
        <w:t>found</w:t>
      </w:r>
      <w:r w:rsidR="00E504D9">
        <w:t xml:space="preserve"> </w:t>
      </w:r>
      <w:r w:rsidRPr="008A3BED">
        <w:t>in</w:t>
      </w:r>
      <w:r w:rsidR="00E504D9">
        <w:t xml:space="preserve"> </w:t>
      </w:r>
      <w:r w:rsidRPr="008A3BED">
        <w:t>one</w:t>
      </w:r>
      <w:r w:rsidR="00E504D9">
        <w:t xml:space="preserve"> </w:t>
      </w:r>
      <w:r w:rsidRPr="008A3BED">
        <w:t>and</w:t>
      </w:r>
      <w:r w:rsidR="00E504D9">
        <w:t xml:space="preserve"> </w:t>
      </w:r>
      <w:r w:rsidRPr="008A3BED">
        <w:t>the</w:t>
      </w:r>
      <w:r w:rsidR="00E504D9">
        <w:t xml:space="preserve"> </w:t>
      </w:r>
      <w:r w:rsidRPr="008A3BED">
        <w:t>same</w:t>
      </w:r>
      <w:r w:rsidR="00E504D9">
        <w:t xml:space="preserve"> </w:t>
      </w:r>
      <w:r w:rsidRPr="008A3BED">
        <w:t>chapter.</w:t>
      </w:r>
      <w:r w:rsidR="00E504D9">
        <w:t xml:space="preserve"> </w:t>
      </w:r>
      <w:r w:rsidRPr="008A3BED">
        <w:t>S.</w:t>
      </w:r>
      <w:r w:rsidR="00E504D9">
        <w:t xml:space="preserve"> </w:t>
      </w:r>
      <w:r w:rsidRPr="008A3BED">
        <w:t>Luke</w:t>
      </w:r>
      <w:r w:rsidR="00E504D9">
        <w:t xml:space="preserve"> </w:t>
      </w:r>
      <w:r w:rsidRPr="008A3BED">
        <w:t>alone</w:t>
      </w:r>
      <w:r w:rsidR="00E504D9">
        <w:t xml:space="preserve"> </w:t>
      </w:r>
      <w:r w:rsidRPr="008A3BED">
        <w:t>has</w:t>
      </w:r>
      <w:r w:rsidR="00E504D9">
        <w:t xml:space="preserve"> </w:t>
      </w:r>
      <w:r w:rsidRPr="008A3BED">
        <w:t>χα</w:t>
      </w:r>
      <w:proofErr w:type="spellStart"/>
      <w:r w:rsidRPr="008A3BED">
        <w:t>ρίζεσθ</w:t>
      </w:r>
      <w:proofErr w:type="spellEnd"/>
      <w:r w:rsidRPr="008A3BED">
        <w:t>αι,</w:t>
      </w:r>
      <w:r w:rsidR="00E504D9">
        <w:t xml:space="preserve"> </w:t>
      </w:r>
      <w:r w:rsidRPr="008A3BED">
        <w:t>and</w:t>
      </w:r>
      <w:r w:rsidR="00E504D9">
        <w:t xml:space="preserve"> </w:t>
      </w:r>
      <w:r w:rsidRPr="008A3BED">
        <w:t>he</w:t>
      </w:r>
      <w:r w:rsidR="00E504D9">
        <w:t xml:space="preserve"> </w:t>
      </w:r>
      <w:r w:rsidRPr="008A3BED">
        <w:t>has</w:t>
      </w:r>
      <w:r w:rsidR="00E504D9">
        <w:t xml:space="preserve"> </w:t>
      </w:r>
      <w:r w:rsidRPr="008A3BED">
        <w:t>it</w:t>
      </w:r>
      <w:r w:rsidR="00E504D9">
        <w:t xml:space="preserve"> </w:t>
      </w:r>
      <w:r w:rsidRPr="008A3BED">
        <w:t>three</w:t>
      </w:r>
      <w:r w:rsidR="00E504D9">
        <w:t xml:space="preserve"> </w:t>
      </w:r>
      <w:r w:rsidRPr="008A3BED">
        <w:t>times:</w:t>
      </w:r>
      <w:r w:rsidR="00E504D9">
        <w:t xml:space="preserve"> </w:t>
      </w:r>
      <w:r w:rsidRPr="008A3BED">
        <w:t>but</w:t>
      </w:r>
      <w:r w:rsidR="00E504D9">
        <w:t xml:space="preserve"> </w:t>
      </w:r>
      <w:r w:rsidRPr="008A3BED">
        <w:t>all</w:t>
      </w:r>
      <w:r w:rsidR="00E504D9">
        <w:t xml:space="preserve"> </w:t>
      </w:r>
      <w:r w:rsidRPr="008A3BED">
        <w:t>three</w:t>
      </w:r>
      <w:r w:rsidR="00E504D9">
        <w:t xml:space="preserve"> </w:t>
      </w:r>
      <w:r w:rsidRPr="008A3BED">
        <w:t>cases</w:t>
      </w:r>
      <w:r w:rsidR="00E504D9">
        <w:t xml:space="preserve"> </w:t>
      </w:r>
      <w:r w:rsidRPr="008A3BED">
        <w:t>are</w:t>
      </w:r>
      <w:r w:rsidR="00E504D9">
        <w:t xml:space="preserve"> </w:t>
      </w:r>
      <w:r w:rsidRPr="008A3BED">
        <w:t>met</w:t>
      </w:r>
      <w:r w:rsidR="00E504D9">
        <w:t xml:space="preserve"> </w:t>
      </w:r>
      <w:r w:rsidRPr="008A3BED">
        <w:t>with</w:t>
      </w:r>
      <w:r w:rsidR="00E504D9">
        <w:t xml:space="preserve"> </w:t>
      </w:r>
      <w:r w:rsidRPr="008A3BED">
        <w:t>in</w:t>
      </w:r>
      <w:r w:rsidR="00E504D9">
        <w:t xml:space="preserve"> </w:t>
      </w:r>
      <w:r w:rsidRPr="008A3BED">
        <w:t>one</w:t>
      </w:r>
      <w:r w:rsidR="00E504D9">
        <w:t xml:space="preserve"> </w:t>
      </w:r>
      <w:r w:rsidRPr="008A3BED">
        <w:t>and</w:t>
      </w:r>
      <w:r w:rsidR="00E504D9">
        <w:t xml:space="preserve"> </w:t>
      </w:r>
      <w:r w:rsidRPr="008A3BED">
        <w:t>the</w:t>
      </w:r>
      <w:r w:rsidR="00E504D9">
        <w:t xml:space="preserve"> </w:t>
      </w:r>
      <w:r w:rsidRPr="008A3BED">
        <w:t>same</w:t>
      </w:r>
      <w:r w:rsidR="00E504D9">
        <w:t xml:space="preserve"> </w:t>
      </w:r>
      <w:r w:rsidRPr="008A3BED">
        <w:t>chapter.</w:t>
      </w:r>
      <w:r w:rsidR="00E504D9">
        <w:t xml:space="preserve"> </w:t>
      </w:r>
      <w:r w:rsidRPr="008A3BED">
        <w:t>S.</w:t>
      </w:r>
      <w:r w:rsidR="00E504D9">
        <w:t xml:space="preserve"> </w:t>
      </w:r>
      <w:r w:rsidRPr="008A3BED">
        <w:t>John</w:t>
      </w:r>
      <w:r w:rsidR="00E504D9">
        <w:t xml:space="preserve"> </w:t>
      </w:r>
      <w:r w:rsidRPr="008A3BED">
        <w:t>alone</w:t>
      </w:r>
      <w:r w:rsidR="00E504D9">
        <w:t xml:space="preserve"> </w:t>
      </w:r>
      <w:r w:rsidRPr="008A3BED">
        <w:t>has</w:t>
      </w:r>
      <w:r w:rsidR="00E504D9">
        <w:t xml:space="preserve"> </w:t>
      </w:r>
      <w:proofErr w:type="spellStart"/>
      <w:r w:rsidRPr="008A3BED">
        <w:t>λύ</w:t>
      </w:r>
      <w:proofErr w:type="spellEnd"/>
      <w:r w:rsidRPr="008A3BED">
        <w:t>πη,</w:t>
      </w:r>
      <w:r w:rsidR="00E504D9">
        <w:t xml:space="preserve"> </w:t>
      </w:r>
      <w:r w:rsidRPr="008A3BED">
        <w:t>and</w:t>
      </w:r>
      <w:r w:rsidR="00E504D9">
        <w:t xml:space="preserve"> </w:t>
      </w:r>
      <w:r w:rsidRPr="008A3BED">
        <w:t>he</w:t>
      </w:r>
      <w:r w:rsidR="00E504D9">
        <w:t xml:space="preserve"> </w:t>
      </w:r>
      <w:r w:rsidRPr="008A3BED">
        <w:t>has</w:t>
      </w:r>
      <w:r w:rsidR="00E504D9">
        <w:t xml:space="preserve"> </w:t>
      </w:r>
      <w:r w:rsidRPr="008A3BED">
        <w:t>it</w:t>
      </w:r>
      <w:r w:rsidR="00E504D9">
        <w:t xml:space="preserve"> </w:t>
      </w:r>
      <w:r w:rsidRPr="008A3BED">
        <w:t>four</w:t>
      </w:r>
      <w:r w:rsidR="00E504D9">
        <w:t xml:space="preserve"> </w:t>
      </w:r>
      <w:r w:rsidRPr="008A3BED">
        <w:t>times:</w:t>
      </w:r>
      <w:r w:rsidR="00E504D9">
        <w:t xml:space="preserve"> </w:t>
      </w:r>
      <w:r w:rsidRPr="008A3BED">
        <w:t>but</w:t>
      </w:r>
      <w:r w:rsidR="00E504D9">
        <w:t xml:space="preserve"> </w:t>
      </w:r>
      <w:r w:rsidRPr="008A3BED">
        <w:t>all</w:t>
      </w:r>
      <w:r w:rsidR="00E504D9">
        <w:t xml:space="preserve"> </w:t>
      </w:r>
      <w:r w:rsidRPr="008A3BED">
        <w:t>the</w:t>
      </w:r>
      <w:r w:rsidR="00E504D9">
        <w:t xml:space="preserve"> </w:t>
      </w:r>
      <w:r w:rsidRPr="008A3BED">
        <w:t>four</w:t>
      </w:r>
      <w:r w:rsidR="00E504D9">
        <w:t xml:space="preserve"> </w:t>
      </w:r>
      <w:r w:rsidRPr="008A3BED">
        <w:t>instances</w:t>
      </w:r>
      <w:r w:rsidR="00E504D9">
        <w:t xml:space="preserve"> </w:t>
      </w:r>
      <w:r w:rsidRPr="008A3BED">
        <w:t>occur</w:t>
      </w:r>
      <w:r w:rsidR="00E504D9">
        <w:t xml:space="preserve"> </w:t>
      </w:r>
      <w:r w:rsidRPr="008A3BED">
        <w:t>in</w:t>
      </w:r>
      <w:r w:rsidR="00E504D9">
        <w:t xml:space="preserve"> </w:t>
      </w:r>
      <w:r w:rsidRPr="008A3BED">
        <w:t>one</w:t>
      </w:r>
      <w:r w:rsidR="00E504D9">
        <w:t xml:space="preserve"> </w:t>
      </w:r>
      <w:r w:rsidRPr="008A3BED">
        <w:t>and</w:t>
      </w:r>
      <w:r w:rsidR="00E504D9">
        <w:t xml:space="preserve"> </w:t>
      </w:r>
      <w:r w:rsidRPr="008A3BED">
        <w:t>the</w:t>
      </w:r>
      <w:r w:rsidR="00E504D9">
        <w:t xml:space="preserve"> </w:t>
      </w:r>
      <w:r w:rsidRPr="008A3BED">
        <w:t>same</w:t>
      </w:r>
      <w:r w:rsidR="00E504D9">
        <w:t xml:space="preserve"> </w:t>
      </w:r>
      <w:r w:rsidRPr="008A3BED">
        <w:t>chapter.</w:t>
      </w:r>
      <w:r w:rsidR="004F79A4">
        <w:t>”</w:t>
      </w:r>
      <w:r w:rsidR="00E504D9">
        <w:rPr>
          <w:rFonts w:cs="Vusillus Old Face"/>
          <w:i/>
          <w:iCs/>
          <w:noProof/>
        </w:rPr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Burgon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Pr="008A3BED">
        <w:rPr>
          <w:i/>
          <w:iCs/>
          <w:sz w:val="16"/>
          <w:szCs w:val="16"/>
        </w:rPr>
        <w:t>The</w:t>
      </w:r>
      <w:r w:rsidR="00E504D9">
        <w:rPr>
          <w:i/>
          <w:iCs/>
          <w:sz w:val="16"/>
          <w:szCs w:val="16"/>
        </w:rPr>
        <w:t xml:space="preserve"> </w:t>
      </w:r>
      <w:r w:rsidRPr="008A3BED">
        <w:rPr>
          <w:i/>
          <w:iCs/>
          <w:sz w:val="16"/>
          <w:szCs w:val="16"/>
        </w:rPr>
        <w:t>Last</w:t>
      </w:r>
      <w:r w:rsidR="00E504D9">
        <w:rPr>
          <w:i/>
          <w:iCs/>
          <w:sz w:val="16"/>
          <w:szCs w:val="16"/>
        </w:rPr>
        <w:t xml:space="preserve"> </w:t>
      </w:r>
      <w:r w:rsidRPr="008A3BED">
        <w:rPr>
          <w:i/>
          <w:iCs/>
          <w:sz w:val="16"/>
          <w:szCs w:val="16"/>
        </w:rPr>
        <w:t>Twelve</w:t>
      </w:r>
      <w:r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187</w:t>
      </w:r>
      <w:r w:rsidRPr="00C82C84">
        <w:rPr>
          <w:sz w:val="16"/>
          <w:szCs w:val="16"/>
        </w:rPr>
        <w:t>)</w:t>
      </w:r>
    </w:p>
    <w:p w14:paraId="48430DB0" w14:textId="1D63863A" w:rsidR="00BF326C" w:rsidRDefault="00BF326C" w:rsidP="00BF326C">
      <w:pPr>
        <w:pStyle w:val="Heading4"/>
      </w:pPr>
      <w:r w:rsidRPr="008A3BED">
        <w:t>Burgon</w:t>
      </w:r>
      <w:r w:rsidR="004F79A4">
        <w:t>’</w:t>
      </w:r>
      <w:r w:rsidRPr="008A3BED">
        <w:t>s</w:t>
      </w:r>
      <w:r w:rsidR="00E504D9">
        <w:t xml:space="preserve"> </w:t>
      </w:r>
      <w:r>
        <w:t>point</w:t>
      </w:r>
      <w:r w:rsidR="00E504D9">
        <w:t xml:space="preserve"> </w:t>
      </w:r>
      <w:r>
        <w:t>is</w:t>
      </w:r>
      <w:r w:rsidR="00E504D9">
        <w:t xml:space="preserve"> </w:t>
      </w:r>
      <w:r>
        <w:t>obviously</w:t>
      </w:r>
      <w:r w:rsidR="00E504D9">
        <w:t xml:space="preserve"> </w:t>
      </w:r>
      <w:r>
        <w:t>valid;</w:t>
      </w:r>
      <w:r w:rsidR="00E504D9">
        <w:t xml:space="preserve"> </w:t>
      </w:r>
      <w:r>
        <w:t>one</w:t>
      </w:r>
      <w:r w:rsidR="00E504D9">
        <w:t xml:space="preserve"> </w:t>
      </w:r>
      <w:r>
        <w:t>cannot</w:t>
      </w:r>
      <w:r w:rsidR="00E504D9">
        <w:t xml:space="preserve"> </w:t>
      </w:r>
      <w:r>
        <w:t>prove</w:t>
      </w:r>
      <w:r w:rsidR="00E504D9">
        <w:t xml:space="preserve"> </w:t>
      </w:r>
      <w:r>
        <w:t>a</w:t>
      </w:r>
      <w:r w:rsidR="00E504D9">
        <w:t xml:space="preserve"> </w:t>
      </w:r>
      <w:r>
        <w:t>passage</w:t>
      </w:r>
      <w:r w:rsidR="00E504D9">
        <w:t xml:space="preserve"> </w:t>
      </w:r>
      <w:r>
        <w:t>is</w:t>
      </w:r>
      <w:r w:rsidR="00E504D9">
        <w:t xml:space="preserve"> </w:t>
      </w:r>
      <w:r>
        <w:t>spurious</w:t>
      </w:r>
      <w:r w:rsidR="00E504D9">
        <w:t xml:space="preserve"> </w:t>
      </w:r>
      <w:r>
        <w:t>just</w:t>
      </w:r>
      <w:r w:rsidR="00E504D9">
        <w:t xml:space="preserve"> </w:t>
      </w:r>
      <w:r>
        <w:t>because</w:t>
      </w:r>
      <w:r w:rsidR="00E504D9">
        <w:t xml:space="preserve"> </w:t>
      </w:r>
      <w:r>
        <w:t>words</w:t>
      </w:r>
      <w:r w:rsidR="00E504D9">
        <w:t xml:space="preserve"> </w:t>
      </w:r>
      <w:r>
        <w:t>are</w:t>
      </w:r>
      <w:r w:rsidR="00E504D9">
        <w:t xml:space="preserve"> </w:t>
      </w:r>
      <w:r>
        <w:t>used</w:t>
      </w:r>
      <w:r w:rsidR="00E504D9">
        <w:t xml:space="preserve"> </w:t>
      </w:r>
      <w:proofErr w:type="gramStart"/>
      <w:r>
        <w:t>therein</w:t>
      </w:r>
      <w:proofErr w:type="gramEnd"/>
      <w:r w:rsidR="00E504D9">
        <w:t xml:space="preserve"> </w:t>
      </w:r>
      <w:r>
        <w:t>that</w:t>
      </w:r>
      <w:r w:rsidR="00E504D9">
        <w:t xml:space="preserve"> </w:t>
      </w:r>
      <w:r>
        <w:t>aren</w:t>
      </w:r>
      <w:r w:rsidR="004F79A4">
        <w:t>’</w:t>
      </w:r>
      <w:r>
        <w:t>t</w:t>
      </w:r>
      <w:r w:rsidR="00E504D9">
        <w:t xml:space="preserve"> </w:t>
      </w:r>
      <w:r>
        <w:t>used</w:t>
      </w:r>
      <w:r w:rsidR="00E504D9">
        <w:t xml:space="preserve"> </w:t>
      </w:r>
      <w:r>
        <w:t>elsewhere</w:t>
      </w:r>
      <w:r w:rsidR="00E504D9">
        <w:t xml:space="preserve"> </w:t>
      </w:r>
      <w:r>
        <w:t>by</w:t>
      </w:r>
      <w:r w:rsidR="00E504D9">
        <w:t xml:space="preserve"> </w:t>
      </w:r>
      <w:r>
        <w:t>the</w:t>
      </w:r>
      <w:r w:rsidR="00E504D9">
        <w:t xml:space="preserve"> </w:t>
      </w:r>
      <w:r>
        <w:t>same</w:t>
      </w:r>
      <w:r w:rsidR="00E504D9">
        <w:t xml:space="preserve"> </w:t>
      </w:r>
      <w:r>
        <w:t>writer.</w:t>
      </w:r>
      <w:r w:rsidR="00E504D9">
        <w:t xml:space="preserve"> </w:t>
      </w:r>
      <w:r>
        <w:t>Otherwise,</w:t>
      </w:r>
      <w:r w:rsidR="00E504D9">
        <w:t xml:space="preserve"> </w:t>
      </w:r>
      <w:r>
        <w:t>every</w:t>
      </w:r>
      <w:r w:rsidR="00E504D9">
        <w:t xml:space="preserve"> </w:t>
      </w:r>
      <w:r>
        <w:t>hapax</w:t>
      </w:r>
      <w:r w:rsidR="00E504D9">
        <w:t xml:space="preserve"> </w:t>
      </w:r>
      <w:r>
        <w:t>legomenon</w:t>
      </w:r>
      <w:r w:rsidR="00E504D9">
        <w:t xml:space="preserve"> </w:t>
      </w:r>
      <w:r>
        <w:t>would</w:t>
      </w:r>
      <w:r w:rsidR="00E504D9">
        <w:t xml:space="preserve"> </w:t>
      </w:r>
      <w:r>
        <w:t>prove</w:t>
      </w:r>
      <w:r w:rsidR="00E504D9">
        <w:t xml:space="preserve"> </w:t>
      </w:r>
      <w:r>
        <w:t>a</w:t>
      </w:r>
      <w:r w:rsidR="00E504D9">
        <w:t xml:space="preserve"> </w:t>
      </w:r>
      <w:r>
        <w:t>passage</w:t>
      </w:r>
      <w:r w:rsidR="00E504D9">
        <w:t xml:space="preserve"> </w:t>
      </w:r>
      <w:r>
        <w:t>spurious.</w:t>
      </w:r>
    </w:p>
    <w:p w14:paraId="5BD908AF" w14:textId="5D6AC780" w:rsidR="00BF326C" w:rsidRDefault="00BF326C" w:rsidP="00157D71">
      <w:pPr>
        <w:pStyle w:val="Heading4"/>
        <w:numPr>
          <w:ilvl w:val="3"/>
          <w:numId w:val="16"/>
        </w:numPr>
        <w:tabs>
          <w:tab w:val="num" w:pos="-864"/>
        </w:tabs>
      </w:pPr>
      <w:r>
        <w:t>However,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case</w:t>
      </w:r>
      <w:r w:rsidR="00E504D9">
        <w:t xml:space="preserve"> </w:t>
      </w:r>
      <w:r>
        <w:t>of</w:t>
      </w:r>
      <w:r w:rsidR="00E504D9">
        <w:t xml:space="preserve"> </w:t>
      </w:r>
      <w:r w:rsidR="00FC2938">
        <w:t>-</w:t>
      </w:r>
      <w:r w:rsidRPr="00157D71">
        <w:rPr>
          <w:lang w:val="el-GR"/>
        </w:rPr>
        <w:t>πορεύομαι</w:t>
      </w:r>
      <w:r>
        <w:t>,</w:t>
      </w:r>
      <w:r w:rsidR="00E504D9">
        <w:t xml:space="preserve"> </w:t>
      </w:r>
      <w:r>
        <w:t>Mark</w:t>
      </w:r>
      <w:r w:rsidR="00E504D9">
        <w:t xml:space="preserve"> </w:t>
      </w:r>
      <w:r>
        <w:t>shows</w:t>
      </w:r>
      <w:r w:rsidR="00E504D9">
        <w:t xml:space="preserve"> </w:t>
      </w:r>
      <w:r>
        <w:t>a</w:t>
      </w:r>
      <w:r w:rsidR="00E504D9">
        <w:t xml:space="preserve"> </w:t>
      </w:r>
      <w:r>
        <w:t>clear</w:t>
      </w:r>
      <w:r w:rsidR="00E504D9">
        <w:t xml:space="preserve"> </w:t>
      </w:r>
      <w:r>
        <w:t>predilection</w:t>
      </w:r>
      <w:r w:rsidR="00E504D9">
        <w:t xml:space="preserve"> </w:t>
      </w:r>
      <w:r>
        <w:t>for</w:t>
      </w:r>
      <w:r w:rsidR="00E504D9">
        <w:t xml:space="preserve"> </w:t>
      </w:r>
      <w:r>
        <w:t>prefixed</w:t>
      </w:r>
      <w:r w:rsidR="00E504D9">
        <w:t xml:space="preserve"> </w:t>
      </w:r>
      <w:r>
        <w:t>forms,</w:t>
      </w:r>
      <w:r w:rsidR="00E504D9">
        <w:t xml:space="preserve"> </w:t>
      </w:r>
      <w:r>
        <w:t>using</w:t>
      </w:r>
      <w:r w:rsidR="00E504D9">
        <w:t xml:space="preserve"> </w:t>
      </w:r>
      <w:r>
        <w:t>them</w:t>
      </w:r>
      <w:r w:rsidR="00E504D9">
        <w:t xml:space="preserve"> </w:t>
      </w:r>
      <w:r>
        <w:t>without</w:t>
      </w:r>
      <w:r w:rsidR="00E504D9">
        <w:t xml:space="preserve"> </w:t>
      </w:r>
      <w:r>
        <w:t>exception</w:t>
      </w:r>
      <w:r w:rsidR="00E504D9">
        <w:t xml:space="preserve"> </w:t>
      </w:r>
      <w:r>
        <w:t>in</w:t>
      </w:r>
      <w:r w:rsidR="00E504D9">
        <w:t xml:space="preserve"> </w:t>
      </w:r>
      <w:r>
        <w:t>1:1-16:8.</w:t>
      </w:r>
    </w:p>
    <w:p w14:paraId="5903ACAE" w14:textId="266C8F8D" w:rsidR="00BF1A78" w:rsidRPr="00E41022" w:rsidRDefault="00BF1A78" w:rsidP="00BF1A78">
      <w:pPr>
        <w:pStyle w:val="Heading1"/>
        <w:tabs>
          <w:tab w:val="clear" w:pos="720"/>
          <w:tab w:val="num" w:pos="-864"/>
        </w:tabs>
        <w:rPr>
          <w:b/>
          <w:bCs w:val="0"/>
        </w:rPr>
      </w:pPr>
      <w:r w:rsidRPr="00E41022">
        <w:rPr>
          <w:b/>
          <w:bCs w:val="0"/>
        </w:rPr>
        <w:lastRenderedPageBreak/>
        <w:t>Internal</w:t>
      </w:r>
      <w:r w:rsidR="00E504D9" w:rsidRPr="00E41022">
        <w:rPr>
          <w:b/>
          <w:bCs w:val="0"/>
        </w:rPr>
        <w:t xml:space="preserve"> </w:t>
      </w:r>
      <w:proofErr w:type="gramStart"/>
      <w:r w:rsidRPr="00E41022">
        <w:rPr>
          <w:b/>
          <w:bCs w:val="0"/>
        </w:rPr>
        <w:t>Evidences</w:t>
      </w:r>
      <w:proofErr w:type="gramEnd"/>
      <w:r w:rsidRPr="00E41022">
        <w:rPr>
          <w:b/>
          <w:bCs w:val="0"/>
        </w:rPr>
        <w:t>:</w:t>
      </w:r>
      <w:r w:rsidR="00E504D9" w:rsidRPr="00E41022">
        <w:rPr>
          <w:b/>
          <w:bCs w:val="0"/>
        </w:rPr>
        <w:t xml:space="preserve"> </w:t>
      </w:r>
      <w:r w:rsidRPr="00E41022">
        <w:rPr>
          <w:b/>
          <w:bCs w:val="0"/>
        </w:rPr>
        <w:t>Style—Wallace</w:t>
      </w:r>
      <w:r w:rsidR="004F79A4">
        <w:rPr>
          <w:b/>
          <w:bCs w:val="0"/>
        </w:rPr>
        <w:t>’</w:t>
      </w:r>
      <w:r w:rsidRPr="00E41022">
        <w:rPr>
          <w:b/>
          <w:bCs w:val="0"/>
        </w:rPr>
        <w:t>s</w:t>
      </w:r>
      <w:r w:rsidR="00E504D9" w:rsidRPr="00E41022">
        <w:rPr>
          <w:b/>
          <w:bCs w:val="0"/>
        </w:rPr>
        <w:t xml:space="preserve"> </w:t>
      </w:r>
      <w:r w:rsidRPr="00E41022">
        <w:rPr>
          <w:b/>
          <w:bCs w:val="0"/>
        </w:rPr>
        <w:t>cumulative</w:t>
      </w:r>
      <w:r w:rsidR="00E504D9" w:rsidRPr="00E41022">
        <w:rPr>
          <w:b/>
          <w:bCs w:val="0"/>
        </w:rPr>
        <w:t xml:space="preserve"> </w:t>
      </w:r>
      <w:r w:rsidRPr="00E41022">
        <w:rPr>
          <w:b/>
          <w:bCs w:val="0"/>
        </w:rPr>
        <w:t>effect</w:t>
      </w:r>
      <w:r w:rsidR="00E504D9" w:rsidRPr="00E41022">
        <w:rPr>
          <w:b/>
          <w:bCs w:val="0"/>
        </w:rPr>
        <w:t xml:space="preserve"> </w:t>
      </w:r>
      <w:r w:rsidRPr="00E41022">
        <w:rPr>
          <w:b/>
          <w:bCs w:val="0"/>
        </w:rPr>
        <w:t>argument</w:t>
      </w:r>
      <w:r w:rsidR="00E504D9" w:rsidRPr="00E41022">
        <w:rPr>
          <w:b/>
          <w:bCs w:val="0"/>
        </w:rPr>
        <w:t xml:space="preserve"> </w:t>
      </w:r>
      <w:r w:rsidRPr="00E41022">
        <w:rPr>
          <w:b/>
          <w:bCs w:val="0"/>
        </w:rPr>
        <w:t>is</w:t>
      </w:r>
      <w:r w:rsidR="00E504D9" w:rsidRPr="00E41022">
        <w:rPr>
          <w:b/>
          <w:bCs w:val="0"/>
        </w:rPr>
        <w:t xml:space="preserve"> </w:t>
      </w:r>
      <w:r w:rsidRPr="00E41022">
        <w:rPr>
          <w:b/>
          <w:bCs w:val="0"/>
        </w:rPr>
        <w:t>significant.</w:t>
      </w:r>
    </w:p>
    <w:p w14:paraId="7D04702A" w14:textId="0862C340" w:rsidR="00BF1A78" w:rsidRDefault="00BF1A78" w:rsidP="00BF1A78">
      <w:pPr>
        <w:pStyle w:val="Heading2"/>
        <w:tabs>
          <w:tab w:val="clear" w:pos="1152"/>
          <w:tab w:val="num" w:pos="-432"/>
        </w:tabs>
      </w:pPr>
      <w:r>
        <w:t>For</w:t>
      </w:r>
      <w:r w:rsidR="00E504D9">
        <w:t xml:space="preserve"> </w:t>
      </w:r>
      <w:r>
        <w:t>each</w:t>
      </w:r>
      <w:r w:rsidR="00E504D9">
        <w:t xml:space="preserve"> </w:t>
      </w:r>
      <w:r>
        <w:t>point</w:t>
      </w:r>
      <w:r w:rsidR="00E504D9">
        <w:t xml:space="preserve"> </w:t>
      </w:r>
      <w:r>
        <w:t>contrasting</w:t>
      </w:r>
      <w:r w:rsidR="00E504D9">
        <w:t xml:space="preserve"> </w:t>
      </w:r>
      <w:r>
        <w:t>the</w:t>
      </w:r>
      <w:r w:rsidR="00E504D9">
        <w:t xml:space="preserve"> </w:t>
      </w:r>
      <w:r>
        <w:t>style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>
        <w:t>with</w:t>
      </w:r>
      <w:r w:rsidR="00E504D9">
        <w:t xml:space="preserve"> </w:t>
      </w:r>
      <w:r>
        <w:t>the</w:t>
      </w:r>
      <w:r w:rsidR="00E504D9">
        <w:t xml:space="preserve"> </w:t>
      </w:r>
      <w:r>
        <w:t>rest</w:t>
      </w:r>
      <w:r w:rsidR="00E504D9">
        <w:t xml:space="preserve"> </w:t>
      </w:r>
      <w:r>
        <w:t>of</w:t>
      </w:r>
      <w:r w:rsidR="00E504D9">
        <w:t xml:space="preserve"> </w:t>
      </w:r>
      <w:r>
        <w:t>Mark,</w:t>
      </w:r>
      <w:r w:rsidR="00E504D9">
        <w:t xml:space="preserve"> </w:t>
      </w:r>
      <w:r>
        <w:t>a</w:t>
      </w:r>
      <w:r w:rsidR="00E504D9">
        <w:t xml:space="preserve"> </w:t>
      </w:r>
      <w:r>
        <w:t>counterpoint</w:t>
      </w:r>
      <w:r w:rsidR="00E504D9">
        <w:t xml:space="preserve"> </w:t>
      </w:r>
      <w:r>
        <w:t>can</w:t>
      </w:r>
      <w:r w:rsidR="00E504D9">
        <w:t xml:space="preserve"> </w:t>
      </w:r>
      <w:r>
        <w:t>be</w:t>
      </w:r>
      <w:r w:rsidR="00E504D9">
        <w:t xml:space="preserve"> </w:t>
      </w:r>
      <w:r>
        <w:t>offered,</w:t>
      </w:r>
      <w:r w:rsidR="00E504D9">
        <w:t xml:space="preserve"> </w:t>
      </w:r>
      <w:r>
        <w:t>often</w:t>
      </w:r>
      <w:r w:rsidR="00E504D9">
        <w:t xml:space="preserve"> </w:t>
      </w:r>
      <w:r>
        <w:t>from</w:t>
      </w:r>
      <w:r w:rsidR="00E504D9">
        <w:t xml:space="preserve"> </w:t>
      </w:r>
      <w:r>
        <w:t>elsewhere</w:t>
      </w:r>
      <w:r w:rsidR="00E504D9">
        <w:t xml:space="preserve"> </w:t>
      </w:r>
      <w:r>
        <w:t>in</w:t>
      </w:r>
      <w:r w:rsidR="00E504D9">
        <w:t xml:space="preserve"> </w:t>
      </w:r>
      <w:r>
        <w:t>Mark,</w:t>
      </w:r>
      <w:r w:rsidR="00E504D9">
        <w:t xml:space="preserve"> </w:t>
      </w:r>
      <w:r>
        <w:t>mitigating</w:t>
      </w:r>
      <w:r w:rsidR="00E504D9">
        <w:t xml:space="preserve"> </w:t>
      </w:r>
      <w:r>
        <w:t>the</w:t>
      </w:r>
      <w:r w:rsidR="00E504D9">
        <w:t xml:space="preserve"> </w:t>
      </w:r>
      <w:r>
        <w:t>significance</w:t>
      </w:r>
      <w:r w:rsidR="00E504D9">
        <w:t xml:space="preserve"> </w:t>
      </w:r>
      <w:r>
        <w:t>of</w:t>
      </w:r>
      <w:r w:rsidR="00E504D9">
        <w:t xml:space="preserve"> </w:t>
      </w:r>
      <w:r>
        <w:t>that</w:t>
      </w:r>
      <w:r w:rsidR="00E504D9">
        <w:t xml:space="preserve"> </w:t>
      </w:r>
      <w:r>
        <w:t>individual</w:t>
      </w:r>
      <w:r w:rsidR="00E504D9">
        <w:t xml:space="preserve"> </w:t>
      </w:r>
      <w:r>
        <w:t>point.</w:t>
      </w:r>
    </w:p>
    <w:p w14:paraId="2E4FFD1C" w14:textId="1FF5FCBB" w:rsidR="00BF1A78" w:rsidRDefault="00BF1A78" w:rsidP="00BF1A78">
      <w:pPr>
        <w:pStyle w:val="Heading2"/>
        <w:tabs>
          <w:tab w:val="clear" w:pos="1152"/>
          <w:tab w:val="num" w:pos="-432"/>
        </w:tabs>
      </w:pPr>
      <w:r>
        <w:t>But</w:t>
      </w:r>
      <w:r w:rsidR="00E504D9">
        <w:t xml:space="preserve"> </w:t>
      </w:r>
      <w:r>
        <w:t>Wallace</w:t>
      </w:r>
      <w:r w:rsidR="00E504D9">
        <w:t xml:space="preserve"> </w:t>
      </w:r>
      <w:r>
        <w:t>argues</w:t>
      </w:r>
      <w:r w:rsidR="00E504D9">
        <w:t xml:space="preserve"> </w:t>
      </w:r>
      <w:r>
        <w:t>that</w:t>
      </w:r>
      <w:r w:rsidR="00E504D9">
        <w:t xml:space="preserve"> </w:t>
      </w:r>
      <w:r>
        <w:t>the</w:t>
      </w:r>
      <w:r w:rsidR="00E504D9">
        <w:t xml:space="preserve"> </w:t>
      </w:r>
      <w:r>
        <w:t>cumulative</w:t>
      </w:r>
      <w:r w:rsidR="00E504D9">
        <w:t xml:space="preserve"> </w:t>
      </w:r>
      <w:r>
        <w:t>effect</w:t>
      </w:r>
      <w:r w:rsidR="00E504D9">
        <w:t xml:space="preserve"> </w:t>
      </w:r>
      <w:r>
        <w:t>of</w:t>
      </w:r>
      <w:r w:rsidR="00E504D9">
        <w:t xml:space="preserve"> </w:t>
      </w:r>
      <w:r w:rsidR="002D20FF">
        <w:t>the</w:t>
      </w:r>
      <w:r w:rsidR="00E504D9">
        <w:t xml:space="preserve"> </w:t>
      </w:r>
      <w:r w:rsidR="002D20FF">
        <w:t>anomalies</w:t>
      </w:r>
      <w:r w:rsidR="00E504D9">
        <w:t xml:space="preserve"> </w:t>
      </w:r>
      <w:r w:rsidR="002D20FF">
        <w:t>in</w:t>
      </w:r>
      <w:r w:rsidR="00E504D9">
        <w:t xml:space="preserve"> </w:t>
      </w:r>
      <w:r w:rsidR="002D20FF">
        <w:t>one</w:t>
      </w:r>
      <w:r w:rsidR="00E504D9">
        <w:t xml:space="preserve"> </w:t>
      </w:r>
      <w:r w:rsidR="002D20FF">
        <w:t>context</w:t>
      </w:r>
      <w:r w:rsidR="00E504D9">
        <w:t xml:space="preserve"> </w:t>
      </w:r>
      <w:r>
        <w:t>is</w:t>
      </w:r>
      <w:r w:rsidR="00E504D9">
        <w:t xml:space="preserve"> </w:t>
      </w:r>
      <w:r>
        <w:t>significant.</w:t>
      </w:r>
    </w:p>
    <w:p w14:paraId="4DADECC5" w14:textId="42D25435" w:rsidR="00BF1A78" w:rsidRPr="0091706F" w:rsidRDefault="004F79A4" w:rsidP="00BF1A78">
      <w:pPr>
        <w:pStyle w:val="Heading3"/>
        <w:tabs>
          <w:tab w:val="clear" w:pos="1728"/>
          <w:tab w:val="num" w:pos="144"/>
        </w:tabs>
        <w:rPr>
          <w:sz w:val="16"/>
          <w:szCs w:val="18"/>
        </w:rPr>
      </w:pPr>
      <w:r>
        <w:t>“</w:t>
      </w:r>
      <w:r w:rsidR="00BF1A78">
        <w:t>…it</w:t>
      </w:r>
      <w:r w:rsidR="00E504D9">
        <w:t xml:space="preserve"> </w:t>
      </w:r>
      <w:r w:rsidR="00BF1A78">
        <w:t>is</w:t>
      </w:r>
      <w:r w:rsidR="00E504D9">
        <w:t xml:space="preserve"> </w:t>
      </w:r>
      <w:r w:rsidR="00BF1A78">
        <w:t>hardly</w:t>
      </w:r>
      <w:r w:rsidR="00E504D9">
        <w:t xml:space="preserve"> </w:t>
      </w:r>
      <w:r w:rsidR="00BF1A78">
        <w:t>adequate</w:t>
      </w:r>
      <w:r w:rsidR="00E504D9">
        <w:t xml:space="preserve"> </w:t>
      </w:r>
      <w:r w:rsidR="00BF1A78">
        <w:t>to</w:t>
      </w:r>
      <w:r w:rsidR="00E504D9">
        <w:t xml:space="preserve"> </w:t>
      </w:r>
      <w:r w:rsidR="00BF1A78">
        <w:t>point</w:t>
      </w:r>
      <w:r w:rsidR="00E504D9">
        <w:t xml:space="preserve"> </w:t>
      </w:r>
      <w:r w:rsidR="00BF1A78">
        <w:t>out</w:t>
      </w:r>
      <w:r w:rsidR="00E504D9">
        <w:t xml:space="preserve"> </w:t>
      </w:r>
      <w:r w:rsidR="00BF1A78">
        <w:t>that</w:t>
      </w:r>
      <w:r w:rsidR="00E504D9">
        <w:t xml:space="preserve"> </w:t>
      </w:r>
      <w:r w:rsidR="00BF1A78">
        <w:t>Mark,</w:t>
      </w:r>
      <w:r w:rsidR="00E504D9">
        <w:t xml:space="preserve"> </w:t>
      </w:r>
      <w:r w:rsidR="00BF1A78">
        <w:t>in</w:t>
      </w:r>
      <w:r w:rsidR="00E504D9">
        <w:t xml:space="preserve"> </w:t>
      </w:r>
      <w:r w:rsidR="00BF1A78" w:rsidRPr="00162EE7">
        <w:rPr>
          <w:i/>
          <w:iCs/>
        </w:rPr>
        <w:t>other</w:t>
      </w:r>
      <w:r w:rsidR="00E504D9">
        <w:t xml:space="preserve"> </w:t>
      </w:r>
      <w:r w:rsidR="00BF1A78">
        <w:t>passages,</w:t>
      </w:r>
      <w:r w:rsidR="00E504D9">
        <w:t xml:space="preserve"> </w:t>
      </w:r>
      <w:r w:rsidR="00BF1A78">
        <w:t>uses</w:t>
      </w:r>
      <w:r w:rsidR="00E504D9">
        <w:t xml:space="preserve"> </w:t>
      </w:r>
      <w:r w:rsidR="00BF1A78">
        <w:t>seventeen</w:t>
      </w:r>
      <w:r w:rsidR="00E504D9">
        <w:t xml:space="preserve"> </w:t>
      </w:r>
      <w:r w:rsidR="00BF1A78">
        <w:t>words</w:t>
      </w:r>
      <w:r w:rsidR="00E504D9">
        <w:t xml:space="preserve"> </w:t>
      </w:r>
      <w:r w:rsidR="00BF1A78">
        <w:t>not</w:t>
      </w:r>
      <w:r w:rsidR="00E504D9">
        <w:t xml:space="preserve"> </w:t>
      </w:r>
      <w:r w:rsidR="00BF1A78">
        <w:t>found</w:t>
      </w:r>
      <w:r w:rsidR="00E504D9">
        <w:t xml:space="preserve"> </w:t>
      </w:r>
      <w:r w:rsidR="00BF1A78">
        <w:t>elsewhere</w:t>
      </w:r>
      <w:r w:rsidR="00E504D9">
        <w:t xml:space="preserve"> </w:t>
      </w:r>
      <w:r w:rsidR="00BF1A78">
        <w:t>in</w:t>
      </w:r>
      <w:r w:rsidR="00E504D9">
        <w:t xml:space="preserve"> </w:t>
      </w:r>
      <w:r w:rsidR="00BF1A78">
        <w:t>his</w:t>
      </w:r>
      <w:r w:rsidR="00E504D9">
        <w:t xml:space="preserve"> </w:t>
      </w:r>
      <w:r w:rsidR="00BF1A78">
        <w:t>Gospel,</w:t>
      </w:r>
      <w:r w:rsidR="00E504D9">
        <w:t xml:space="preserve"> </w:t>
      </w:r>
      <w:r w:rsidR="00BF1A78">
        <w:t>or</w:t>
      </w:r>
      <w:r w:rsidR="00E504D9">
        <w:t xml:space="preserve"> </w:t>
      </w:r>
      <w:r w:rsidR="00BF1A78">
        <w:t>that</w:t>
      </w:r>
      <w:r w:rsidR="00E504D9">
        <w:t xml:space="preserve"> </w:t>
      </w:r>
      <w:r w:rsidR="00BF1A78" w:rsidRPr="00162EE7">
        <w:rPr>
          <w:i/>
          <w:iCs/>
        </w:rPr>
        <w:t>elsewhere</w:t>
      </w:r>
      <w:r w:rsidR="00E504D9">
        <w:t xml:space="preserve"> </w:t>
      </w:r>
      <w:r w:rsidR="00BF1A78">
        <w:t>he</w:t>
      </w:r>
      <w:r w:rsidR="00E504D9">
        <w:t xml:space="preserve"> </w:t>
      </w:r>
      <w:r w:rsidR="00BF1A78">
        <w:t>does</w:t>
      </w:r>
      <w:r w:rsidR="00E504D9">
        <w:t xml:space="preserve"> </w:t>
      </w:r>
      <w:r w:rsidR="00BF1A78">
        <w:t>not</w:t>
      </w:r>
      <w:r w:rsidR="00E504D9">
        <w:t xml:space="preserve"> </w:t>
      </w:r>
      <w:r w:rsidR="00BF1A78">
        <w:t>write</w:t>
      </w:r>
      <w:r w:rsidR="00E504D9">
        <w:t xml:space="preserve"> </w:t>
      </w:r>
      <w:proofErr w:type="spellStart"/>
      <w:r w:rsidR="00BF1A78" w:rsidRPr="004B3826">
        <w:t>εὐθέως</w:t>
      </w:r>
      <w:proofErr w:type="spellEnd"/>
      <w:r w:rsidR="00E504D9">
        <w:t xml:space="preserve"> </w:t>
      </w:r>
      <w:r w:rsidR="00A042AD">
        <w:t>[sic]</w:t>
      </w:r>
      <w:r w:rsidR="00E504D9">
        <w:t xml:space="preserve"> </w:t>
      </w:r>
      <w:r w:rsidR="00BF1A78">
        <w:t>for</w:t>
      </w:r>
      <w:r w:rsidR="00E504D9">
        <w:t xml:space="preserve"> </w:t>
      </w:r>
      <w:r w:rsidR="00BF1A78">
        <w:t>an</w:t>
      </w:r>
      <w:r w:rsidR="00E504D9">
        <w:t xml:space="preserve"> </w:t>
      </w:r>
      <w:r w:rsidR="00BF1A78">
        <w:t>extended</w:t>
      </w:r>
      <w:r w:rsidR="00E504D9">
        <w:t xml:space="preserve"> </w:t>
      </w:r>
      <w:r w:rsidR="00BF1A78">
        <w:t>number</w:t>
      </w:r>
      <w:r w:rsidR="00E504D9">
        <w:t xml:space="preserve"> </w:t>
      </w:r>
      <w:r w:rsidR="00BF1A78">
        <w:t>of</w:t>
      </w:r>
      <w:r w:rsidR="00E504D9">
        <w:t xml:space="preserve"> </w:t>
      </w:r>
      <w:r w:rsidR="00BF1A78">
        <w:t>verses,</w:t>
      </w:r>
      <w:r w:rsidR="00E504D9">
        <w:t xml:space="preserve"> </w:t>
      </w:r>
      <w:r w:rsidR="00BF1A78">
        <w:t>or</w:t>
      </w:r>
      <w:r w:rsidR="00E504D9">
        <w:t xml:space="preserve"> </w:t>
      </w:r>
      <w:r w:rsidR="00BF1A78">
        <w:t>that</w:t>
      </w:r>
      <w:r w:rsidR="00E504D9">
        <w:t xml:space="preserve"> </w:t>
      </w:r>
      <w:r w:rsidR="00BF1A78" w:rsidRPr="00162EE7">
        <w:rPr>
          <w:i/>
          <w:iCs/>
        </w:rPr>
        <w:t>elsewhere</w:t>
      </w:r>
      <w:r w:rsidR="00E504D9">
        <w:t xml:space="preserve"> </w:t>
      </w:r>
      <w:r w:rsidR="00BF1A78">
        <w:t>he</w:t>
      </w:r>
      <w:r w:rsidR="00E504D9">
        <w:t xml:space="preserve"> </w:t>
      </w:r>
      <w:r w:rsidR="00BF1A78">
        <w:t>has</w:t>
      </w:r>
      <w:r w:rsidR="00E504D9">
        <w:t xml:space="preserve"> </w:t>
      </w:r>
      <w:r w:rsidR="00BF1A78">
        <w:t>other</w:t>
      </w:r>
      <w:r w:rsidR="00E504D9">
        <w:t xml:space="preserve"> </w:t>
      </w:r>
      <w:r w:rsidR="00BF1A78">
        <w:t>abrupt</w:t>
      </w:r>
      <w:r w:rsidR="00E504D9">
        <w:t xml:space="preserve"> </w:t>
      </w:r>
      <w:r w:rsidR="00BF1A78">
        <w:t>stylistic</w:t>
      </w:r>
      <w:r w:rsidR="00E504D9">
        <w:t xml:space="preserve"> </w:t>
      </w:r>
      <w:r w:rsidR="00BF1A78">
        <w:t>changes.</w:t>
      </w:r>
      <w:r w:rsidR="00E504D9">
        <w:t xml:space="preserve"> </w:t>
      </w:r>
      <w:r w:rsidR="00BF1A78">
        <w:t>The</w:t>
      </w:r>
      <w:r w:rsidR="00E504D9">
        <w:t xml:space="preserve"> </w:t>
      </w:r>
      <w:r w:rsidR="00BF1A78">
        <w:t>cumulative</w:t>
      </w:r>
      <w:r w:rsidR="00E504D9">
        <w:t xml:space="preserve"> </w:t>
      </w:r>
      <w:r w:rsidR="00BF1A78">
        <w:t>argument</w:t>
      </w:r>
      <w:r w:rsidR="00E504D9">
        <w:t xml:space="preserve"> </w:t>
      </w:r>
      <w:r w:rsidR="00BF1A78">
        <w:t>is</w:t>
      </w:r>
      <w:r w:rsidR="00E504D9">
        <w:t xml:space="preserve"> </w:t>
      </w:r>
      <w:r w:rsidR="00BF1A78">
        <w:t>that</w:t>
      </w:r>
      <w:r w:rsidR="00E504D9">
        <w:t xml:space="preserve"> </w:t>
      </w:r>
      <w:r w:rsidR="00BF1A78">
        <w:t>these</w:t>
      </w:r>
      <w:r w:rsidR="00E504D9">
        <w:t xml:space="preserve"> </w:t>
      </w:r>
      <w:r>
        <w:t>‘</w:t>
      </w:r>
      <w:proofErr w:type="spellStart"/>
      <w:r w:rsidR="00BF1A78">
        <w:t>elsewheres</w:t>
      </w:r>
      <w:proofErr w:type="spellEnd"/>
      <w:r>
        <w:t>’</w:t>
      </w:r>
      <w:r w:rsidR="00E504D9">
        <w:t xml:space="preserve"> </w:t>
      </w:r>
      <w:r w:rsidR="00BF1A78">
        <w:t>are</w:t>
      </w:r>
      <w:r w:rsidR="00E504D9">
        <w:t xml:space="preserve"> </w:t>
      </w:r>
      <w:r w:rsidR="00BF1A78">
        <w:t>all</w:t>
      </w:r>
      <w:r w:rsidR="00E504D9">
        <w:t xml:space="preserve"> </w:t>
      </w:r>
      <w:r w:rsidR="00BF1A78">
        <w:t>over</w:t>
      </w:r>
      <w:r w:rsidR="00E504D9">
        <w:t xml:space="preserve"> </w:t>
      </w:r>
      <w:r w:rsidR="00BF1A78">
        <w:t>the</w:t>
      </w:r>
      <w:r w:rsidR="00E504D9">
        <w:t xml:space="preserve"> </w:t>
      </w:r>
      <w:r w:rsidR="00BF1A78">
        <w:t>map;</w:t>
      </w:r>
      <w:r w:rsidR="00E504D9">
        <w:t xml:space="preserve"> </w:t>
      </w:r>
      <w:r w:rsidR="00BF1A78">
        <w:t>there</w:t>
      </w:r>
      <w:r w:rsidR="00E504D9">
        <w:t xml:space="preserve"> </w:t>
      </w:r>
      <w:r w:rsidR="00BF1A78">
        <w:t>is</w:t>
      </w:r>
      <w:r w:rsidR="00E504D9">
        <w:t xml:space="preserve"> </w:t>
      </w:r>
      <w:r w:rsidR="00BF1A78">
        <w:t>not</w:t>
      </w:r>
      <w:r w:rsidR="00E504D9">
        <w:t xml:space="preserve"> </w:t>
      </w:r>
      <w:r w:rsidR="00BF1A78">
        <w:t>a</w:t>
      </w:r>
      <w:r w:rsidR="00E504D9">
        <w:t xml:space="preserve"> </w:t>
      </w:r>
      <w:r w:rsidR="00BF1A78">
        <w:t>single</w:t>
      </w:r>
      <w:r w:rsidR="00E504D9">
        <w:t xml:space="preserve"> </w:t>
      </w:r>
      <w:r w:rsidR="00BF1A78">
        <w:t>passage</w:t>
      </w:r>
      <w:r w:rsidR="00E504D9">
        <w:t xml:space="preserve"> </w:t>
      </w:r>
      <w:r w:rsidR="00BF1A78">
        <w:t>in</w:t>
      </w:r>
      <w:r w:rsidR="00E504D9">
        <w:t xml:space="preserve"> </w:t>
      </w:r>
      <w:r w:rsidR="00BF1A78">
        <w:t>Mark</w:t>
      </w:r>
      <w:r w:rsidR="00E504D9">
        <w:t xml:space="preserve"> </w:t>
      </w:r>
      <w:r w:rsidR="00BF1A78">
        <w:t>1:1-16:8</w:t>
      </w:r>
      <w:r w:rsidR="00E504D9">
        <w:t xml:space="preserve"> </w:t>
      </w:r>
      <w:r w:rsidR="00BF1A78">
        <w:t>comparable</w:t>
      </w:r>
      <w:r w:rsidR="00E504D9">
        <w:t xml:space="preserve"> </w:t>
      </w:r>
      <w:r w:rsidR="00BF1A78">
        <w:t>to</w:t>
      </w:r>
      <w:r w:rsidR="00E504D9">
        <w:t xml:space="preserve"> </w:t>
      </w:r>
      <w:r w:rsidR="00BF1A78">
        <w:t>the</w:t>
      </w:r>
      <w:r w:rsidR="00E504D9">
        <w:t xml:space="preserve"> </w:t>
      </w:r>
      <w:r w:rsidR="00BF1A78">
        <w:t>stylistic,</w:t>
      </w:r>
      <w:r w:rsidR="00E504D9">
        <w:t xml:space="preserve"> </w:t>
      </w:r>
      <w:r w:rsidR="00BF1A78">
        <w:t>grammatical,</w:t>
      </w:r>
      <w:r w:rsidR="00E504D9">
        <w:t xml:space="preserve"> </w:t>
      </w:r>
      <w:r w:rsidR="00BF1A78">
        <w:t>and</w:t>
      </w:r>
      <w:r w:rsidR="00E504D9">
        <w:t xml:space="preserve"> </w:t>
      </w:r>
      <w:r w:rsidR="00BF1A78">
        <w:t>lexical</w:t>
      </w:r>
      <w:r w:rsidR="00E504D9">
        <w:t xml:space="preserve"> </w:t>
      </w:r>
      <w:r w:rsidR="00BF1A78">
        <w:t>anomalies</w:t>
      </w:r>
      <w:r w:rsidR="00E504D9">
        <w:t xml:space="preserve"> </w:t>
      </w:r>
      <w:r w:rsidR="00BF1A78">
        <w:t>in</w:t>
      </w:r>
      <w:r w:rsidR="00E504D9">
        <w:t xml:space="preserve"> </w:t>
      </w:r>
      <w:r w:rsidR="00BF1A78">
        <w:t>16:9-20.</w:t>
      </w:r>
      <w:r w:rsidR="00E504D9">
        <w:t xml:space="preserve"> </w:t>
      </w:r>
      <w:r w:rsidR="00BF1A78" w:rsidRPr="0091706F">
        <w:rPr>
          <w:sz w:val="16"/>
          <w:szCs w:val="18"/>
        </w:rPr>
        <w:t>(Wallace,</w:t>
      </w:r>
      <w:r w:rsidR="00E504D9">
        <w:rPr>
          <w:sz w:val="16"/>
          <w:szCs w:val="18"/>
        </w:rPr>
        <w:t xml:space="preserve"> </w:t>
      </w:r>
      <w:r w:rsidR="00BF1A78" w:rsidRPr="0091706F">
        <w:rPr>
          <w:i/>
          <w:iCs/>
          <w:sz w:val="16"/>
          <w:szCs w:val="18"/>
        </w:rPr>
        <w:t>Perspectives</w:t>
      </w:r>
      <w:r w:rsidR="009631A3" w:rsidRPr="009631A3">
        <w:rPr>
          <w:sz w:val="16"/>
          <w:szCs w:val="18"/>
        </w:rPr>
        <w:t>, 30)</w:t>
      </w:r>
    </w:p>
    <w:p w14:paraId="363D294E" w14:textId="1D5F9992" w:rsidR="00450445" w:rsidRPr="005809C9" w:rsidRDefault="00E1524F" w:rsidP="00B03FE5">
      <w:pPr>
        <w:pStyle w:val="Heading1"/>
        <w:rPr>
          <w:b/>
          <w:bCs w:val="0"/>
        </w:rPr>
      </w:pPr>
      <w:r w:rsidRPr="005809C9">
        <w:rPr>
          <w:b/>
          <w:bCs w:val="0"/>
        </w:rPr>
        <w:t>Internal</w:t>
      </w:r>
      <w:r w:rsidR="00E504D9" w:rsidRPr="005809C9">
        <w:rPr>
          <w:b/>
          <w:bCs w:val="0"/>
        </w:rPr>
        <w:t xml:space="preserve"> </w:t>
      </w:r>
      <w:proofErr w:type="gramStart"/>
      <w:r w:rsidRPr="005809C9">
        <w:rPr>
          <w:b/>
          <w:bCs w:val="0"/>
        </w:rPr>
        <w:t>Evidence</w:t>
      </w:r>
      <w:r w:rsidR="009749D5" w:rsidRPr="005809C9">
        <w:rPr>
          <w:b/>
          <w:bCs w:val="0"/>
        </w:rPr>
        <w:t>s</w:t>
      </w:r>
      <w:proofErr w:type="gramEnd"/>
      <w:r w:rsidRPr="005809C9">
        <w:rPr>
          <w:b/>
          <w:bCs w:val="0"/>
        </w:rPr>
        <w:t>:</w:t>
      </w:r>
      <w:r w:rsidR="00E504D9" w:rsidRPr="005809C9">
        <w:rPr>
          <w:b/>
          <w:bCs w:val="0"/>
        </w:rPr>
        <w:t xml:space="preserve"> </w:t>
      </w:r>
      <w:r w:rsidR="00450445" w:rsidRPr="005809C9">
        <w:rPr>
          <w:b/>
          <w:bCs w:val="0"/>
        </w:rPr>
        <w:t>Incongruity</w:t>
      </w:r>
      <w:r w:rsidR="00E504D9" w:rsidRPr="005809C9">
        <w:rPr>
          <w:b/>
          <w:bCs w:val="0"/>
        </w:rPr>
        <w:t xml:space="preserve"> </w:t>
      </w:r>
      <w:r w:rsidR="00450445" w:rsidRPr="005809C9">
        <w:rPr>
          <w:b/>
          <w:bCs w:val="0"/>
        </w:rPr>
        <w:t>with</w:t>
      </w:r>
      <w:r w:rsidR="00E504D9" w:rsidRPr="005809C9">
        <w:rPr>
          <w:b/>
          <w:bCs w:val="0"/>
        </w:rPr>
        <w:t xml:space="preserve"> </w:t>
      </w:r>
      <w:r w:rsidR="00450445" w:rsidRPr="005809C9">
        <w:rPr>
          <w:b/>
          <w:bCs w:val="0"/>
        </w:rPr>
        <w:t>preceding</w:t>
      </w:r>
      <w:r w:rsidR="00E504D9" w:rsidRPr="005809C9">
        <w:rPr>
          <w:b/>
          <w:bCs w:val="0"/>
        </w:rPr>
        <w:t xml:space="preserve"> </w:t>
      </w:r>
      <w:r w:rsidR="00450445" w:rsidRPr="005809C9">
        <w:rPr>
          <w:b/>
          <w:bCs w:val="0"/>
        </w:rPr>
        <w:t>text</w:t>
      </w:r>
      <w:r w:rsidR="00727CD0" w:rsidRPr="005809C9">
        <w:rPr>
          <w:b/>
          <w:bCs w:val="0"/>
        </w:rPr>
        <w:t>.</w:t>
      </w:r>
    </w:p>
    <w:p w14:paraId="68FDE2F6" w14:textId="72AE6CC6" w:rsidR="00450445" w:rsidRDefault="00450445" w:rsidP="003960C5">
      <w:pPr>
        <w:pStyle w:val="Heading2"/>
        <w:numPr>
          <w:ilvl w:val="1"/>
          <w:numId w:val="32"/>
        </w:numPr>
      </w:pP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preceding</w:t>
      </w:r>
      <w:r w:rsidR="00E504D9">
        <w:t xml:space="preserve"> </w:t>
      </w:r>
      <w:r>
        <w:t>context,</w:t>
      </w:r>
      <w:r w:rsidR="00E504D9">
        <w:t xml:space="preserve"> </w:t>
      </w:r>
      <w:r>
        <w:t>Mary</w:t>
      </w:r>
      <w:r w:rsidR="00E504D9">
        <w:t xml:space="preserve"> </w:t>
      </w:r>
      <w:r>
        <w:t>Magdalene</w:t>
      </w:r>
      <w:r w:rsidR="00E504D9">
        <w:t xml:space="preserve"> </w:t>
      </w:r>
      <w:r>
        <w:t>is</w:t>
      </w:r>
      <w:r w:rsidR="00E504D9">
        <w:t xml:space="preserve"> </w:t>
      </w:r>
      <w:r>
        <w:t>mentioned</w:t>
      </w:r>
      <w:r w:rsidR="00E504D9">
        <w:t xml:space="preserve"> </w:t>
      </w:r>
      <w:r>
        <w:t>three</w:t>
      </w:r>
      <w:r w:rsidR="00E504D9">
        <w:t xml:space="preserve"> </w:t>
      </w:r>
      <w:r>
        <w:t>times</w:t>
      </w:r>
      <w:r w:rsidR="00E504D9">
        <w:t xml:space="preserve"> </w:t>
      </w:r>
      <w:r>
        <w:t>(Mark</w:t>
      </w:r>
      <w:r w:rsidR="00E504D9">
        <w:t xml:space="preserve"> </w:t>
      </w:r>
      <w:r>
        <w:t>15:40,</w:t>
      </w:r>
      <w:r w:rsidR="00E504D9">
        <w:t xml:space="preserve"> </w:t>
      </w:r>
      <w:r>
        <w:t>15:47,</w:t>
      </w:r>
      <w:r w:rsidR="00E504D9">
        <w:t xml:space="preserve"> </w:t>
      </w:r>
      <w:r>
        <w:t>and</w:t>
      </w:r>
      <w:r w:rsidR="00E504D9">
        <w:t xml:space="preserve"> </w:t>
      </w:r>
      <w:r>
        <w:t>16:1).</w:t>
      </w:r>
    </w:p>
    <w:p w14:paraId="6EF8E536" w14:textId="7F70BA12" w:rsidR="00450445" w:rsidRDefault="00450445" w:rsidP="00E1524F">
      <w:pPr>
        <w:pStyle w:val="Heading2"/>
        <w:numPr>
          <w:ilvl w:val="1"/>
          <w:numId w:val="32"/>
        </w:numPr>
      </w:pPr>
      <w:r>
        <w:t>Then</w:t>
      </w:r>
      <w:r w:rsidR="00E504D9">
        <w:t xml:space="preserve"> </w:t>
      </w:r>
      <w:r>
        <w:t>according</w:t>
      </w:r>
      <w:r w:rsidR="00E504D9">
        <w:t xml:space="preserve"> </w:t>
      </w:r>
      <w:r>
        <w:t>to</w:t>
      </w:r>
      <w:r w:rsidR="00E504D9">
        <w:t xml:space="preserve"> </w:t>
      </w:r>
      <w:r>
        <w:t>the</w:t>
      </w:r>
      <w:r w:rsidR="00E504D9">
        <w:t xml:space="preserve"> </w:t>
      </w:r>
      <w:r>
        <w:t>longer</w:t>
      </w:r>
      <w:r w:rsidR="00E504D9">
        <w:t xml:space="preserve"> </w:t>
      </w:r>
      <w:r>
        <w:t>ending,</w:t>
      </w:r>
      <w:r w:rsidR="00E504D9">
        <w:t xml:space="preserve"> </w:t>
      </w:r>
      <w:r>
        <w:t>at</w:t>
      </w:r>
      <w:r w:rsidR="00E504D9">
        <w:t xml:space="preserve"> </w:t>
      </w:r>
      <w:r>
        <w:t>Mark</w:t>
      </w:r>
      <w:r w:rsidR="00E504D9">
        <w:t xml:space="preserve"> </w:t>
      </w:r>
      <w:r>
        <w:t>16:9</w:t>
      </w:r>
      <w:r w:rsidR="00E504D9">
        <w:t xml:space="preserve"> </w:t>
      </w:r>
      <w:r>
        <w:t>Mary</w:t>
      </w:r>
      <w:r w:rsidR="00E504D9">
        <w:t xml:space="preserve"> </w:t>
      </w:r>
      <w:r>
        <w:t>Magdalene</w:t>
      </w:r>
      <w:r w:rsidR="00E504D9">
        <w:t xml:space="preserve"> </w:t>
      </w:r>
      <w:r>
        <w:t>is</w:t>
      </w:r>
      <w:r w:rsidR="00E504D9">
        <w:t xml:space="preserve"> </w:t>
      </w:r>
      <w:r>
        <w:t>mentioned</w:t>
      </w:r>
      <w:r w:rsidR="00E504D9">
        <w:t xml:space="preserve"> </w:t>
      </w:r>
      <w:r>
        <w:t>as</w:t>
      </w:r>
      <w:r w:rsidR="00E504D9">
        <w:t xml:space="preserve"> </w:t>
      </w:r>
      <w:r>
        <w:t>if</w:t>
      </w:r>
      <w:r w:rsidR="00E504D9">
        <w:t xml:space="preserve"> </w:t>
      </w:r>
      <w:r>
        <w:t>for</w:t>
      </w:r>
      <w:r w:rsidR="00E504D9">
        <w:t xml:space="preserve"> </w:t>
      </w:r>
      <w:r>
        <w:t>the</w:t>
      </w:r>
      <w:r w:rsidR="00E504D9">
        <w:t xml:space="preserve"> </w:t>
      </w:r>
      <w:r>
        <w:t>first</w:t>
      </w:r>
      <w:r w:rsidR="00E504D9">
        <w:t xml:space="preserve"> </w:t>
      </w:r>
      <w:r>
        <w:t>time.</w:t>
      </w:r>
    </w:p>
    <w:p w14:paraId="63CCCA4F" w14:textId="2CF4CAA1" w:rsidR="00207476" w:rsidRDefault="00450445" w:rsidP="00E1524F">
      <w:pPr>
        <w:pStyle w:val="Heading2"/>
      </w:pPr>
      <w:r>
        <w:t>The</w:t>
      </w:r>
      <w:r w:rsidR="00E504D9">
        <w:t xml:space="preserve"> </w:t>
      </w:r>
      <w:r>
        <w:t>language</w:t>
      </w:r>
      <w:r w:rsidR="00E504D9">
        <w:t xml:space="preserve"> </w:t>
      </w:r>
      <w:r>
        <w:t>used</w:t>
      </w:r>
      <w:r w:rsidR="00E504D9">
        <w:t xml:space="preserve"> </w:t>
      </w:r>
      <w:r>
        <w:t>to</w:t>
      </w:r>
      <w:r w:rsidR="00E504D9">
        <w:t xml:space="preserve"> </w:t>
      </w:r>
      <w:r>
        <w:t>introduce</w:t>
      </w:r>
      <w:r w:rsidR="00E504D9">
        <w:t xml:space="preserve"> </w:t>
      </w:r>
      <w:r>
        <w:t>Mary</w:t>
      </w:r>
      <w:r w:rsidR="00E504D9">
        <w:t xml:space="preserve"> </w:t>
      </w:r>
      <w:r>
        <w:t>at</w:t>
      </w:r>
      <w:r w:rsidR="00E504D9">
        <w:t xml:space="preserve"> </w:t>
      </w:r>
      <w:r>
        <w:t>Mark</w:t>
      </w:r>
      <w:r w:rsidR="00E504D9">
        <w:t xml:space="preserve"> </w:t>
      </w:r>
      <w:r>
        <w:t>16:9</w:t>
      </w:r>
      <w:r w:rsidR="00E504D9">
        <w:t xml:space="preserve"> </w:t>
      </w:r>
      <w:r>
        <w:t>is</w:t>
      </w:r>
      <w:r w:rsidR="00E504D9">
        <w:t xml:space="preserve"> </w:t>
      </w:r>
      <w:r>
        <w:t>very</w:t>
      </w:r>
      <w:r w:rsidR="00E504D9">
        <w:t xml:space="preserve"> </w:t>
      </w:r>
      <w:r>
        <w:t>similar</w:t>
      </w:r>
      <w:r w:rsidR="00E504D9">
        <w:t xml:space="preserve"> </w:t>
      </w:r>
      <w:r>
        <w:t>to</w:t>
      </w:r>
      <w:r w:rsidR="00E504D9">
        <w:t xml:space="preserve"> </w:t>
      </w:r>
      <w:r>
        <w:t>that</w:t>
      </w:r>
      <w:r w:rsidR="00E504D9">
        <w:t xml:space="preserve"> </w:t>
      </w:r>
      <w:r>
        <w:t>of</w:t>
      </w:r>
      <w:r w:rsidR="00E504D9">
        <w:t xml:space="preserve"> </w:t>
      </w:r>
      <w:r>
        <w:t>Luke</w:t>
      </w:r>
      <w:r w:rsidR="00E504D9">
        <w:t xml:space="preserve"> </w:t>
      </w:r>
      <w:r>
        <w:t>8:2,</w:t>
      </w:r>
      <w:r w:rsidR="00E504D9">
        <w:t xml:space="preserve"> </w:t>
      </w:r>
      <w:r>
        <w:t>where</w:t>
      </w:r>
      <w:r w:rsidR="00E504D9">
        <w:t xml:space="preserve"> </w:t>
      </w:r>
      <w:r>
        <w:t>she</w:t>
      </w:r>
      <w:r w:rsidR="00E504D9">
        <w:t xml:space="preserve"> </w:t>
      </w:r>
      <w:r>
        <w:t>is</w:t>
      </w:r>
      <w:r w:rsidR="00E504D9">
        <w:t xml:space="preserve"> </w:t>
      </w:r>
      <w:r>
        <w:t>in</w:t>
      </w:r>
      <w:r w:rsidR="00E504D9">
        <w:t xml:space="preserve"> </w:t>
      </w:r>
      <w:r>
        <w:t>fact</w:t>
      </w:r>
      <w:r w:rsidR="00E504D9">
        <w:t xml:space="preserve"> </w:t>
      </w:r>
      <w:r>
        <w:t>being</w:t>
      </w:r>
      <w:r w:rsidR="00E504D9">
        <w:t xml:space="preserve"> </w:t>
      </w:r>
      <w:r>
        <w:t>introduced</w:t>
      </w:r>
      <w:r w:rsidR="00E504D9">
        <w:t xml:space="preserve"> </w:t>
      </w:r>
      <w:r>
        <w:t>for</w:t>
      </w:r>
      <w:r w:rsidR="00E504D9">
        <w:t xml:space="preserve"> </w:t>
      </w:r>
      <w:r>
        <w:t>the</w:t>
      </w:r>
      <w:r w:rsidR="00E504D9">
        <w:t xml:space="preserve"> </w:t>
      </w:r>
      <w:r>
        <w:t>first</w:t>
      </w:r>
      <w:r w:rsidR="00E504D9">
        <w:t xml:space="preserve"> </w:t>
      </w:r>
      <w:r>
        <w:t>time</w:t>
      </w:r>
      <w:r w:rsidR="00E504D9">
        <w:t xml:space="preserve"> </w:t>
      </w:r>
      <w:r>
        <w:t>in</w:t>
      </w:r>
      <w:r w:rsidR="00E504D9">
        <w:t xml:space="preserve"> </w:t>
      </w:r>
      <w:r>
        <w:t>Luke</w:t>
      </w:r>
      <w:r w:rsidR="004F79A4">
        <w:t>’</w:t>
      </w:r>
      <w:r>
        <w:t>s</w:t>
      </w:r>
      <w:r w:rsidR="00E504D9">
        <w:t xml:space="preserve"> </w:t>
      </w:r>
      <w:r>
        <w:t>gospel.</w:t>
      </w:r>
    </w:p>
    <w:p w14:paraId="615FDA9E" w14:textId="7AB5B70F" w:rsidR="00C250DA" w:rsidRPr="00E41022" w:rsidRDefault="00B03FE5" w:rsidP="00B03FE5">
      <w:pPr>
        <w:pStyle w:val="Heading1"/>
        <w:rPr>
          <w:b/>
          <w:bCs w:val="0"/>
        </w:rPr>
      </w:pPr>
      <w:r w:rsidRPr="00E41022">
        <w:rPr>
          <w:b/>
          <w:bCs w:val="0"/>
        </w:rPr>
        <w:t>Internal</w:t>
      </w:r>
      <w:r w:rsidR="00E504D9" w:rsidRPr="00E41022">
        <w:rPr>
          <w:b/>
          <w:bCs w:val="0"/>
        </w:rPr>
        <w:t xml:space="preserve"> </w:t>
      </w:r>
      <w:proofErr w:type="gramStart"/>
      <w:r w:rsidRPr="00E41022">
        <w:rPr>
          <w:b/>
          <w:bCs w:val="0"/>
        </w:rPr>
        <w:t>Evidence</w:t>
      </w:r>
      <w:r w:rsidR="009749D5" w:rsidRPr="00E41022">
        <w:rPr>
          <w:b/>
          <w:bCs w:val="0"/>
        </w:rPr>
        <w:t>s</w:t>
      </w:r>
      <w:proofErr w:type="gramEnd"/>
      <w:r w:rsidRPr="00E41022">
        <w:rPr>
          <w:b/>
          <w:bCs w:val="0"/>
        </w:rPr>
        <w:t>:</w:t>
      </w:r>
      <w:r w:rsidR="00E504D9" w:rsidRPr="00E41022">
        <w:rPr>
          <w:b/>
          <w:bCs w:val="0"/>
        </w:rPr>
        <w:t xml:space="preserve"> </w:t>
      </w:r>
      <w:r w:rsidR="00C250DA" w:rsidRPr="00E41022">
        <w:rPr>
          <w:b/>
          <w:bCs w:val="0"/>
        </w:rPr>
        <w:t>Perceived</w:t>
      </w:r>
      <w:r w:rsidR="00E504D9" w:rsidRPr="00E41022">
        <w:rPr>
          <w:b/>
          <w:bCs w:val="0"/>
        </w:rPr>
        <w:t xml:space="preserve"> </w:t>
      </w:r>
      <w:r w:rsidR="00C250DA" w:rsidRPr="00E41022">
        <w:rPr>
          <w:b/>
          <w:bCs w:val="0"/>
        </w:rPr>
        <w:t>contradictions</w:t>
      </w:r>
      <w:r w:rsidR="00E504D9" w:rsidRPr="00E41022">
        <w:rPr>
          <w:b/>
          <w:bCs w:val="0"/>
        </w:rPr>
        <w:t xml:space="preserve"> </w:t>
      </w:r>
      <w:r w:rsidR="00C250DA" w:rsidRPr="00E41022">
        <w:rPr>
          <w:b/>
          <w:bCs w:val="0"/>
        </w:rPr>
        <w:t>with</w:t>
      </w:r>
      <w:r w:rsidR="00E504D9" w:rsidRPr="00E41022">
        <w:rPr>
          <w:b/>
          <w:bCs w:val="0"/>
        </w:rPr>
        <w:t xml:space="preserve"> </w:t>
      </w:r>
      <w:r w:rsidR="00C250DA" w:rsidRPr="00E41022">
        <w:rPr>
          <w:b/>
          <w:bCs w:val="0"/>
        </w:rPr>
        <w:t>other</w:t>
      </w:r>
      <w:r w:rsidR="00E504D9" w:rsidRPr="00E41022">
        <w:rPr>
          <w:b/>
          <w:bCs w:val="0"/>
        </w:rPr>
        <w:t xml:space="preserve"> </w:t>
      </w:r>
      <w:r w:rsidR="00C250DA" w:rsidRPr="00E41022">
        <w:rPr>
          <w:b/>
          <w:bCs w:val="0"/>
        </w:rPr>
        <w:t>accounts</w:t>
      </w:r>
      <w:r w:rsidR="00B801C5" w:rsidRPr="00E41022">
        <w:rPr>
          <w:b/>
          <w:bCs w:val="0"/>
        </w:rPr>
        <w:t>.</w:t>
      </w:r>
    </w:p>
    <w:p w14:paraId="3552D244" w14:textId="220A7EA1" w:rsidR="00C250DA" w:rsidRDefault="00C250DA" w:rsidP="00516602">
      <w:pPr>
        <w:pStyle w:val="Heading3"/>
        <w:tabs>
          <w:tab w:val="clear" w:pos="1728"/>
          <w:tab w:val="num" w:pos="1008"/>
        </w:tabs>
        <w:ind w:left="1008"/>
      </w:pPr>
      <w:r>
        <w:t>Jesu</w:t>
      </w:r>
      <w:r w:rsidR="00F72C44">
        <w:t>s</w:t>
      </w:r>
      <w:r w:rsidR="00E504D9">
        <w:t xml:space="preserve"> </w:t>
      </w:r>
      <w:r w:rsidR="00F72C44">
        <w:t>is</w:t>
      </w:r>
      <w:r w:rsidR="00E504D9">
        <w:t xml:space="preserve"> </w:t>
      </w:r>
      <w:r w:rsidR="00F72C44">
        <w:t>said</w:t>
      </w:r>
      <w:r w:rsidR="00E504D9">
        <w:t xml:space="preserve"> </w:t>
      </w:r>
      <w:r w:rsidR="00F72C44">
        <w:t>to</w:t>
      </w:r>
      <w:r w:rsidR="00E504D9">
        <w:t xml:space="preserve"> </w:t>
      </w:r>
      <w:r>
        <w:t>hav</w:t>
      </w:r>
      <w:r w:rsidR="00F72C44">
        <w:t>e</w:t>
      </w:r>
      <w:r w:rsidR="00E504D9">
        <w:t xml:space="preserve"> </w:t>
      </w:r>
      <w:r>
        <w:t>appeared</w:t>
      </w:r>
      <w:r w:rsidR="00E504D9">
        <w:t xml:space="preserve"> </w:t>
      </w:r>
      <w:r>
        <w:t>in</w:t>
      </w:r>
      <w:r w:rsidR="00E504D9">
        <w:t xml:space="preserve"> </w:t>
      </w:r>
      <w:r w:rsidR="004F79A4">
        <w:t>“</w:t>
      </w:r>
      <w:r>
        <w:t>another</w:t>
      </w:r>
      <w:r w:rsidR="00E504D9">
        <w:t xml:space="preserve"> </w:t>
      </w:r>
      <w:r>
        <w:t>form</w:t>
      </w:r>
      <w:r w:rsidR="004F79A4">
        <w:t>”</w:t>
      </w:r>
      <w:r w:rsidR="00E504D9">
        <w:t xml:space="preserve"> </w:t>
      </w:r>
      <w:r>
        <w:t>to</w:t>
      </w:r>
      <w:r w:rsidR="00E504D9">
        <w:t xml:space="preserve"> </w:t>
      </w:r>
      <w:r>
        <w:t>the</w:t>
      </w:r>
      <w:r w:rsidR="00E504D9">
        <w:t xml:space="preserve"> </w:t>
      </w:r>
      <w:r>
        <w:t>two</w:t>
      </w:r>
      <w:r w:rsidR="00E504D9">
        <w:t xml:space="preserve"> </w:t>
      </w:r>
      <w:r>
        <w:t>disciples.</w:t>
      </w:r>
    </w:p>
    <w:p w14:paraId="455956A4" w14:textId="3DF5C2A7" w:rsidR="00C250DA" w:rsidRDefault="00C250DA" w:rsidP="00516602">
      <w:pPr>
        <w:pStyle w:val="Heading4"/>
        <w:tabs>
          <w:tab w:val="clear" w:pos="2160"/>
          <w:tab w:val="num" w:pos="1440"/>
        </w:tabs>
        <w:ind w:left="1440"/>
      </w:pPr>
      <w:r>
        <w:t>Presumably</w:t>
      </w:r>
      <w:r w:rsidR="00E504D9">
        <w:t xml:space="preserve"> </w:t>
      </w:r>
      <w:r>
        <w:t>the</w:t>
      </w:r>
      <w:r w:rsidR="00E504D9">
        <w:t xml:space="preserve"> </w:t>
      </w:r>
      <w:r>
        <w:t>two</w:t>
      </w:r>
      <w:r w:rsidR="00E504D9">
        <w:t xml:space="preserve"> </w:t>
      </w:r>
      <w:r>
        <w:t>Emmaus</w:t>
      </w:r>
      <w:r w:rsidR="00E504D9">
        <w:t xml:space="preserve"> </w:t>
      </w:r>
      <w:r>
        <w:t>disciples</w:t>
      </w:r>
      <w:r w:rsidR="00E504D9">
        <w:t xml:space="preserve"> </w:t>
      </w:r>
      <w:r w:rsidR="00F72C44">
        <w:t>are</w:t>
      </w:r>
      <w:r w:rsidR="00E504D9">
        <w:t xml:space="preserve"> </w:t>
      </w:r>
      <w:r w:rsidR="00F72C44">
        <w:t>in</w:t>
      </w:r>
      <w:r w:rsidR="00E504D9">
        <w:t xml:space="preserve"> </w:t>
      </w:r>
      <w:r w:rsidR="00F72C44">
        <w:t>view.</w:t>
      </w:r>
    </w:p>
    <w:p w14:paraId="0F5DA68D" w14:textId="22891D1D" w:rsidR="00C250DA" w:rsidRPr="00676F32" w:rsidRDefault="00C250DA" w:rsidP="00516602">
      <w:pPr>
        <w:pStyle w:val="Heading4"/>
        <w:tabs>
          <w:tab w:val="clear" w:pos="2160"/>
          <w:tab w:val="num" w:pos="1440"/>
        </w:tabs>
        <w:ind w:left="1440"/>
        <w:rPr>
          <w:rFonts w:ascii="Palatino Linotype" w:hAnsi="Palatino Linotype"/>
        </w:rPr>
      </w:pPr>
      <w:r>
        <w:t>However</w:t>
      </w:r>
      <w:r w:rsidR="00A05923">
        <w:t>,</w:t>
      </w:r>
      <w:r w:rsidR="00E504D9">
        <w:t xml:space="preserve"> </w:t>
      </w:r>
      <w:r>
        <w:t>Luke</w:t>
      </w:r>
      <w:r w:rsidR="00E504D9">
        <w:t xml:space="preserve"> </w:t>
      </w:r>
      <w:r>
        <w:t>attributes</w:t>
      </w:r>
      <w:r w:rsidR="00E504D9">
        <w:t xml:space="preserve"> </w:t>
      </w:r>
      <w:r>
        <w:t>their</w:t>
      </w:r>
      <w:r w:rsidR="00E504D9">
        <w:t xml:space="preserve"> </w:t>
      </w:r>
      <w:r>
        <w:t>failure</w:t>
      </w:r>
      <w:r w:rsidR="00E504D9">
        <w:t xml:space="preserve"> </w:t>
      </w:r>
      <w:r>
        <w:t>to</w:t>
      </w:r>
      <w:r w:rsidR="00E504D9">
        <w:t xml:space="preserve"> </w:t>
      </w:r>
      <w:r>
        <w:t>recognize</w:t>
      </w:r>
      <w:r w:rsidR="00E504D9">
        <w:t xml:space="preserve"> </w:t>
      </w:r>
      <w:r>
        <w:t>Jesus</w:t>
      </w:r>
      <w:r w:rsidR="00E504D9">
        <w:t xml:space="preserve"> </w:t>
      </w:r>
      <w:r>
        <w:t>to</w:t>
      </w:r>
      <w:r w:rsidR="00E504D9">
        <w:t xml:space="preserve"> </w:t>
      </w:r>
      <w:r>
        <w:t>an</w:t>
      </w:r>
      <w:r w:rsidR="00E504D9">
        <w:t xml:space="preserve"> </w:t>
      </w:r>
      <w:r>
        <w:t>inability</w:t>
      </w:r>
      <w:r w:rsidR="00E504D9">
        <w:t xml:space="preserve"> </w:t>
      </w:r>
      <w:r>
        <w:t>of</w:t>
      </w:r>
      <w:r w:rsidR="00E504D9">
        <w:t xml:space="preserve"> </w:t>
      </w:r>
      <w:r>
        <w:t>their</w:t>
      </w:r>
      <w:r w:rsidR="00E504D9">
        <w:t xml:space="preserve"> </w:t>
      </w:r>
      <w:r>
        <w:t>eyes.</w:t>
      </w:r>
      <w:r w:rsidR="00E504D9">
        <w:t xml:space="preserve"> </w:t>
      </w:r>
      <w:r>
        <w:t>(</w:t>
      </w:r>
      <w:r w:rsidRPr="00B62564">
        <w:rPr>
          <w:noProof/>
          <w:lang w:val="el-GR"/>
        </w:rPr>
        <w:t>οἱ</w:t>
      </w:r>
      <w:r w:rsidR="00E504D9" w:rsidRPr="00B62564">
        <w:rPr>
          <w:noProof/>
        </w:rPr>
        <w:t xml:space="preserve"> </w:t>
      </w:r>
      <w:r w:rsidRPr="00B62564">
        <w:rPr>
          <w:noProof/>
          <w:lang w:val="el-GR"/>
        </w:rPr>
        <w:t>δὲ</w:t>
      </w:r>
      <w:r w:rsidR="00E504D9" w:rsidRPr="00B62564">
        <w:rPr>
          <w:noProof/>
        </w:rPr>
        <w:t xml:space="preserve"> </w:t>
      </w:r>
      <w:r w:rsidRPr="00B62564">
        <w:rPr>
          <w:noProof/>
          <w:lang w:val="el-GR"/>
        </w:rPr>
        <w:t>ὀφθαλμοὶ</w:t>
      </w:r>
      <w:r w:rsidR="00E504D9" w:rsidRPr="00B62564">
        <w:rPr>
          <w:noProof/>
        </w:rPr>
        <w:t xml:space="preserve"> </w:t>
      </w:r>
      <w:r w:rsidRPr="00B62564">
        <w:rPr>
          <w:noProof/>
          <w:lang w:val="el-GR"/>
        </w:rPr>
        <w:t>αὐτῶν</w:t>
      </w:r>
      <w:r w:rsidR="00E504D9" w:rsidRPr="00B62564">
        <w:rPr>
          <w:noProof/>
        </w:rPr>
        <w:t xml:space="preserve"> </w:t>
      </w:r>
      <w:r w:rsidRPr="00B62564">
        <w:rPr>
          <w:noProof/>
          <w:lang w:val="el-GR"/>
        </w:rPr>
        <w:t>ἐκρατοῦντο</w:t>
      </w:r>
      <w:r w:rsidR="00E504D9" w:rsidRPr="00B62564">
        <w:rPr>
          <w:noProof/>
        </w:rPr>
        <w:t xml:space="preserve"> </w:t>
      </w:r>
      <w:r w:rsidRPr="00B62564">
        <w:rPr>
          <w:noProof/>
          <w:lang w:val="el-GR"/>
        </w:rPr>
        <w:t>τοῦ</w:t>
      </w:r>
      <w:r w:rsidR="00E504D9" w:rsidRPr="00B62564">
        <w:rPr>
          <w:noProof/>
        </w:rPr>
        <w:t xml:space="preserve"> </w:t>
      </w:r>
      <w:r w:rsidRPr="00B62564">
        <w:rPr>
          <w:noProof/>
          <w:lang w:val="el-GR"/>
        </w:rPr>
        <w:t>μὴ</w:t>
      </w:r>
      <w:r w:rsidR="00E504D9" w:rsidRPr="00B62564">
        <w:rPr>
          <w:noProof/>
        </w:rPr>
        <w:t xml:space="preserve"> </w:t>
      </w:r>
      <w:r w:rsidRPr="00B62564">
        <w:rPr>
          <w:noProof/>
          <w:lang w:val="el-GR"/>
        </w:rPr>
        <w:t>ἐπιγνῶναι</w:t>
      </w:r>
      <w:r w:rsidR="00E504D9" w:rsidRPr="00B62564">
        <w:rPr>
          <w:noProof/>
        </w:rPr>
        <w:t xml:space="preserve"> </w:t>
      </w:r>
      <w:r w:rsidRPr="00B62564">
        <w:rPr>
          <w:noProof/>
          <w:lang w:val="el-GR"/>
        </w:rPr>
        <w:t>αὐτόν</w:t>
      </w:r>
      <w:r w:rsidRPr="00B62564">
        <w:rPr>
          <w:noProof/>
        </w:rPr>
        <w:t>.</w:t>
      </w:r>
      <w:r w:rsidRPr="00676F32">
        <w:rPr>
          <w:rFonts w:ascii="Palatino Linotype" w:hAnsi="Palatino Linotype" w:cs="Vusillus Old Face"/>
          <w:noProof/>
        </w:rPr>
        <w:t>)</w:t>
      </w:r>
    </w:p>
    <w:p w14:paraId="16CB21F4" w14:textId="09D43795" w:rsidR="00C250DA" w:rsidRPr="00676F32" w:rsidRDefault="00C250DA" w:rsidP="00516602">
      <w:pPr>
        <w:pStyle w:val="Heading4"/>
        <w:tabs>
          <w:tab w:val="clear" w:pos="2160"/>
          <w:tab w:val="num" w:pos="1440"/>
        </w:tabs>
        <w:ind w:left="1440"/>
      </w:pPr>
      <w:r w:rsidRPr="00676F32">
        <w:rPr>
          <w:noProof/>
        </w:rPr>
        <w:t>When</w:t>
      </w:r>
      <w:r w:rsidR="00E504D9">
        <w:rPr>
          <w:noProof/>
        </w:rPr>
        <w:t xml:space="preserve"> </w:t>
      </w:r>
      <w:r w:rsidRPr="00676F32">
        <w:rPr>
          <w:noProof/>
        </w:rPr>
        <w:t>they</w:t>
      </w:r>
      <w:r w:rsidR="00E504D9">
        <w:rPr>
          <w:noProof/>
        </w:rPr>
        <w:t xml:space="preserve"> </w:t>
      </w:r>
      <w:r w:rsidRPr="00676F32">
        <w:rPr>
          <w:noProof/>
        </w:rPr>
        <w:t>do</w:t>
      </w:r>
      <w:r w:rsidR="00E504D9">
        <w:rPr>
          <w:noProof/>
        </w:rPr>
        <w:t xml:space="preserve"> </w:t>
      </w:r>
      <w:r w:rsidRPr="00676F32">
        <w:rPr>
          <w:noProof/>
        </w:rPr>
        <w:t>recognize</w:t>
      </w:r>
      <w:r w:rsidR="00E504D9">
        <w:rPr>
          <w:noProof/>
        </w:rPr>
        <w:t xml:space="preserve"> </w:t>
      </w:r>
      <w:r w:rsidRPr="00676F32">
        <w:rPr>
          <w:noProof/>
        </w:rPr>
        <w:t>Jesus,</w:t>
      </w:r>
      <w:r w:rsidR="00E504D9">
        <w:rPr>
          <w:noProof/>
        </w:rPr>
        <w:t xml:space="preserve"> </w:t>
      </w:r>
      <w:r w:rsidRPr="00676F32">
        <w:rPr>
          <w:noProof/>
        </w:rPr>
        <w:t>it</w:t>
      </w:r>
      <w:r w:rsidR="00E504D9">
        <w:rPr>
          <w:noProof/>
        </w:rPr>
        <w:t xml:space="preserve"> </w:t>
      </w:r>
      <w:r w:rsidRPr="00676F32">
        <w:rPr>
          <w:noProof/>
        </w:rPr>
        <w:t>is</w:t>
      </w:r>
      <w:r w:rsidR="00E504D9">
        <w:rPr>
          <w:noProof/>
        </w:rPr>
        <w:t xml:space="preserve"> </w:t>
      </w:r>
      <w:r w:rsidRPr="00676F32">
        <w:rPr>
          <w:noProof/>
        </w:rPr>
        <w:t>not</w:t>
      </w:r>
      <w:r w:rsidR="00E504D9">
        <w:rPr>
          <w:noProof/>
        </w:rPr>
        <w:t xml:space="preserve"> </w:t>
      </w:r>
      <w:r w:rsidRPr="00676F32">
        <w:rPr>
          <w:noProof/>
        </w:rPr>
        <w:t>because</w:t>
      </w:r>
      <w:r w:rsidR="00E504D9">
        <w:rPr>
          <w:noProof/>
        </w:rPr>
        <w:t xml:space="preserve"> </w:t>
      </w:r>
      <w:r w:rsidRPr="00676F32">
        <w:rPr>
          <w:noProof/>
        </w:rPr>
        <w:t>of</w:t>
      </w:r>
      <w:r w:rsidR="00E504D9">
        <w:rPr>
          <w:noProof/>
        </w:rPr>
        <w:t xml:space="preserve"> </w:t>
      </w:r>
      <w:r w:rsidRPr="00676F32">
        <w:rPr>
          <w:noProof/>
        </w:rPr>
        <w:t>a</w:t>
      </w:r>
      <w:r w:rsidR="00E504D9">
        <w:rPr>
          <w:noProof/>
        </w:rPr>
        <w:t xml:space="preserve"> </w:t>
      </w:r>
      <w:r w:rsidRPr="00676F32">
        <w:rPr>
          <w:noProof/>
        </w:rPr>
        <w:t>sudden</w:t>
      </w:r>
      <w:r w:rsidR="00E504D9">
        <w:rPr>
          <w:noProof/>
        </w:rPr>
        <w:t xml:space="preserve"> </w:t>
      </w:r>
      <w:r w:rsidRPr="00676F32">
        <w:rPr>
          <w:noProof/>
        </w:rPr>
        <w:t>reversion</w:t>
      </w:r>
      <w:r w:rsidR="00E504D9">
        <w:rPr>
          <w:noProof/>
        </w:rPr>
        <w:t xml:space="preserve"> </w:t>
      </w:r>
      <w:r w:rsidRPr="00676F32">
        <w:rPr>
          <w:noProof/>
        </w:rPr>
        <w:t>of</w:t>
      </w:r>
      <w:r w:rsidR="00E504D9">
        <w:rPr>
          <w:noProof/>
        </w:rPr>
        <w:t xml:space="preserve"> </w:t>
      </w:r>
      <w:r>
        <w:rPr>
          <w:noProof/>
        </w:rPr>
        <w:t>the</w:t>
      </w:r>
      <w:r w:rsidR="00E504D9">
        <w:rPr>
          <w:noProof/>
        </w:rPr>
        <w:t xml:space="preserve"> </w:t>
      </w:r>
      <w:r w:rsidRPr="00676F32">
        <w:rPr>
          <w:noProof/>
        </w:rPr>
        <w:t>form</w:t>
      </w:r>
      <w:r w:rsidR="00E504D9">
        <w:rPr>
          <w:noProof/>
        </w:rPr>
        <w:t xml:space="preserve"> </w:t>
      </w:r>
      <w:r w:rsidRPr="00676F32">
        <w:rPr>
          <w:noProof/>
        </w:rPr>
        <w:t>of</w:t>
      </w:r>
      <w:r w:rsidR="00E504D9">
        <w:rPr>
          <w:noProof/>
        </w:rPr>
        <w:t xml:space="preserve"> </w:t>
      </w:r>
      <w:r w:rsidRPr="00676F32">
        <w:rPr>
          <w:noProof/>
        </w:rPr>
        <w:t>Jesus</w:t>
      </w:r>
      <w:r w:rsidR="00E504D9">
        <w:rPr>
          <w:noProof/>
        </w:rPr>
        <w:t xml:space="preserve"> </w:t>
      </w:r>
      <w:r w:rsidRPr="00676F32">
        <w:rPr>
          <w:noProof/>
        </w:rPr>
        <w:t>to</w:t>
      </w:r>
      <w:r w:rsidR="00E504D9">
        <w:rPr>
          <w:noProof/>
        </w:rPr>
        <w:t xml:space="preserve"> </w:t>
      </w:r>
      <w:r w:rsidRPr="00676F32">
        <w:rPr>
          <w:noProof/>
        </w:rPr>
        <w:t>his</w:t>
      </w:r>
      <w:r w:rsidR="00E504D9">
        <w:rPr>
          <w:noProof/>
        </w:rPr>
        <w:t xml:space="preserve"> </w:t>
      </w:r>
      <w:r w:rsidRPr="00676F32">
        <w:rPr>
          <w:noProof/>
        </w:rPr>
        <w:t>pre-crucifixion</w:t>
      </w:r>
      <w:r w:rsidR="00E504D9">
        <w:rPr>
          <w:noProof/>
        </w:rPr>
        <w:t xml:space="preserve"> </w:t>
      </w:r>
      <w:r w:rsidRPr="00676F32">
        <w:rPr>
          <w:noProof/>
        </w:rPr>
        <w:t>state;</w:t>
      </w:r>
      <w:r w:rsidR="00E504D9">
        <w:rPr>
          <w:noProof/>
        </w:rPr>
        <w:t xml:space="preserve"> </w:t>
      </w:r>
      <w:r w:rsidRPr="00676F32">
        <w:rPr>
          <w:noProof/>
        </w:rPr>
        <w:t>it</w:t>
      </w:r>
      <w:r w:rsidR="00E504D9">
        <w:rPr>
          <w:noProof/>
        </w:rPr>
        <w:t xml:space="preserve"> </w:t>
      </w:r>
      <w:r w:rsidRPr="00676F32">
        <w:rPr>
          <w:noProof/>
        </w:rPr>
        <w:t>is</w:t>
      </w:r>
      <w:r w:rsidR="00E504D9">
        <w:rPr>
          <w:noProof/>
        </w:rPr>
        <w:t xml:space="preserve"> </w:t>
      </w:r>
      <w:r w:rsidRPr="00676F32">
        <w:rPr>
          <w:noProof/>
        </w:rPr>
        <w:t>said</w:t>
      </w:r>
      <w:r w:rsidR="00E504D9">
        <w:rPr>
          <w:noProof/>
        </w:rPr>
        <w:t xml:space="preserve"> </w:t>
      </w:r>
      <w:r w:rsidRPr="00676F32">
        <w:rPr>
          <w:noProof/>
        </w:rPr>
        <w:t>that</w:t>
      </w:r>
      <w:r w:rsidR="00E504D9">
        <w:rPr>
          <w:noProof/>
        </w:rPr>
        <w:t xml:space="preserve"> </w:t>
      </w:r>
      <w:r w:rsidRPr="00676F32">
        <w:rPr>
          <w:noProof/>
        </w:rPr>
        <w:t>their</w:t>
      </w:r>
      <w:r w:rsidR="00E504D9">
        <w:rPr>
          <w:noProof/>
        </w:rPr>
        <w:t xml:space="preserve"> </w:t>
      </w:r>
      <w:r w:rsidRPr="00676F32">
        <w:rPr>
          <w:noProof/>
        </w:rPr>
        <w:t>eyes</w:t>
      </w:r>
      <w:r w:rsidR="00E504D9">
        <w:rPr>
          <w:noProof/>
        </w:rPr>
        <w:t xml:space="preserve"> </w:t>
      </w:r>
      <w:r w:rsidRPr="00676F32">
        <w:rPr>
          <w:noProof/>
        </w:rPr>
        <w:t>were</w:t>
      </w:r>
      <w:r w:rsidR="00E504D9">
        <w:rPr>
          <w:noProof/>
        </w:rPr>
        <w:t xml:space="preserve"> </w:t>
      </w:r>
      <w:r w:rsidRPr="00676F32">
        <w:rPr>
          <w:noProof/>
        </w:rPr>
        <w:t>opened</w:t>
      </w:r>
      <w:r>
        <w:rPr>
          <w:noProof/>
        </w:rPr>
        <w:t>.</w:t>
      </w:r>
      <w:r w:rsidR="00E504D9">
        <w:rPr>
          <w:noProof/>
        </w:rPr>
        <w:t xml:space="preserve"> </w:t>
      </w:r>
      <w:r w:rsidRPr="00676F32">
        <w:rPr>
          <w:noProof/>
        </w:rPr>
        <w:t>(</w:t>
      </w:r>
      <w:r w:rsidRPr="00676F32">
        <w:rPr>
          <w:noProof/>
          <w:lang w:val="el-GR"/>
        </w:rPr>
        <w:t>αὐτῶν</w:t>
      </w:r>
      <w:r w:rsidR="00E504D9">
        <w:rPr>
          <w:noProof/>
        </w:rPr>
        <w:t xml:space="preserve"> </w:t>
      </w:r>
      <w:r w:rsidRPr="00676F32">
        <w:rPr>
          <w:noProof/>
          <w:lang w:val="el-GR"/>
        </w:rPr>
        <w:t>δὲ</w:t>
      </w:r>
      <w:r w:rsidR="00E504D9">
        <w:rPr>
          <w:noProof/>
        </w:rPr>
        <w:t xml:space="preserve"> </w:t>
      </w:r>
      <w:r w:rsidRPr="00676F32">
        <w:rPr>
          <w:noProof/>
          <w:lang w:val="el-GR"/>
        </w:rPr>
        <w:t>διηνοίχθησαν</w:t>
      </w:r>
      <w:r w:rsidR="00E504D9">
        <w:rPr>
          <w:noProof/>
        </w:rPr>
        <w:t xml:space="preserve"> </w:t>
      </w:r>
      <w:r w:rsidRPr="00676F32">
        <w:rPr>
          <w:noProof/>
          <w:lang w:val="el-GR"/>
        </w:rPr>
        <w:t>οἱ</w:t>
      </w:r>
      <w:r w:rsidR="00E504D9">
        <w:rPr>
          <w:noProof/>
        </w:rPr>
        <w:t xml:space="preserve"> </w:t>
      </w:r>
      <w:r w:rsidRPr="00676F32">
        <w:rPr>
          <w:noProof/>
          <w:lang w:val="el-GR"/>
        </w:rPr>
        <w:t>ὀφθαλμοὶ</w:t>
      </w:r>
      <w:r w:rsidR="00E504D9">
        <w:rPr>
          <w:noProof/>
        </w:rPr>
        <w:t xml:space="preserve"> </w:t>
      </w:r>
      <w:r w:rsidRPr="00676F32">
        <w:rPr>
          <w:noProof/>
          <w:lang w:val="el-GR"/>
        </w:rPr>
        <w:t>καὶ</w:t>
      </w:r>
      <w:r w:rsidR="00E504D9">
        <w:rPr>
          <w:noProof/>
        </w:rPr>
        <w:t xml:space="preserve"> </w:t>
      </w:r>
      <w:r w:rsidRPr="00676F32">
        <w:rPr>
          <w:noProof/>
          <w:lang w:val="el-GR"/>
        </w:rPr>
        <w:t>ἐπέγνωσαν</w:t>
      </w:r>
      <w:r w:rsidR="00E504D9">
        <w:rPr>
          <w:noProof/>
        </w:rPr>
        <w:t xml:space="preserve"> </w:t>
      </w:r>
      <w:r w:rsidRPr="00676F32">
        <w:rPr>
          <w:noProof/>
          <w:lang w:val="el-GR"/>
        </w:rPr>
        <w:t>αὐτόν</w:t>
      </w:r>
      <w:r w:rsidRPr="00676F32">
        <w:rPr>
          <w:noProof/>
        </w:rPr>
        <w:t>.)</w:t>
      </w:r>
    </w:p>
    <w:p w14:paraId="09E23FFF" w14:textId="3FD6305E" w:rsidR="00C250DA" w:rsidRDefault="00397C43" w:rsidP="00516602">
      <w:pPr>
        <w:pStyle w:val="Heading3"/>
        <w:tabs>
          <w:tab w:val="clear" w:pos="1728"/>
          <w:tab w:val="num" w:pos="1008"/>
        </w:tabs>
        <w:ind w:left="1008"/>
      </w:pPr>
      <w:r>
        <w:t>The</w:t>
      </w:r>
      <w:r w:rsidR="00E504D9">
        <w:t xml:space="preserve"> </w:t>
      </w:r>
      <w:r>
        <w:t>eleven</w:t>
      </w:r>
      <w:r w:rsidR="00E504D9">
        <w:t xml:space="preserve"> </w:t>
      </w:r>
      <w:r>
        <w:t>are</w:t>
      </w:r>
      <w:r w:rsidR="00E504D9">
        <w:t xml:space="preserve"> </w:t>
      </w:r>
      <w:r>
        <w:t>described</w:t>
      </w:r>
      <w:r w:rsidR="00E504D9">
        <w:t xml:space="preserve"> </w:t>
      </w:r>
      <w:r>
        <w:t>as</w:t>
      </w:r>
      <w:r w:rsidR="00E504D9">
        <w:t xml:space="preserve"> </w:t>
      </w:r>
      <w:r w:rsidR="00C250DA">
        <w:t>unbelie</w:t>
      </w:r>
      <w:r w:rsidR="001038EA">
        <w:t>ving</w:t>
      </w:r>
      <w:r w:rsidR="00E504D9">
        <w:t xml:space="preserve"> </w:t>
      </w:r>
      <w:r w:rsidR="001038EA">
        <w:t>and</w:t>
      </w:r>
      <w:r w:rsidR="00E504D9">
        <w:t xml:space="preserve"> </w:t>
      </w:r>
      <w:r w:rsidR="00C250DA">
        <w:t>hard</w:t>
      </w:r>
      <w:r w:rsidR="00086C7F">
        <w:t>-</w:t>
      </w:r>
      <w:r w:rsidR="00C250DA">
        <w:t>hearted</w:t>
      </w:r>
    </w:p>
    <w:p w14:paraId="57CE9F11" w14:textId="2CA38CE0" w:rsidR="00C250DA" w:rsidRDefault="00586553" w:rsidP="0095763B">
      <w:pPr>
        <w:pStyle w:val="Heading4"/>
        <w:tabs>
          <w:tab w:val="clear" w:pos="2160"/>
          <w:tab w:val="num" w:pos="1440"/>
        </w:tabs>
        <w:ind w:left="1440"/>
      </w:pPr>
      <w:r>
        <w:t>According</w:t>
      </w:r>
      <w:r w:rsidR="00E504D9">
        <w:t xml:space="preserve"> </w:t>
      </w:r>
      <w:r>
        <w:t>to</w:t>
      </w:r>
      <w:r w:rsidR="00E504D9">
        <w:t xml:space="preserve"> </w:t>
      </w:r>
      <w:r>
        <w:t>Mark</w:t>
      </w:r>
      <w:r w:rsidR="00E504D9">
        <w:t xml:space="preserve"> </w:t>
      </w:r>
      <w:r>
        <w:t>16:13,</w:t>
      </w:r>
      <w:r w:rsidR="00E504D9">
        <w:t xml:space="preserve"> </w:t>
      </w:r>
      <w:r>
        <w:t>t</w:t>
      </w:r>
      <w:r w:rsidR="001038EA">
        <w:t>hey</w:t>
      </w:r>
      <w:r w:rsidR="00E504D9">
        <w:t xml:space="preserve"> </w:t>
      </w:r>
      <w:r w:rsidR="001038EA">
        <w:t>didn</w:t>
      </w:r>
      <w:r w:rsidR="004F79A4">
        <w:t>’</w:t>
      </w:r>
      <w:r w:rsidR="001038EA">
        <w:t>t</w:t>
      </w:r>
      <w:r w:rsidR="00E504D9">
        <w:t xml:space="preserve"> </w:t>
      </w:r>
      <w:r w:rsidR="001038EA">
        <w:t>believe</w:t>
      </w:r>
      <w:r w:rsidR="00E504D9">
        <w:t xml:space="preserve"> </w:t>
      </w:r>
      <w:r w:rsidR="001038EA">
        <w:t>the</w:t>
      </w:r>
      <w:r w:rsidR="00E504D9">
        <w:t xml:space="preserve"> </w:t>
      </w:r>
      <w:r w:rsidR="001038EA">
        <w:t>two</w:t>
      </w:r>
      <w:r w:rsidR="00E504D9">
        <w:t xml:space="preserve"> </w:t>
      </w:r>
      <w:r w:rsidR="001038EA">
        <w:t>disciples</w:t>
      </w:r>
      <w:r w:rsidR="00E504D9">
        <w:t xml:space="preserve"> </w:t>
      </w:r>
      <w:r>
        <w:t>while</w:t>
      </w:r>
      <w:r w:rsidR="00E504D9">
        <w:t xml:space="preserve"> </w:t>
      </w:r>
      <w:r>
        <w:t>according</w:t>
      </w:r>
      <w:r w:rsidR="00E504D9">
        <w:t xml:space="preserve"> </w:t>
      </w:r>
      <w:r>
        <w:t>to</w:t>
      </w:r>
      <w:r w:rsidR="00E504D9">
        <w:t xml:space="preserve"> </w:t>
      </w:r>
      <w:r>
        <w:t>Luke</w:t>
      </w:r>
      <w:r w:rsidR="00E504D9">
        <w:t xml:space="preserve"> </w:t>
      </w:r>
      <w:r w:rsidR="00674994">
        <w:t>24:</w:t>
      </w:r>
      <w:r w:rsidR="005015A9">
        <w:t>34,</w:t>
      </w:r>
      <w:r w:rsidR="00E504D9">
        <w:t xml:space="preserve"> </w:t>
      </w:r>
      <w:r w:rsidR="005015A9">
        <w:t>the</w:t>
      </w:r>
      <w:r w:rsidR="00E504D9">
        <w:t xml:space="preserve"> </w:t>
      </w:r>
      <w:r w:rsidR="005015A9">
        <w:t>eleven</w:t>
      </w:r>
      <w:r w:rsidR="00E504D9">
        <w:t xml:space="preserve"> </w:t>
      </w:r>
      <w:r w:rsidR="005015A9">
        <w:t>were</w:t>
      </w:r>
      <w:r w:rsidR="00E504D9">
        <w:t xml:space="preserve"> </w:t>
      </w:r>
      <w:r w:rsidR="005015A9">
        <w:t>affirming</w:t>
      </w:r>
      <w:r w:rsidR="00E504D9">
        <w:t xml:space="preserve"> </w:t>
      </w:r>
      <w:r w:rsidR="005015A9">
        <w:t>Jesus</w:t>
      </w:r>
      <w:r w:rsidR="004F79A4">
        <w:t>’</w:t>
      </w:r>
      <w:r w:rsidR="00E504D9">
        <w:t xml:space="preserve"> </w:t>
      </w:r>
      <w:r w:rsidR="005015A9">
        <w:t>appearance</w:t>
      </w:r>
      <w:r w:rsidR="00E504D9">
        <w:t xml:space="preserve"> </w:t>
      </w:r>
      <w:r w:rsidR="005015A9">
        <w:t>to</w:t>
      </w:r>
      <w:r w:rsidR="00E504D9">
        <w:t xml:space="preserve"> </w:t>
      </w:r>
      <w:r w:rsidR="005015A9">
        <w:t>Simon.</w:t>
      </w:r>
    </w:p>
    <w:p w14:paraId="4257AF7B" w14:textId="134299FF" w:rsidR="003243C9" w:rsidRDefault="005015A9" w:rsidP="00516602">
      <w:pPr>
        <w:pStyle w:val="Heading4"/>
        <w:tabs>
          <w:tab w:val="clear" w:pos="2160"/>
          <w:tab w:val="num" w:pos="1440"/>
        </w:tabs>
        <w:ind w:left="1440"/>
      </w:pPr>
      <w:r>
        <w:t>While</w:t>
      </w:r>
      <w:r w:rsidR="00E504D9">
        <w:t xml:space="preserve"> </w:t>
      </w:r>
      <w:r>
        <w:t>Mark</w:t>
      </w:r>
      <w:r w:rsidR="00E504D9">
        <w:t xml:space="preserve"> </w:t>
      </w:r>
      <w:r>
        <w:t>16:</w:t>
      </w:r>
      <w:r w:rsidR="00720A34">
        <w:t>14</w:t>
      </w:r>
      <w:r w:rsidR="00E504D9">
        <w:t xml:space="preserve"> </w:t>
      </w:r>
      <w:r w:rsidR="00720A34">
        <w:t>has</w:t>
      </w:r>
      <w:r w:rsidR="00E504D9">
        <w:t xml:space="preserve"> </w:t>
      </w:r>
      <w:r w:rsidR="00720A34">
        <w:t>Jesus</w:t>
      </w:r>
      <w:r w:rsidR="00E504D9">
        <w:t xml:space="preserve"> </w:t>
      </w:r>
      <w:r w:rsidR="00720A34">
        <w:t>rebuking</w:t>
      </w:r>
      <w:r w:rsidR="00E504D9">
        <w:t xml:space="preserve"> </w:t>
      </w:r>
      <w:r w:rsidR="00720A34">
        <w:t>the</w:t>
      </w:r>
      <w:r w:rsidR="00E504D9">
        <w:t xml:space="preserve"> </w:t>
      </w:r>
      <w:r w:rsidR="00720A34">
        <w:t>eleven</w:t>
      </w:r>
      <w:r w:rsidR="00E504D9">
        <w:t xml:space="preserve"> </w:t>
      </w:r>
      <w:r w:rsidR="00720A34">
        <w:t>for</w:t>
      </w:r>
      <w:r w:rsidR="00E504D9">
        <w:t xml:space="preserve"> </w:t>
      </w:r>
      <w:r w:rsidR="00720A34">
        <w:t>hardheartedness,</w:t>
      </w:r>
      <w:r w:rsidR="00E504D9">
        <w:t xml:space="preserve"> </w:t>
      </w:r>
      <w:r w:rsidR="003243C9">
        <w:t>Luke</w:t>
      </w:r>
      <w:r w:rsidR="00E504D9">
        <w:t xml:space="preserve"> </w:t>
      </w:r>
      <w:r w:rsidR="003243C9">
        <w:t>says</w:t>
      </w:r>
      <w:r w:rsidR="00E504D9">
        <w:t xml:space="preserve"> </w:t>
      </w:r>
      <w:r w:rsidR="003243C9">
        <w:t>they</w:t>
      </w:r>
      <w:r w:rsidR="00E504D9">
        <w:t xml:space="preserve"> </w:t>
      </w:r>
      <w:r w:rsidR="004F79A4">
        <w:t>“</w:t>
      </w:r>
      <w:r w:rsidR="003243C9">
        <w:t>disbelieved</w:t>
      </w:r>
      <w:r w:rsidR="00E504D9">
        <w:t xml:space="preserve"> </w:t>
      </w:r>
      <w:r w:rsidR="003243C9">
        <w:t>for</w:t>
      </w:r>
      <w:r w:rsidR="00E504D9">
        <w:t xml:space="preserve"> </w:t>
      </w:r>
      <w:r w:rsidR="003243C9">
        <w:t>joy,</w:t>
      </w:r>
      <w:r w:rsidR="004F79A4">
        <w:t>”</w:t>
      </w:r>
      <w:r w:rsidR="00E504D9">
        <w:t xml:space="preserve"> </w:t>
      </w:r>
      <w:r w:rsidR="003243C9">
        <w:t>hardly</w:t>
      </w:r>
      <w:r w:rsidR="00E504D9">
        <w:t xml:space="preserve"> </w:t>
      </w:r>
      <w:r w:rsidR="003243C9">
        <w:t>the</w:t>
      </w:r>
      <w:r w:rsidR="00E504D9">
        <w:t xml:space="preserve"> </w:t>
      </w:r>
      <w:r w:rsidR="003243C9">
        <w:t>sort</w:t>
      </w:r>
      <w:r w:rsidR="00E504D9">
        <w:t xml:space="preserve"> </w:t>
      </w:r>
      <w:r w:rsidR="003243C9">
        <w:t>of</w:t>
      </w:r>
      <w:r w:rsidR="00E504D9">
        <w:t xml:space="preserve"> </w:t>
      </w:r>
      <w:r w:rsidR="004F79A4">
        <w:t>“</w:t>
      </w:r>
      <w:r w:rsidR="003243C9">
        <w:t>disbelief</w:t>
      </w:r>
      <w:r w:rsidR="004F79A4">
        <w:t>”</w:t>
      </w:r>
      <w:r w:rsidR="00E504D9">
        <w:t xml:space="preserve"> </w:t>
      </w:r>
      <w:r w:rsidR="00817147">
        <w:t>that</w:t>
      </w:r>
      <w:r w:rsidR="00E504D9">
        <w:t xml:space="preserve"> </w:t>
      </w:r>
      <w:r w:rsidR="00817147">
        <w:t>is</w:t>
      </w:r>
      <w:r w:rsidR="00E504D9">
        <w:t xml:space="preserve"> </w:t>
      </w:r>
      <w:r w:rsidR="00817147">
        <w:t>associated</w:t>
      </w:r>
      <w:r w:rsidR="00E504D9">
        <w:t xml:space="preserve"> </w:t>
      </w:r>
      <w:r w:rsidR="00817147">
        <w:t>with</w:t>
      </w:r>
      <w:r w:rsidR="00E504D9">
        <w:t xml:space="preserve"> </w:t>
      </w:r>
      <w:r w:rsidR="00817147">
        <w:t>hardheartedness.</w:t>
      </w:r>
    </w:p>
    <w:p w14:paraId="47273F3E" w14:textId="3407E8EE" w:rsidR="00F94F94" w:rsidRDefault="003D616F" w:rsidP="00516602">
      <w:pPr>
        <w:pStyle w:val="Heading4"/>
        <w:tabs>
          <w:tab w:val="clear" w:pos="2160"/>
          <w:tab w:val="num" w:pos="1440"/>
        </w:tabs>
        <w:ind w:left="1440"/>
      </w:pPr>
      <w:r>
        <w:t>One</w:t>
      </w:r>
      <w:r w:rsidR="00E504D9">
        <w:t xml:space="preserve"> </w:t>
      </w:r>
      <w:r>
        <w:t>might</w:t>
      </w:r>
      <w:r w:rsidR="00E504D9">
        <w:t xml:space="preserve"> </w:t>
      </w:r>
      <w:r>
        <w:t>suppose</w:t>
      </w:r>
      <w:r w:rsidR="00E504D9">
        <w:t xml:space="preserve"> </w:t>
      </w:r>
      <w:r>
        <w:t>J</w:t>
      </w:r>
      <w:r w:rsidR="00C250DA">
        <w:t>esus</w:t>
      </w:r>
      <w:r w:rsidR="004F79A4">
        <w:t>’</w:t>
      </w:r>
      <w:r w:rsidR="00E504D9">
        <w:t xml:space="preserve"> </w:t>
      </w:r>
      <w:r w:rsidR="00C250DA">
        <w:t>rebuke</w:t>
      </w:r>
      <w:r w:rsidR="00E504D9">
        <w:t xml:space="preserve"> </w:t>
      </w:r>
      <w:r>
        <w:t>was</w:t>
      </w:r>
      <w:r w:rsidR="00E504D9">
        <w:t xml:space="preserve"> </w:t>
      </w:r>
      <w:r w:rsidR="00C250DA">
        <w:t>retrospective</w:t>
      </w:r>
      <w:r>
        <w:t>:</w:t>
      </w:r>
      <w:r w:rsidR="00E504D9">
        <w:t xml:space="preserve"> </w:t>
      </w:r>
      <w:r w:rsidR="004F79A4">
        <w:t>“</w:t>
      </w:r>
      <w:r>
        <w:t>W</w:t>
      </w:r>
      <w:r w:rsidR="00C250DA">
        <w:t>hy</w:t>
      </w:r>
      <w:r w:rsidR="00E504D9">
        <w:t xml:space="preserve"> </w:t>
      </w:r>
      <w:r w:rsidR="00C250DA">
        <w:t>didn</w:t>
      </w:r>
      <w:r w:rsidR="004F79A4">
        <w:t>’</w:t>
      </w:r>
      <w:r w:rsidR="00C250DA">
        <w:t>t</w:t>
      </w:r>
      <w:r w:rsidR="00E504D9">
        <w:t xml:space="preserve"> </w:t>
      </w:r>
      <w:r w:rsidR="00C250DA">
        <w:t>you</w:t>
      </w:r>
      <w:r w:rsidR="00E504D9">
        <w:t xml:space="preserve"> </w:t>
      </w:r>
      <w:r w:rsidR="00C250DA">
        <w:t>believe</w:t>
      </w:r>
      <w:r w:rsidR="00E504D9">
        <w:t xml:space="preserve"> </w:t>
      </w:r>
      <w:r w:rsidR="00C250DA">
        <w:t>even</w:t>
      </w:r>
      <w:r w:rsidR="00E504D9">
        <w:t xml:space="preserve"> </w:t>
      </w:r>
      <w:r w:rsidR="00C250DA">
        <w:t>earlier,</w:t>
      </w:r>
      <w:r w:rsidR="00E504D9">
        <w:t xml:space="preserve"> </w:t>
      </w:r>
      <w:r w:rsidR="00C250DA">
        <w:t>when</w:t>
      </w:r>
      <w:r w:rsidR="00E504D9">
        <w:t xml:space="preserve"> </w:t>
      </w:r>
      <w:r w:rsidR="00C250DA">
        <w:t>the</w:t>
      </w:r>
      <w:r w:rsidR="00E504D9">
        <w:t xml:space="preserve"> </w:t>
      </w:r>
      <w:r w:rsidR="00C250DA">
        <w:t>women</w:t>
      </w:r>
      <w:r w:rsidR="00E504D9">
        <w:t xml:space="preserve"> </w:t>
      </w:r>
      <w:r w:rsidR="00C250DA">
        <w:t>told</w:t>
      </w:r>
      <w:r w:rsidR="00E504D9">
        <w:t xml:space="preserve"> </w:t>
      </w:r>
      <w:r w:rsidR="00C250DA">
        <w:t>you</w:t>
      </w:r>
      <w:r w:rsidR="00E504D9">
        <w:t xml:space="preserve"> </w:t>
      </w:r>
      <w:r w:rsidR="00C250DA">
        <w:t>I</w:t>
      </w:r>
      <w:r w:rsidR="00E504D9">
        <w:t xml:space="preserve"> </w:t>
      </w:r>
      <w:r w:rsidR="00C250DA">
        <w:t>had</w:t>
      </w:r>
      <w:r w:rsidR="00E504D9">
        <w:t xml:space="preserve"> </w:t>
      </w:r>
      <w:r w:rsidR="00C250DA">
        <w:t>been</w:t>
      </w:r>
      <w:r w:rsidR="00E504D9">
        <w:t xml:space="preserve"> </w:t>
      </w:r>
      <w:r w:rsidR="00C250DA">
        <w:t>raised?</w:t>
      </w:r>
      <w:r w:rsidR="004F79A4">
        <w:t>”</w:t>
      </w:r>
      <w:r w:rsidR="00E504D9">
        <w:t xml:space="preserve"> </w:t>
      </w:r>
      <w:r w:rsidR="00C250DA">
        <w:t>(cf.</w:t>
      </w:r>
      <w:r w:rsidR="00E504D9">
        <w:t xml:space="preserve"> </w:t>
      </w:r>
      <w:r w:rsidR="00C250DA">
        <w:t>Luke</w:t>
      </w:r>
      <w:r w:rsidR="00E504D9">
        <w:t xml:space="preserve"> </w:t>
      </w:r>
      <w:r w:rsidR="00C250DA">
        <w:t>24:10-11)</w:t>
      </w:r>
    </w:p>
    <w:p w14:paraId="318F3081" w14:textId="04AEF630" w:rsidR="00F96508" w:rsidRDefault="00F96508" w:rsidP="00516602">
      <w:pPr>
        <w:pStyle w:val="Heading3"/>
        <w:numPr>
          <w:ilvl w:val="2"/>
          <w:numId w:val="16"/>
        </w:numPr>
        <w:tabs>
          <w:tab w:val="num" w:pos="-1584"/>
        </w:tabs>
        <w:ind w:left="1008"/>
      </w:pPr>
      <w:r>
        <w:t>Even</w:t>
      </w:r>
      <w:r w:rsidR="00E504D9">
        <w:t xml:space="preserve"> </w:t>
      </w:r>
      <w:r>
        <w:t>Burgon</w:t>
      </w:r>
      <w:r w:rsidR="00E504D9">
        <w:t xml:space="preserve"> </w:t>
      </w:r>
      <w:r>
        <w:t>acknowledged</w:t>
      </w:r>
      <w:r w:rsidR="00E504D9">
        <w:t xml:space="preserve"> </w:t>
      </w:r>
      <w:r>
        <w:t>the</w:t>
      </w:r>
      <w:r w:rsidR="00E504D9">
        <w:t xml:space="preserve"> </w:t>
      </w:r>
      <w:r>
        <w:t>existence</w:t>
      </w:r>
      <w:r w:rsidR="00E504D9">
        <w:t xml:space="preserve"> </w:t>
      </w:r>
      <w:r>
        <w:t>of</w:t>
      </w:r>
      <w:r w:rsidR="00E504D9">
        <w:t xml:space="preserve"> </w:t>
      </w:r>
      <w:r>
        <w:t>discrepancies</w:t>
      </w:r>
      <w:r w:rsidR="00E504D9">
        <w:t xml:space="preserve"> </w:t>
      </w:r>
      <w:r>
        <w:t>between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and</w:t>
      </w:r>
      <w:r w:rsidR="00E504D9">
        <w:t xml:space="preserve"> </w:t>
      </w:r>
      <w:r>
        <w:t>the</w:t>
      </w:r>
      <w:r w:rsidR="00E504D9">
        <w:t xml:space="preserve"> </w:t>
      </w:r>
      <w:r>
        <w:t>other</w:t>
      </w:r>
      <w:r w:rsidR="00E504D9">
        <w:t xml:space="preserve"> </w:t>
      </w:r>
      <w:r>
        <w:t>accounts.</w:t>
      </w:r>
    </w:p>
    <w:p w14:paraId="076E67C2" w14:textId="4416FCAE" w:rsidR="00F96508" w:rsidRDefault="004F79A4" w:rsidP="00516602">
      <w:pPr>
        <w:pStyle w:val="Heading4"/>
        <w:tabs>
          <w:tab w:val="clear" w:pos="2160"/>
          <w:tab w:val="num" w:pos="1440"/>
        </w:tabs>
        <w:ind w:left="1440"/>
      </w:pPr>
      <w:r>
        <w:t>“</w:t>
      </w:r>
      <w:r w:rsidR="00F96508">
        <w:t>That</w:t>
      </w:r>
      <w:r w:rsidR="00E504D9">
        <w:t xml:space="preserve"> </w:t>
      </w:r>
      <w:r w:rsidR="00F96508">
        <w:t>some</w:t>
      </w:r>
      <w:r w:rsidR="00E504D9">
        <w:t xml:space="preserve"> </w:t>
      </w:r>
      <w:r w:rsidR="00F96508">
        <w:t>were</w:t>
      </w:r>
      <w:r w:rsidR="00E504D9">
        <w:t xml:space="preserve"> </w:t>
      </w:r>
      <w:r w:rsidR="00F96508">
        <w:t>found</w:t>
      </w:r>
      <w:r w:rsidR="00E504D9">
        <w:t xml:space="preserve"> </w:t>
      </w:r>
      <w:r w:rsidR="00F96508">
        <w:t>in</w:t>
      </w:r>
      <w:r w:rsidR="00E504D9">
        <w:t xml:space="preserve"> </w:t>
      </w:r>
      <w:r w:rsidR="00F96508">
        <w:t>very</w:t>
      </w:r>
      <w:r w:rsidR="00E504D9">
        <w:t xml:space="preserve"> </w:t>
      </w:r>
      <w:r w:rsidR="00F96508">
        <w:t>early</w:t>
      </w:r>
      <w:r w:rsidR="00E504D9">
        <w:t xml:space="preserve"> </w:t>
      </w:r>
      <w:r w:rsidR="00F96508">
        <w:t>times</w:t>
      </w:r>
      <w:r w:rsidR="00E504D9">
        <w:t xml:space="preserve"> </w:t>
      </w:r>
      <w:r w:rsidR="00F96508">
        <w:t>eagerly</w:t>
      </w:r>
      <w:r w:rsidR="00E504D9">
        <w:t xml:space="preserve"> </w:t>
      </w:r>
      <w:r w:rsidR="00F96508">
        <w:t>to</w:t>
      </w:r>
      <w:r w:rsidR="00E504D9">
        <w:t xml:space="preserve"> </w:t>
      </w:r>
      <w:r w:rsidR="00F96508">
        <w:t>acquiesce</w:t>
      </w:r>
      <w:r w:rsidR="00E504D9">
        <w:t xml:space="preserve"> </w:t>
      </w:r>
      <w:r w:rsidR="00F96508">
        <w:t>in</w:t>
      </w:r>
      <w:r w:rsidR="00E504D9">
        <w:t xml:space="preserve"> </w:t>
      </w:r>
      <w:r w:rsidR="00F96508">
        <w:t>this</w:t>
      </w:r>
      <w:r w:rsidR="00E504D9">
        <w:t xml:space="preserve"> </w:t>
      </w:r>
      <w:r w:rsidR="00F96508">
        <w:t>omission:</w:t>
      </w:r>
      <w:r w:rsidR="00E504D9">
        <w:t xml:space="preserve"> </w:t>
      </w:r>
      <w:r w:rsidR="00F96508">
        <w:t>to</w:t>
      </w:r>
      <w:r w:rsidR="00E504D9">
        <w:t xml:space="preserve"> </w:t>
      </w:r>
      <w:r w:rsidR="00F96508">
        <w:t>sanction</w:t>
      </w:r>
      <w:r w:rsidR="00E504D9">
        <w:t xml:space="preserve"> </w:t>
      </w:r>
      <w:r w:rsidR="00F96508">
        <w:t>it:</w:t>
      </w:r>
      <w:r w:rsidR="00E504D9">
        <w:t xml:space="preserve"> </w:t>
      </w:r>
      <w:r w:rsidR="00F96508">
        <w:t>even</w:t>
      </w:r>
      <w:r w:rsidR="00E504D9">
        <w:t xml:space="preserve"> </w:t>
      </w:r>
      <w:r w:rsidR="00F96508">
        <w:t>to</w:t>
      </w:r>
      <w:r w:rsidR="00E504D9">
        <w:t xml:space="preserve"> </w:t>
      </w:r>
      <w:r w:rsidR="00F96508">
        <w:t>multiply</w:t>
      </w:r>
      <w:r w:rsidR="00E504D9">
        <w:t xml:space="preserve"> </w:t>
      </w:r>
      <w:r w:rsidR="00F96508">
        <w:t>copies</w:t>
      </w:r>
      <w:r w:rsidR="00E504D9">
        <w:t xml:space="preserve"> </w:t>
      </w:r>
      <w:r w:rsidR="00F96508">
        <w:t>of</w:t>
      </w:r>
      <w:r w:rsidR="00E504D9">
        <w:t xml:space="preserve"> </w:t>
      </w:r>
      <w:r w:rsidR="00F96508">
        <w:t>the</w:t>
      </w:r>
      <w:r w:rsidR="00E504D9">
        <w:t xml:space="preserve"> </w:t>
      </w:r>
      <w:r w:rsidR="00F96508">
        <w:t>Gospel</w:t>
      </w:r>
      <w:r w:rsidR="00E504D9">
        <w:t xml:space="preserve"> </w:t>
      </w:r>
      <w:r w:rsidR="00F96508">
        <w:t>so</w:t>
      </w:r>
      <w:r w:rsidR="00E504D9">
        <w:t xml:space="preserve"> </w:t>
      </w:r>
      <w:r w:rsidR="00F96508">
        <w:t>mutilated;</w:t>
      </w:r>
      <w:r w:rsidR="00E504D9">
        <w:t xml:space="preserve"> </w:t>
      </w:r>
      <w:r w:rsidR="00F96508">
        <w:t>(critics</w:t>
      </w:r>
      <w:r w:rsidR="00E504D9">
        <w:t xml:space="preserve"> </w:t>
      </w:r>
      <w:r w:rsidR="00F96508">
        <w:t>or</w:t>
      </w:r>
      <w:r w:rsidR="00E504D9">
        <w:t xml:space="preserve"> </w:t>
      </w:r>
      <w:r w:rsidR="00F96508">
        <w:t>commentators</w:t>
      </w:r>
      <w:r w:rsidR="00E504D9">
        <w:t xml:space="preserve"> </w:t>
      </w:r>
      <w:r w:rsidR="00F96508">
        <w:t>intent</w:t>
      </w:r>
      <w:r w:rsidR="00E504D9">
        <w:t xml:space="preserve"> </w:t>
      </w:r>
      <w:r w:rsidR="00F96508">
        <w:t>on</w:t>
      </w:r>
      <w:r w:rsidR="00E504D9">
        <w:t xml:space="preserve"> </w:t>
      </w:r>
      <w:r w:rsidR="00F96508">
        <w:t>nothing</w:t>
      </w:r>
      <w:r w:rsidR="00E504D9">
        <w:t xml:space="preserve"> </w:t>
      </w:r>
      <w:r w:rsidR="00F96508">
        <w:t>so</w:t>
      </w:r>
      <w:r w:rsidR="00E504D9">
        <w:t xml:space="preserve"> </w:t>
      </w:r>
      <w:r w:rsidR="00F96508">
        <w:t>much</w:t>
      </w:r>
      <w:r w:rsidR="00E504D9">
        <w:t xml:space="preserve"> </w:t>
      </w:r>
      <w:r w:rsidR="00F96508">
        <w:t>as</w:t>
      </w:r>
      <w:r w:rsidR="00E504D9">
        <w:t xml:space="preserve"> </w:t>
      </w:r>
      <w:r w:rsidR="00F96508">
        <w:t>reconciling</w:t>
      </w:r>
      <w:r w:rsidR="00E504D9">
        <w:t xml:space="preserve"> </w:t>
      </w:r>
      <w:r w:rsidR="00F96508">
        <w:t>the</w:t>
      </w:r>
      <w:r w:rsidR="00E504D9">
        <w:t xml:space="preserve"> </w:t>
      </w:r>
      <w:r w:rsidR="00F96508">
        <w:t>apparent</w:t>
      </w:r>
      <w:r w:rsidR="00E504D9">
        <w:t xml:space="preserve"> </w:t>
      </w:r>
      <w:r w:rsidR="00F96508">
        <w:t>discrepancies</w:t>
      </w:r>
      <w:r w:rsidR="00E504D9">
        <w:t xml:space="preserve"> </w:t>
      </w:r>
      <w:r w:rsidR="00F96508">
        <w:t>in</w:t>
      </w:r>
      <w:r w:rsidR="00E504D9">
        <w:t xml:space="preserve"> </w:t>
      </w:r>
      <w:r w:rsidR="00F96508">
        <w:t>the</w:t>
      </w:r>
      <w:r w:rsidR="00E504D9">
        <w:t xml:space="preserve"> </w:t>
      </w:r>
      <w:r w:rsidR="00F96508">
        <w:t>Evangelical</w:t>
      </w:r>
      <w:r w:rsidR="00E504D9">
        <w:t xml:space="preserve"> </w:t>
      </w:r>
      <w:r w:rsidR="00F96508">
        <w:t>narratives:)—appears</w:t>
      </w:r>
      <w:r w:rsidR="00E504D9">
        <w:t xml:space="preserve"> </w:t>
      </w:r>
      <w:r w:rsidR="00F96508">
        <w:t>to</w:t>
      </w:r>
      <w:r w:rsidR="00E504D9">
        <w:t xml:space="preserve"> </w:t>
      </w:r>
      <w:r w:rsidR="00F96508">
        <w:t>me</w:t>
      </w:r>
      <w:r w:rsidR="00E504D9">
        <w:t xml:space="preserve"> </w:t>
      </w:r>
      <w:r w:rsidR="00F96508">
        <w:t>not</w:t>
      </w:r>
      <w:r w:rsidR="00E504D9">
        <w:t xml:space="preserve"> </w:t>
      </w:r>
      <w:r w:rsidR="00F96508">
        <w:t>at</w:t>
      </w:r>
      <w:r w:rsidR="00E504D9">
        <w:t xml:space="preserve"> </w:t>
      </w:r>
      <w:r w:rsidR="00F96508">
        <w:t>all</w:t>
      </w:r>
      <w:r w:rsidR="00E504D9">
        <w:t xml:space="preserve"> </w:t>
      </w:r>
      <w:r w:rsidR="00F96508">
        <w:t>unlikely.</w:t>
      </w:r>
      <w:r>
        <w:t>”</w:t>
      </w:r>
      <w:r w:rsidR="00E504D9">
        <w:t xml:space="preserve"> </w:t>
      </w:r>
      <w:r w:rsidR="00F96508" w:rsidRPr="00F96508">
        <w:rPr>
          <w:sz w:val="16"/>
          <w:szCs w:val="18"/>
        </w:rPr>
        <w:t>(Burgon,</w:t>
      </w:r>
      <w:r w:rsidR="00E504D9">
        <w:rPr>
          <w:sz w:val="16"/>
          <w:szCs w:val="18"/>
        </w:rPr>
        <w:t xml:space="preserve"> </w:t>
      </w:r>
      <w:r w:rsidR="00F96508" w:rsidRPr="00487E02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="00F96508" w:rsidRPr="00487E02">
        <w:rPr>
          <w:i/>
          <w:iCs/>
          <w:sz w:val="16"/>
          <w:szCs w:val="18"/>
        </w:rPr>
        <w:t>Last</w:t>
      </w:r>
      <w:r w:rsidR="00E504D9">
        <w:rPr>
          <w:i/>
          <w:iCs/>
          <w:sz w:val="16"/>
          <w:szCs w:val="18"/>
        </w:rPr>
        <w:t xml:space="preserve"> </w:t>
      </w:r>
      <w:r w:rsidR="00F96508" w:rsidRPr="00487E02">
        <w:rPr>
          <w:i/>
          <w:iCs/>
          <w:sz w:val="16"/>
          <w:szCs w:val="18"/>
        </w:rPr>
        <w:t>Twelve</w:t>
      </w:r>
      <w:r w:rsidR="00E504D9">
        <w:rPr>
          <w:i/>
          <w:iCs/>
          <w:sz w:val="16"/>
          <w:szCs w:val="18"/>
        </w:rPr>
        <w:t xml:space="preserve"> </w:t>
      </w:r>
      <w:r w:rsidR="00F96508" w:rsidRPr="00487E02">
        <w:rPr>
          <w:i/>
          <w:iCs/>
          <w:sz w:val="16"/>
          <w:szCs w:val="18"/>
        </w:rPr>
        <w:t>Verses</w:t>
      </w:r>
      <w:r w:rsidR="00F96508" w:rsidRPr="00F96508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="00F96508" w:rsidRPr="00F96508">
        <w:rPr>
          <w:sz w:val="16"/>
          <w:szCs w:val="18"/>
        </w:rPr>
        <w:t>269)</w:t>
      </w:r>
    </w:p>
    <w:p w14:paraId="7A338C27" w14:textId="21DBB622" w:rsidR="00C054D6" w:rsidRPr="00951AFA" w:rsidRDefault="00DD3F6A" w:rsidP="00B03FE5">
      <w:pPr>
        <w:pStyle w:val="Heading1"/>
        <w:rPr>
          <w:b/>
          <w:bCs w:val="0"/>
        </w:rPr>
      </w:pPr>
      <w:r w:rsidRPr="00951AFA">
        <w:rPr>
          <w:b/>
          <w:bCs w:val="0"/>
        </w:rPr>
        <w:t>Internal</w:t>
      </w:r>
      <w:r w:rsidR="00E504D9" w:rsidRPr="00951AFA">
        <w:rPr>
          <w:b/>
          <w:bCs w:val="0"/>
        </w:rPr>
        <w:t xml:space="preserve"> </w:t>
      </w:r>
      <w:proofErr w:type="gramStart"/>
      <w:r w:rsidRPr="00951AFA">
        <w:rPr>
          <w:b/>
          <w:bCs w:val="0"/>
        </w:rPr>
        <w:t>Evidence</w:t>
      </w:r>
      <w:r w:rsidR="009749D5" w:rsidRPr="00951AFA">
        <w:rPr>
          <w:b/>
          <w:bCs w:val="0"/>
        </w:rPr>
        <w:t>s</w:t>
      </w:r>
      <w:proofErr w:type="gramEnd"/>
      <w:r w:rsidRPr="00951AFA">
        <w:rPr>
          <w:b/>
          <w:bCs w:val="0"/>
        </w:rPr>
        <w:t>:</w:t>
      </w:r>
      <w:r w:rsidR="00E504D9" w:rsidRPr="00951AFA">
        <w:rPr>
          <w:b/>
          <w:bCs w:val="0"/>
        </w:rPr>
        <w:t xml:space="preserve"> </w:t>
      </w:r>
      <w:r w:rsidRPr="00951AFA">
        <w:rPr>
          <w:b/>
          <w:bCs w:val="0"/>
        </w:rPr>
        <w:t>T</w:t>
      </w:r>
      <w:r w:rsidR="00C054D6" w:rsidRPr="00951AFA">
        <w:rPr>
          <w:b/>
          <w:bCs w:val="0"/>
        </w:rPr>
        <w:t>he</w:t>
      </w:r>
      <w:r w:rsidR="00E504D9" w:rsidRPr="00951AFA">
        <w:rPr>
          <w:b/>
          <w:bCs w:val="0"/>
        </w:rPr>
        <w:t xml:space="preserve"> </w:t>
      </w:r>
      <w:r w:rsidR="00C054D6" w:rsidRPr="00951AFA">
        <w:rPr>
          <w:b/>
          <w:bCs w:val="0"/>
        </w:rPr>
        <w:t>Portrayal</w:t>
      </w:r>
      <w:r w:rsidR="00E504D9" w:rsidRPr="00951AFA">
        <w:rPr>
          <w:b/>
          <w:bCs w:val="0"/>
        </w:rPr>
        <w:t xml:space="preserve"> </w:t>
      </w:r>
      <w:r w:rsidR="00C054D6" w:rsidRPr="00951AFA">
        <w:rPr>
          <w:b/>
          <w:bCs w:val="0"/>
        </w:rPr>
        <w:t>of</w:t>
      </w:r>
      <w:r w:rsidR="00E504D9" w:rsidRPr="00951AFA">
        <w:rPr>
          <w:b/>
          <w:bCs w:val="0"/>
        </w:rPr>
        <w:t xml:space="preserve"> </w:t>
      </w:r>
      <w:r w:rsidRPr="00951AFA">
        <w:rPr>
          <w:b/>
          <w:bCs w:val="0"/>
        </w:rPr>
        <w:t>S</w:t>
      </w:r>
      <w:r w:rsidR="00C054D6" w:rsidRPr="00951AFA">
        <w:rPr>
          <w:b/>
          <w:bCs w:val="0"/>
        </w:rPr>
        <w:t>igns</w:t>
      </w:r>
      <w:r w:rsidRPr="00951AFA">
        <w:rPr>
          <w:b/>
          <w:bCs w:val="0"/>
        </w:rPr>
        <w:t>.</w:t>
      </w:r>
    </w:p>
    <w:p w14:paraId="26949B7F" w14:textId="1E164815" w:rsidR="00C054D6" w:rsidRDefault="00C054D6" w:rsidP="00C054D6">
      <w:pPr>
        <w:pStyle w:val="Heading3"/>
      </w:pPr>
      <w:r>
        <w:t>Generally,</w:t>
      </w:r>
      <w:r w:rsidR="00E504D9">
        <w:t xml:space="preserve"> </w:t>
      </w:r>
      <w:r>
        <w:t>the</w:t>
      </w:r>
      <w:r w:rsidR="00E504D9">
        <w:t xml:space="preserve"> </w:t>
      </w:r>
      <w:r>
        <w:t>accounts</w:t>
      </w:r>
      <w:r w:rsidR="00E504D9">
        <w:t xml:space="preserve"> </w:t>
      </w:r>
      <w:r>
        <w:t>of</w:t>
      </w:r>
      <w:r w:rsidR="00E504D9">
        <w:t xml:space="preserve"> </w:t>
      </w:r>
      <w:r>
        <w:t>signs</w:t>
      </w:r>
      <w:r w:rsidR="00E504D9">
        <w:t xml:space="preserve"> </w:t>
      </w:r>
      <w:r>
        <w:t>we</w:t>
      </w:r>
      <w:r w:rsidR="00E504D9">
        <w:t xml:space="preserve"> </w:t>
      </w:r>
      <w:r>
        <w:t>see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NT</w:t>
      </w:r>
      <w:r w:rsidR="00E504D9">
        <w:t xml:space="preserve"> </w:t>
      </w:r>
      <w:r>
        <w:t>are</w:t>
      </w:r>
      <w:r w:rsidR="00E504D9">
        <w:t xml:space="preserve"> </w:t>
      </w:r>
      <w:r>
        <w:t>practical</w:t>
      </w:r>
      <w:r w:rsidR="00E504D9">
        <w:t xml:space="preserve"> </w:t>
      </w:r>
      <w:r>
        <w:t>though</w:t>
      </w:r>
      <w:r w:rsidR="00E504D9">
        <w:t xml:space="preserve"> </w:t>
      </w:r>
      <w:r>
        <w:t>phenomenal.</w:t>
      </w:r>
    </w:p>
    <w:p w14:paraId="2E1E1D32" w14:textId="7C846CC3" w:rsidR="00C054D6" w:rsidRDefault="00C054D6" w:rsidP="00C054D6">
      <w:pPr>
        <w:pStyle w:val="Heading4"/>
      </w:pPr>
      <w:r>
        <w:lastRenderedPageBreak/>
        <w:t>A</w:t>
      </w:r>
      <w:r w:rsidR="00E504D9">
        <w:t xml:space="preserve"> </w:t>
      </w:r>
      <w:r>
        <w:t>woman</w:t>
      </w:r>
      <w:r w:rsidR="00E504D9">
        <w:t xml:space="preserve"> </w:t>
      </w:r>
      <w:r>
        <w:t>had</w:t>
      </w:r>
      <w:r w:rsidR="00E504D9">
        <w:t xml:space="preserve"> </w:t>
      </w:r>
      <w:r>
        <w:t>a</w:t>
      </w:r>
      <w:r w:rsidR="00E504D9">
        <w:t xml:space="preserve"> </w:t>
      </w:r>
      <w:r>
        <w:t>problem</w:t>
      </w:r>
      <w:r w:rsidR="00E504D9">
        <w:t xml:space="preserve"> </w:t>
      </w:r>
      <w:r>
        <w:t>with</w:t>
      </w:r>
      <w:r w:rsidR="00E504D9">
        <w:t xml:space="preserve"> </w:t>
      </w:r>
      <w:r>
        <w:t>an</w:t>
      </w:r>
      <w:r w:rsidR="00E504D9">
        <w:t xml:space="preserve"> </w:t>
      </w:r>
      <w:r>
        <w:t>issue</w:t>
      </w:r>
      <w:r w:rsidR="00E504D9">
        <w:t xml:space="preserve"> </w:t>
      </w:r>
      <w:r>
        <w:t>of</w:t>
      </w:r>
      <w:r w:rsidR="00E504D9">
        <w:t xml:space="preserve"> </w:t>
      </w:r>
      <w:r>
        <w:t>blood</w:t>
      </w:r>
      <w:r w:rsidR="00E504D9">
        <w:t xml:space="preserve"> </w:t>
      </w:r>
      <w:r>
        <w:t>for</w:t>
      </w:r>
      <w:r w:rsidR="00E504D9">
        <w:t xml:space="preserve"> </w:t>
      </w:r>
      <w:r>
        <w:t>12</w:t>
      </w:r>
      <w:r w:rsidR="00E504D9">
        <w:t xml:space="preserve"> </w:t>
      </w:r>
      <w:r>
        <w:t>years,</w:t>
      </w:r>
      <w:r w:rsidR="00E504D9">
        <w:t xml:space="preserve"> </w:t>
      </w:r>
      <w:r>
        <w:t>a</w:t>
      </w:r>
      <w:r w:rsidR="00E504D9">
        <w:t xml:space="preserve"> </w:t>
      </w:r>
      <w:r>
        <w:t>man</w:t>
      </w:r>
      <w:r w:rsidR="00E504D9">
        <w:t xml:space="preserve"> </w:t>
      </w:r>
      <w:r>
        <w:t>was</w:t>
      </w:r>
      <w:r w:rsidR="00E504D9">
        <w:t xml:space="preserve"> </w:t>
      </w:r>
      <w:r>
        <w:t>blind</w:t>
      </w:r>
      <w:r w:rsidR="00E504D9">
        <w:t xml:space="preserve"> </w:t>
      </w:r>
      <w:r>
        <w:t>from</w:t>
      </w:r>
      <w:r w:rsidR="00E504D9">
        <w:t xml:space="preserve"> </w:t>
      </w:r>
      <w:r>
        <w:t>birth,</w:t>
      </w:r>
      <w:r w:rsidR="00E504D9">
        <w:t xml:space="preserve"> </w:t>
      </w:r>
      <w:r>
        <w:t>a</w:t>
      </w:r>
      <w:r w:rsidR="00E504D9">
        <w:t xml:space="preserve"> </w:t>
      </w:r>
      <w:r>
        <w:t>man</w:t>
      </w:r>
      <w:r w:rsidR="00E504D9">
        <w:t xml:space="preserve"> </w:t>
      </w:r>
      <w:r>
        <w:t>was</w:t>
      </w:r>
      <w:r w:rsidR="00E504D9">
        <w:t xml:space="preserve"> </w:t>
      </w:r>
      <w:r>
        <w:t>lame</w:t>
      </w:r>
      <w:r w:rsidR="00E504D9">
        <w:t xml:space="preserve"> </w:t>
      </w:r>
      <w:r>
        <w:t>from</w:t>
      </w:r>
      <w:r w:rsidR="00E504D9">
        <w:t xml:space="preserve"> </w:t>
      </w:r>
      <w:r>
        <w:t>birth,</w:t>
      </w:r>
      <w:r w:rsidR="00E504D9">
        <w:t xml:space="preserve"> </w:t>
      </w:r>
      <w:r>
        <w:t>sick</w:t>
      </w:r>
      <w:r w:rsidR="00E504D9">
        <w:t xml:space="preserve"> </w:t>
      </w:r>
      <w:r>
        <w:t>people</w:t>
      </w:r>
      <w:r w:rsidR="00E504D9">
        <w:t xml:space="preserve"> </w:t>
      </w:r>
      <w:r>
        <w:t>were</w:t>
      </w:r>
      <w:r w:rsidR="00E504D9">
        <w:t xml:space="preserve"> </w:t>
      </w:r>
      <w:r>
        <w:t>healed,</w:t>
      </w:r>
      <w:r w:rsidR="00E504D9">
        <w:t xml:space="preserve"> </w:t>
      </w:r>
      <w:r>
        <w:t>demons</w:t>
      </w:r>
      <w:r w:rsidR="00E504D9">
        <w:t xml:space="preserve"> </w:t>
      </w:r>
      <w:r>
        <w:t>were</w:t>
      </w:r>
      <w:r w:rsidR="00E504D9">
        <w:t xml:space="preserve"> </w:t>
      </w:r>
      <w:r>
        <w:t>cast</w:t>
      </w:r>
      <w:r w:rsidR="00E504D9">
        <w:t xml:space="preserve"> </w:t>
      </w:r>
      <w:r>
        <w:t>out</w:t>
      </w:r>
      <w:r w:rsidR="003547FB">
        <w:t>,</w:t>
      </w:r>
      <w:r w:rsidR="00E504D9">
        <w:t xml:space="preserve"> </w:t>
      </w:r>
      <w:r w:rsidR="003547FB">
        <w:t>etc.</w:t>
      </w:r>
    </w:p>
    <w:p w14:paraId="5452DAA2" w14:textId="5592F3EF" w:rsidR="00C054D6" w:rsidRDefault="00C054D6" w:rsidP="00C054D6">
      <w:pPr>
        <w:pStyle w:val="Heading4"/>
      </w:pPr>
      <w:r>
        <w:t>Even</w:t>
      </w:r>
      <w:r w:rsidR="00E504D9">
        <w:t xml:space="preserve"> </w:t>
      </w:r>
      <w:r>
        <w:t>the</w:t>
      </w:r>
      <w:r w:rsidR="00E504D9">
        <w:t xml:space="preserve"> </w:t>
      </w:r>
      <w:r>
        <w:t>account</w:t>
      </w:r>
      <w:r w:rsidR="00E504D9">
        <w:t xml:space="preserve"> </w:t>
      </w:r>
      <w:r>
        <w:t>of</w:t>
      </w:r>
      <w:r w:rsidR="00E504D9">
        <w:t xml:space="preserve"> </w:t>
      </w:r>
      <w:r>
        <w:t>Paul</w:t>
      </w:r>
      <w:r w:rsidR="00E504D9">
        <w:t xml:space="preserve"> </w:t>
      </w:r>
      <w:r>
        <w:t>being</w:t>
      </w:r>
      <w:r w:rsidR="00E504D9">
        <w:t xml:space="preserve"> </w:t>
      </w:r>
      <w:r>
        <w:t>bitten</w:t>
      </w:r>
      <w:r w:rsidR="00E504D9">
        <w:t xml:space="preserve"> </w:t>
      </w:r>
      <w:r>
        <w:t>by</w:t>
      </w:r>
      <w:r w:rsidR="00E504D9">
        <w:t xml:space="preserve"> </w:t>
      </w:r>
      <w:r>
        <w:t>a</w:t>
      </w:r>
      <w:r w:rsidR="00E504D9">
        <w:t xml:space="preserve"> </w:t>
      </w:r>
      <w:r>
        <w:t>viper</w:t>
      </w:r>
      <w:r w:rsidR="00E504D9">
        <w:t xml:space="preserve"> </w:t>
      </w:r>
      <w:r>
        <w:t>was</w:t>
      </w:r>
      <w:r w:rsidR="00E504D9">
        <w:t xml:space="preserve"> </w:t>
      </w:r>
      <w:r>
        <w:t>not</w:t>
      </w:r>
      <w:r w:rsidR="00E504D9">
        <w:t xml:space="preserve"> </w:t>
      </w:r>
      <w:r>
        <w:t>a</w:t>
      </w:r>
      <w:r w:rsidR="00E504D9">
        <w:t xml:space="preserve"> </w:t>
      </w:r>
      <w:r>
        <w:t>case</w:t>
      </w:r>
      <w:r w:rsidR="00E504D9">
        <w:t xml:space="preserve"> </w:t>
      </w:r>
      <w:r>
        <w:t>of</w:t>
      </w:r>
      <w:r w:rsidR="00E504D9">
        <w:t xml:space="preserve"> </w:t>
      </w:r>
      <w:r>
        <w:t>Paul</w:t>
      </w:r>
      <w:r w:rsidR="00E504D9">
        <w:t xml:space="preserve"> </w:t>
      </w:r>
      <w:r w:rsidR="004F79A4">
        <w:t>“</w:t>
      </w:r>
      <w:r>
        <w:t>taking</w:t>
      </w:r>
      <w:r w:rsidR="00E504D9">
        <w:t xml:space="preserve"> </w:t>
      </w:r>
      <w:r>
        <w:t>up</w:t>
      </w:r>
      <w:r w:rsidR="004F79A4">
        <w:t>”</w:t>
      </w:r>
      <w:r w:rsidR="00E504D9">
        <w:t xml:space="preserve"> </w:t>
      </w:r>
      <w:r>
        <w:t>(</w:t>
      </w:r>
      <w:r w:rsidRPr="00E75AD0">
        <w:t>α</w:t>
      </w:r>
      <w:proofErr w:type="spellStart"/>
      <w:r w:rsidRPr="00E75AD0">
        <w:t>ἴρω</w:t>
      </w:r>
      <w:proofErr w:type="spellEnd"/>
      <w:r>
        <w:t>)</w:t>
      </w:r>
      <w:r w:rsidR="00E504D9">
        <w:t xml:space="preserve"> </w:t>
      </w:r>
      <w:r>
        <w:t>a</w:t>
      </w:r>
      <w:r w:rsidR="00E504D9">
        <w:t xml:space="preserve"> </w:t>
      </w:r>
      <w:r>
        <w:t>serpent</w:t>
      </w:r>
      <w:r w:rsidR="00E504D9">
        <w:t xml:space="preserve"> </w:t>
      </w:r>
      <w:proofErr w:type="gramStart"/>
      <w:r>
        <w:t>in</w:t>
      </w:r>
      <w:r w:rsidR="00E504D9">
        <w:t xml:space="preserve"> </w:t>
      </w:r>
      <w:r>
        <w:t>accordance</w:t>
      </w:r>
      <w:r w:rsidR="00E504D9">
        <w:t xml:space="preserve"> </w:t>
      </w:r>
      <w:r>
        <w:t>with</w:t>
      </w:r>
      <w:proofErr w:type="gramEnd"/>
      <w:r w:rsidR="00E504D9">
        <w:t xml:space="preserve"> </w:t>
      </w:r>
      <w:r>
        <w:t>the</w:t>
      </w:r>
      <w:r w:rsidR="00E504D9">
        <w:t xml:space="preserve"> </w:t>
      </w:r>
      <w:r>
        <w:t>language</w:t>
      </w:r>
      <w:r w:rsidR="00E504D9">
        <w:t xml:space="preserve"> </w:t>
      </w:r>
      <w:r>
        <w:t>of</w:t>
      </w:r>
      <w:r w:rsidR="00E504D9">
        <w:t xml:space="preserve"> </w:t>
      </w:r>
      <w:r>
        <w:t>Mark</w:t>
      </w:r>
      <w:r w:rsidR="00E504D9">
        <w:t xml:space="preserve"> </w:t>
      </w:r>
      <w:r>
        <w:t>16:18</w:t>
      </w:r>
      <w:r w:rsidR="00E504D9">
        <w:t xml:space="preserve"> </w:t>
      </w:r>
      <w:r w:rsidR="00CF7B35">
        <w:t>(</w:t>
      </w:r>
      <w:r>
        <w:t>which</w:t>
      </w:r>
      <w:r w:rsidR="00E504D9">
        <w:t xml:space="preserve"> </w:t>
      </w:r>
      <w:r>
        <w:t>sound</w:t>
      </w:r>
      <w:r w:rsidR="00CF7B35">
        <w:t>s</w:t>
      </w:r>
      <w:r w:rsidR="00E504D9">
        <w:t xml:space="preserve"> </w:t>
      </w:r>
      <w:r>
        <w:t>more</w:t>
      </w:r>
      <w:r w:rsidR="00E504D9">
        <w:t xml:space="preserve"> </w:t>
      </w:r>
      <w:r>
        <w:t>like</w:t>
      </w:r>
      <w:r w:rsidR="00E504D9">
        <w:t xml:space="preserve"> </w:t>
      </w:r>
      <w:r>
        <w:t>the</w:t>
      </w:r>
      <w:r w:rsidR="00E504D9">
        <w:t xml:space="preserve"> </w:t>
      </w:r>
      <w:r>
        <w:t>snake</w:t>
      </w:r>
      <w:r w:rsidR="00E504D9">
        <w:t xml:space="preserve"> </w:t>
      </w:r>
      <w:r>
        <w:t>handling</w:t>
      </w:r>
      <w:r w:rsidR="00E504D9">
        <w:t xml:space="preserve"> </w:t>
      </w:r>
      <w:r>
        <w:t>of</w:t>
      </w:r>
      <w:r w:rsidR="00E504D9">
        <w:t xml:space="preserve"> </w:t>
      </w:r>
      <w:r>
        <w:t>Appalachia.</w:t>
      </w:r>
      <w:r w:rsidR="00CF7B35">
        <w:t>)</w:t>
      </w:r>
    </w:p>
    <w:p w14:paraId="1374AB44" w14:textId="7B8E3D1C" w:rsidR="009F7269" w:rsidRDefault="007E46DB" w:rsidP="00512F91">
      <w:pPr>
        <w:pStyle w:val="Heading4"/>
      </w:pPr>
      <w:r>
        <w:t>Are</w:t>
      </w:r>
      <w:r w:rsidR="00E504D9">
        <w:t xml:space="preserve"> </w:t>
      </w:r>
      <w:r w:rsidR="009F7269">
        <w:t>the</w:t>
      </w:r>
      <w:r w:rsidR="00E504D9">
        <w:t xml:space="preserve"> </w:t>
      </w:r>
      <w:r w:rsidR="009F7269">
        <w:t>cursing</w:t>
      </w:r>
      <w:r w:rsidR="00E504D9">
        <w:t xml:space="preserve"> </w:t>
      </w:r>
      <w:r w:rsidR="009F7269">
        <w:t>of</w:t>
      </w:r>
      <w:r w:rsidR="00E504D9">
        <w:t xml:space="preserve"> </w:t>
      </w:r>
      <w:r w:rsidR="009F7269">
        <w:t>the</w:t>
      </w:r>
      <w:r w:rsidR="00E504D9">
        <w:t xml:space="preserve"> </w:t>
      </w:r>
      <w:r w:rsidR="009F7269">
        <w:t>fig</w:t>
      </w:r>
      <w:r w:rsidR="00E504D9">
        <w:t xml:space="preserve"> </w:t>
      </w:r>
      <w:r w:rsidR="009F7269">
        <w:t>tree</w:t>
      </w:r>
      <w:r w:rsidR="00E504D9">
        <w:t xml:space="preserve"> </w:t>
      </w:r>
      <w:r>
        <w:t>and</w:t>
      </w:r>
      <w:r w:rsidR="00E504D9">
        <w:t xml:space="preserve"> </w:t>
      </w:r>
      <w:r w:rsidR="009F7269">
        <w:t>Peter</w:t>
      </w:r>
      <w:r w:rsidR="00E504D9">
        <w:t xml:space="preserve"> </w:t>
      </w:r>
      <w:r w:rsidR="009F7269">
        <w:t>walking</w:t>
      </w:r>
      <w:r w:rsidR="00E504D9">
        <w:t xml:space="preserve"> </w:t>
      </w:r>
      <w:r w:rsidR="009F7269">
        <w:t>on</w:t>
      </w:r>
      <w:r w:rsidR="00E504D9">
        <w:t xml:space="preserve"> </w:t>
      </w:r>
      <w:r w:rsidR="009F7269">
        <w:t>the</w:t>
      </w:r>
      <w:r w:rsidR="00E504D9">
        <w:t xml:space="preserve"> </w:t>
      </w:r>
      <w:r w:rsidR="009F7269">
        <w:t>water</w:t>
      </w:r>
      <w:r w:rsidR="00E504D9">
        <w:t xml:space="preserve"> </w:t>
      </w:r>
      <w:r>
        <w:t>examples</w:t>
      </w:r>
      <w:r w:rsidR="00E504D9">
        <w:t xml:space="preserve"> </w:t>
      </w:r>
      <w:r>
        <w:t>of</w:t>
      </w:r>
      <w:r w:rsidR="00E504D9">
        <w:t xml:space="preserve"> </w:t>
      </w:r>
      <w:r w:rsidR="0060545E">
        <w:t>th</w:t>
      </w:r>
      <w:r>
        <w:t>ings</w:t>
      </w:r>
      <w:r w:rsidR="00E504D9">
        <w:t xml:space="preserve"> </w:t>
      </w:r>
      <w:r>
        <w:t>more</w:t>
      </w:r>
      <w:r w:rsidR="00E504D9">
        <w:t xml:space="preserve"> </w:t>
      </w:r>
      <w:r>
        <w:t>similar</w:t>
      </w:r>
      <w:r w:rsidR="00E504D9">
        <w:t xml:space="preserve"> </w:t>
      </w:r>
      <w:r>
        <w:t>to</w:t>
      </w:r>
      <w:r w:rsidR="00E504D9">
        <w:t xml:space="preserve"> </w:t>
      </w:r>
      <w:r w:rsidR="003F4ADC">
        <w:t>taking</w:t>
      </w:r>
      <w:r w:rsidR="00E504D9">
        <w:t xml:space="preserve"> </w:t>
      </w:r>
      <w:r w:rsidR="003F4ADC">
        <w:t>up</w:t>
      </w:r>
      <w:r w:rsidR="00E504D9">
        <w:t xml:space="preserve"> </w:t>
      </w:r>
      <w:r w:rsidR="003F4ADC">
        <w:t>serpents?</w:t>
      </w:r>
    </w:p>
    <w:p w14:paraId="099A6008" w14:textId="3F7505AC" w:rsidR="00C054D6" w:rsidRDefault="00C054D6" w:rsidP="00C054D6">
      <w:pPr>
        <w:pStyle w:val="Heading3"/>
      </w:pPr>
      <w:r>
        <w:t>Does</w:t>
      </w:r>
      <w:r w:rsidR="00E504D9">
        <w:t xml:space="preserve"> </w:t>
      </w:r>
      <w:r>
        <w:t>Luke</w:t>
      </w:r>
      <w:r w:rsidR="00E504D9">
        <w:t xml:space="preserve"> </w:t>
      </w:r>
      <w:r>
        <w:t>10:19</w:t>
      </w:r>
      <w:r w:rsidR="00E504D9">
        <w:t xml:space="preserve"> </w:t>
      </w:r>
      <w:r w:rsidR="00DA3E3B">
        <w:t>(</w:t>
      </w:r>
      <w:r w:rsidR="004F79A4">
        <w:t>“</w:t>
      </w:r>
      <w:r w:rsidR="00DA3E3B">
        <w:t>I</w:t>
      </w:r>
      <w:r w:rsidR="00E504D9">
        <w:t xml:space="preserve"> </w:t>
      </w:r>
      <w:r w:rsidR="00DA3E3B">
        <w:t>have</w:t>
      </w:r>
      <w:r w:rsidR="00E504D9">
        <w:t xml:space="preserve"> </w:t>
      </w:r>
      <w:r w:rsidR="00DA3E3B">
        <w:t>given</w:t>
      </w:r>
      <w:r w:rsidR="00E504D9">
        <w:t xml:space="preserve"> </w:t>
      </w:r>
      <w:r w:rsidR="00DA3E3B">
        <w:t>you</w:t>
      </w:r>
      <w:r w:rsidR="00E504D9">
        <w:t xml:space="preserve"> </w:t>
      </w:r>
      <w:r w:rsidR="00DA3E3B">
        <w:t>authority</w:t>
      </w:r>
      <w:r w:rsidR="00E504D9">
        <w:t xml:space="preserve"> </w:t>
      </w:r>
      <w:r w:rsidR="00DA3E3B">
        <w:t>to</w:t>
      </w:r>
      <w:r w:rsidR="00E504D9">
        <w:t xml:space="preserve"> </w:t>
      </w:r>
      <w:r w:rsidR="00DA3E3B">
        <w:t>tread</w:t>
      </w:r>
      <w:r w:rsidR="00E504D9">
        <w:t xml:space="preserve"> </w:t>
      </w:r>
      <w:r w:rsidR="00DA3E3B">
        <w:t>upon</w:t>
      </w:r>
      <w:r w:rsidR="00E504D9">
        <w:t xml:space="preserve"> </w:t>
      </w:r>
      <w:r w:rsidR="00DA3E3B">
        <w:t>serpents</w:t>
      </w:r>
      <w:r w:rsidR="00E504D9">
        <w:t xml:space="preserve"> </w:t>
      </w:r>
      <w:r w:rsidR="00DA3E3B">
        <w:t>and</w:t>
      </w:r>
      <w:r w:rsidR="00E504D9">
        <w:t xml:space="preserve"> </w:t>
      </w:r>
      <w:r w:rsidR="00DA3E3B">
        <w:t>scorpions</w:t>
      </w:r>
      <w:r w:rsidR="004F79A4">
        <w:t>”</w:t>
      </w:r>
      <w:r w:rsidR="00DA3E3B">
        <w:t>)</w:t>
      </w:r>
      <w:r w:rsidR="00E504D9">
        <w:t xml:space="preserve"> </w:t>
      </w:r>
      <w:r>
        <w:t>provide</w:t>
      </w:r>
      <w:r w:rsidR="00E504D9">
        <w:t xml:space="preserve"> </w:t>
      </w:r>
      <w:r>
        <w:t>precedent</w:t>
      </w:r>
      <w:r w:rsidR="00E504D9">
        <w:t xml:space="preserve"> </w:t>
      </w:r>
      <w:r>
        <w:t>for</w:t>
      </w:r>
      <w:r w:rsidR="00E504D9">
        <w:t xml:space="preserve"> </w:t>
      </w:r>
      <w:r>
        <w:t>Mark</w:t>
      </w:r>
      <w:r w:rsidR="00E504D9">
        <w:t xml:space="preserve"> </w:t>
      </w:r>
      <w:r>
        <w:t>16:18?</w:t>
      </w:r>
    </w:p>
    <w:p w14:paraId="0262CAF5" w14:textId="16893B9D" w:rsidR="00C054D6" w:rsidRDefault="00C054D6" w:rsidP="00C054D6">
      <w:pPr>
        <w:pStyle w:val="Heading4"/>
      </w:pPr>
      <w:r>
        <w:t>Luke</w:t>
      </w:r>
      <w:r w:rsidR="00E504D9">
        <w:t xml:space="preserve"> </w:t>
      </w:r>
      <w:r>
        <w:t>10:19</w:t>
      </w:r>
      <w:r w:rsidR="00E504D9">
        <w:t xml:space="preserve"> </w:t>
      </w:r>
      <w:r>
        <w:t>has</w:t>
      </w:r>
      <w:r w:rsidR="00E504D9">
        <w:t xml:space="preserve"> </w:t>
      </w:r>
      <w:r>
        <w:t>a</w:t>
      </w:r>
      <w:r w:rsidR="00E504D9">
        <w:t xml:space="preserve"> </w:t>
      </w:r>
      <w:r>
        <w:t>precursor</w:t>
      </w:r>
      <w:r w:rsidR="00E504D9">
        <w:t xml:space="preserve"> </w:t>
      </w:r>
      <w:r>
        <w:t>in</w:t>
      </w:r>
      <w:r w:rsidR="00E504D9">
        <w:t xml:space="preserve"> </w:t>
      </w:r>
      <w:r>
        <w:t>Psalm</w:t>
      </w:r>
      <w:r w:rsidR="00E504D9">
        <w:t xml:space="preserve"> </w:t>
      </w:r>
      <w:r>
        <w:t>91:13</w:t>
      </w:r>
    </w:p>
    <w:p w14:paraId="2310C763" w14:textId="705BF85B" w:rsidR="00A24814" w:rsidRDefault="008B4157" w:rsidP="00A24814">
      <w:pPr>
        <w:pStyle w:val="Heading5"/>
      </w:pPr>
      <w:r>
        <w:t>The</w:t>
      </w:r>
      <w:r w:rsidR="00E504D9">
        <w:t xml:space="preserve"> </w:t>
      </w:r>
      <w:proofErr w:type="spellStart"/>
      <w:r>
        <w:t>NASB</w:t>
      </w:r>
      <w:proofErr w:type="spellEnd"/>
      <w:r w:rsidR="00E504D9">
        <w:t xml:space="preserve"> </w:t>
      </w:r>
      <w:r>
        <w:t>has</w:t>
      </w:r>
      <w:r w:rsidR="00E504D9">
        <w:t xml:space="preserve"> </w:t>
      </w:r>
      <w:r w:rsidR="004F79A4">
        <w:t>“</w:t>
      </w:r>
      <w:r w:rsidR="00A24814">
        <w:t>You</w:t>
      </w:r>
      <w:r w:rsidR="00E504D9">
        <w:t xml:space="preserve"> </w:t>
      </w:r>
      <w:r w:rsidR="00A24814">
        <w:t>will</w:t>
      </w:r>
      <w:r w:rsidR="00E504D9">
        <w:t xml:space="preserve"> </w:t>
      </w:r>
      <w:r w:rsidR="00A24814">
        <w:t>tread</w:t>
      </w:r>
      <w:r w:rsidR="00E504D9">
        <w:t xml:space="preserve"> </w:t>
      </w:r>
      <w:r w:rsidR="00A24814">
        <w:t>upon</w:t>
      </w:r>
      <w:r w:rsidR="00E504D9">
        <w:t xml:space="preserve"> </w:t>
      </w:r>
      <w:r w:rsidR="00A24814">
        <w:t>the</w:t>
      </w:r>
      <w:r w:rsidR="00E504D9">
        <w:t xml:space="preserve"> </w:t>
      </w:r>
      <w:r w:rsidR="00A24814">
        <w:t>lion</w:t>
      </w:r>
      <w:r w:rsidR="00E504D9">
        <w:t xml:space="preserve"> </w:t>
      </w:r>
      <w:r w:rsidR="00A24814">
        <w:t>and</w:t>
      </w:r>
      <w:r w:rsidR="00E504D9">
        <w:t xml:space="preserve"> </w:t>
      </w:r>
      <w:r w:rsidR="00A24814">
        <w:t>cobra,</w:t>
      </w:r>
      <w:r w:rsidR="00E504D9">
        <w:t xml:space="preserve"> </w:t>
      </w:r>
      <w:r w:rsidR="00A24814">
        <w:t>The</w:t>
      </w:r>
      <w:r w:rsidR="00E504D9">
        <w:t xml:space="preserve"> </w:t>
      </w:r>
      <w:r w:rsidR="00A24814">
        <w:t>young</w:t>
      </w:r>
      <w:r w:rsidR="00E504D9">
        <w:t xml:space="preserve"> </w:t>
      </w:r>
      <w:r w:rsidR="00A24814">
        <w:t>lion</w:t>
      </w:r>
      <w:r w:rsidR="00E504D9">
        <w:t xml:space="preserve"> </w:t>
      </w:r>
      <w:r w:rsidR="00A24814">
        <w:t>and</w:t>
      </w:r>
      <w:r w:rsidR="00E504D9">
        <w:t xml:space="preserve"> </w:t>
      </w:r>
      <w:r w:rsidR="00A24814">
        <w:t>the</w:t>
      </w:r>
      <w:r w:rsidR="00E504D9">
        <w:t xml:space="preserve"> </w:t>
      </w:r>
      <w:r w:rsidR="00A24814">
        <w:t>serpent</w:t>
      </w:r>
      <w:r w:rsidR="00E504D9">
        <w:t xml:space="preserve"> </w:t>
      </w:r>
      <w:r w:rsidR="00A24814">
        <w:t>you</w:t>
      </w:r>
      <w:r w:rsidR="00E504D9">
        <w:t xml:space="preserve"> </w:t>
      </w:r>
      <w:r w:rsidR="00A24814">
        <w:t>will</w:t>
      </w:r>
      <w:r w:rsidR="00E504D9">
        <w:t xml:space="preserve"> </w:t>
      </w:r>
      <w:r w:rsidR="00A24814">
        <w:t>trample</w:t>
      </w:r>
      <w:r w:rsidR="00E504D9">
        <w:t xml:space="preserve"> </w:t>
      </w:r>
      <w:r w:rsidR="00A24814">
        <w:t>down.</w:t>
      </w:r>
      <w:r w:rsidR="004F79A4">
        <w:t>”</w:t>
      </w:r>
    </w:p>
    <w:p w14:paraId="15CF7C84" w14:textId="043EE620" w:rsidR="00C054D6" w:rsidRDefault="00C054D6" w:rsidP="00C054D6">
      <w:pPr>
        <w:pStyle w:val="Heading5"/>
      </w:pPr>
      <w:r>
        <w:t>The</w:t>
      </w:r>
      <w:r w:rsidR="00E504D9">
        <w:t xml:space="preserve"> </w:t>
      </w:r>
      <w:r>
        <w:t>LXX</w:t>
      </w:r>
      <w:r w:rsidR="00E504D9">
        <w:t xml:space="preserve"> </w:t>
      </w:r>
      <w:r w:rsidR="00D32D92">
        <w:t>even</w:t>
      </w:r>
      <w:r w:rsidR="00E504D9">
        <w:t xml:space="preserve"> </w:t>
      </w:r>
      <w:r w:rsidR="002A3934">
        <w:t>more</w:t>
      </w:r>
      <w:r w:rsidR="00E504D9">
        <w:t xml:space="preserve"> </w:t>
      </w:r>
      <w:r w:rsidR="002A3934">
        <w:t>strongly</w:t>
      </w:r>
      <w:r w:rsidR="00E504D9">
        <w:t xml:space="preserve"> </w:t>
      </w:r>
      <w:proofErr w:type="gramStart"/>
      <w:r w:rsidR="00054C31">
        <w:t>indicates</w:t>
      </w:r>
      <w:proofErr w:type="gramEnd"/>
      <w:r w:rsidR="00E504D9">
        <w:t xml:space="preserve"> </w:t>
      </w:r>
      <w:r w:rsidR="00054C31">
        <w:t>that</w:t>
      </w:r>
      <w:r w:rsidR="00E504D9">
        <w:t xml:space="preserve"> </w:t>
      </w:r>
      <w:r w:rsidR="00054C31">
        <w:t>the</w:t>
      </w:r>
      <w:r w:rsidR="00E504D9">
        <w:t xml:space="preserve"> </w:t>
      </w:r>
      <w:r w:rsidR="00054C31">
        <w:t>meaning</w:t>
      </w:r>
      <w:r w:rsidR="00E504D9">
        <w:t xml:space="preserve"> </w:t>
      </w:r>
      <w:r w:rsidR="00054C31">
        <w:t>is</w:t>
      </w:r>
      <w:r w:rsidR="00E504D9">
        <w:t xml:space="preserve"> </w:t>
      </w:r>
      <w:r w:rsidR="00054C31">
        <w:t>figurative:</w:t>
      </w:r>
    </w:p>
    <w:p w14:paraId="53E88388" w14:textId="492F90B1" w:rsidR="00C054D6" w:rsidRPr="00C52A43" w:rsidRDefault="00C054D6" w:rsidP="00C054D6">
      <w:pPr>
        <w:pStyle w:val="Heading6"/>
      </w:pPr>
      <w:r>
        <w:rPr>
          <w:noProof/>
          <w:lang w:val="el-GR"/>
        </w:rPr>
        <w:t>ἐπ</w:t>
      </w:r>
      <w:r w:rsidR="004F79A4">
        <w:rPr>
          <w:noProof/>
        </w:rPr>
        <w:t>’</w:t>
      </w:r>
      <w:r w:rsidR="00E504D9">
        <w:rPr>
          <w:noProof/>
        </w:rPr>
        <w:t xml:space="preserve"> </w:t>
      </w:r>
      <w:r>
        <w:rPr>
          <w:noProof/>
          <w:lang w:val="el-GR"/>
        </w:rPr>
        <w:t>ἀσπίδα</w:t>
      </w:r>
      <w:r w:rsidR="00E504D9">
        <w:rPr>
          <w:noProof/>
        </w:rPr>
        <w:t xml:space="preserve"> </w:t>
      </w:r>
      <w:r>
        <w:rPr>
          <w:noProof/>
          <w:lang w:val="el-GR"/>
        </w:rPr>
        <w:t>καὶ</w:t>
      </w:r>
      <w:r w:rsidR="00E504D9">
        <w:rPr>
          <w:noProof/>
        </w:rPr>
        <w:t xml:space="preserve"> </w:t>
      </w:r>
      <w:r>
        <w:rPr>
          <w:noProof/>
          <w:lang w:val="el-GR"/>
        </w:rPr>
        <w:t>βασιλίσκον</w:t>
      </w:r>
      <w:r w:rsidR="00E504D9">
        <w:rPr>
          <w:noProof/>
        </w:rPr>
        <w:t xml:space="preserve"> </w:t>
      </w:r>
      <w:r>
        <w:rPr>
          <w:noProof/>
          <w:lang w:val="el-GR"/>
        </w:rPr>
        <w:t>ἐπιβήσῃ</w:t>
      </w:r>
      <w:r w:rsidR="00E504D9">
        <w:rPr>
          <w:noProof/>
        </w:rPr>
        <w:t xml:space="preserve"> </w:t>
      </w:r>
      <w:r>
        <w:rPr>
          <w:noProof/>
          <w:lang w:val="el-GR"/>
        </w:rPr>
        <w:t>καὶ</w:t>
      </w:r>
      <w:r w:rsidR="00E504D9">
        <w:rPr>
          <w:noProof/>
        </w:rPr>
        <w:t xml:space="preserve"> </w:t>
      </w:r>
      <w:r>
        <w:rPr>
          <w:noProof/>
          <w:lang w:val="el-GR"/>
        </w:rPr>
        <w:t>καταπατήσεις</w:t>
      </w:r>
      <w:r w:rsidR="00E504D9">
        <w:rPr>
          <w:noProof/>
        </w:rPr>
        <w:t xml:space="preserve"> </w:t>
      </w:r>
      <w:r>
        <w:rPr>
          <w:noProof/>
          <w:lang w:val="el-GR"/>
        </w:rPr>
        <w:t>λέοντα</w:t>
      </w:r>
      <w:r w:rsidR="00E504D9">
        <w:rPr>
          <w:noProof/>
        </w:rPr>
        <w:t xml:space="preserve"> </w:t>
      </w:r>
      <w:r>
        <w:rPr>
          <w:noProof/>
          <w:lang w:val="el-GR"/>
        </w:rPr>
        <w:t>καὶ</w:t>
      </w:r>
      <w:r w:rsidR="00E504D9">
        <w:rPr>
          <w:noProof/>
        </w:rPr>
        <w:t xml:space="preserve"> </w:t>
      </w:r>
      <w:r>
        <w:rPr>
          <w:noProof/>
          <w:lang w:val="el-GR"/>
        </w:rPr>
        <w:t>δράκοντα</w:t>
      </w:r>
    </w:p>
    <w:p w14:paraId="1A0ADF5C" w14:textId="5EAB480E" w:rsidR="00C054D6" w:rsidRPr="00604DF9" w:rsidRDefault="004F79A4" w:rsidP="00C054D6">
      <w:pPr>
        <w:pStyle w:val="Heading6"/>
      </w:pPr>
      <w:r>
        <w:rPr>
          <w:noProof/>
        </w:rPr>
        <w:t>“</w:t>
      </w:r>
      <w:r w:rsidR="00C054D6" w:rsidRPr="002C7BF0">
        <w:rPr>
          <w:noProof/>
        </w:rPr>
        <w:t>You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will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raise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yourself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up</w:t>
      </w:r>
      <w:r w:rsidR="002F7F6B">
        <w:rPr>
          <w:noProof/>
        </w:rPr>
        <w:t>on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an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asp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and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a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petty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king,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and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you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w</w:t>
      </w:r>
      <w:r w:rsidR="00874DEA">
        <w:rPr>
          <w:noProof/>
        </w:rPr>
        <w:t>i</w:t>
      </w:r>
      <w:r w:rsidR="00C054D6" w:rsidRPr="002C7BF0">
        <w:rPr>
          <w:noProof/>
        </w:rPr>
        <w:t>ll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tread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under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foot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a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lion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and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a</w:t>
      </w:r>
      <w:r w:rsidR="00E504D9">
        <w:rPr>
          <w:noProof/>
        </w:rPr>
        <w:t xml:space="preserve"> </w:t>
      </w:r>
      <w:r w:rsidR="00C054D6" w:rsidRPr="002C7BF0">
        <w:rPr>
          <w:noProof/>
        </w:rPr>
        <w:t>serpent</w:t>
      </w:r>
      <w:r w:rsidR="00C054D6" w:rsidRPr="00EB7324">
        <w:rPr>
          <w:noProof/>
        </w:rPr>
        <w:t>.</w:t>
      </w:r>
      <w:r>
        <w:rPr>
          <w:noProof/>
        </w:rPr>
        <w:t>”</w:t>
      </w:r>
    </w:p>
    <w:p w14:paraId="2E2795EE" w14:textId="751E03EA" w:rsidR="00C054D6" w:rsidRDefault="00C054D6" w:rsidP="00C054D6">
      <w:pPr>
        <w:pStyle w:val="Heading5"/>
      </w:pPr>
      <w:r>
        <w:t>Psalm</w:t>
      </w:r>
      <w:r w:rsidR="00E504D9">
        <w:t xml:space="preserve"> </w:t>
      </w:r>
      <w:r>
        <w:t>91:13</w:t>
      </w:r>
      <w:r w:rsidR="00E504D9">
        <w:t xml:space="preserve"> </w:t>
      </w:r>
      <w:r>
        <w:t>appears</w:t>
      </w:r>
      <w:r w:rsidR="00E504D9">
        <w:t xml:space="preserve"> </w:t>
      </w:r>
      <w:r>
        <w:t>to</w:t>
      </w:r>
      <w:r w:rsidR="00E504D9">
        <w:t xml:space="preserve"> </w:t>
      </w:r>
      <w:r>
        <w:t>be</w:t>
      </w:r>
      <w:r w:rsidR="00E504D9">
        <w:t xml:space="preserve"> </w:t>
      </w:r>
      <w:r>
        <w:t>metaphorical.</w:t>
      </w:r>
    </w:p>
    <w:p w14:paraId="3FAF8634" w14:textId="3D3EFCC9" w:rsidR="00C054D6" w:rsidRDefault="00C054D6" w:rsidP="00C054D6">
      <w:pPr>
        <w:pStyle w:val="Heading4"/>
      </w:pPr>
      <w:r>
        <w:t>Is</w:t>
      </w:r>
      <w:r w:rsidR="00E504D9">
        <w:t xml:space="preserve"> </w:t>
      </w:r>
      <w:r>
        <w:t>Luke</w:t>
      </w:r>
      <w:r w:rsidR="00E504D9">
        <w:t xml:space="preserve"> </w:t>
      </w:r>
      <w:r>
        <w:t>10:19</w:t>
      </w:r>
      <w:r w:rsidR="00E504D9">
        <w:t xml:space="preserve"> </w:t>
      </w:r>
      <w:r>
        <w:t>to</w:t>
      </w:r>
      <w:r w:rsidR="00E504D9">
        <w:t xml:space="preserve"> </w:t>
      </w:r>
      <w:r>
        <w:t>be</w:t>
      </w:r>
      <w:r w:rsidR="00E504D9">
        <w:t xml:space="preserve"> </w:t>
      </w:r>
      <w:r>
        <w:t>taken</w:t>
      </w:r>
      <w:r w:rsidR="00E504D9">
        <w:t xml:space="preserve"> </w:t>
      </w:r>
      <w:r>
        <w:t>metaphorically</w:t>
      </w:r>
      <w:r w:rsidR="00E504D9">
        <w:t xml:space="preserve"> </w:t>
      </w:r>
      <w:r>
        <w:t>or</w:t>
      </w:r>
      <w:r w:rsidR="00E504D9">
        <w:t xml:space="preserve"> </w:t>
      </w:r>
      <w:r>
        <w:t>literally?</w:t>
      </w:r>
    </w:p>
    <w:p w14:paraId="4BBC6250" w14:textId="1BB10DBD" w:rsidR="00C054D6" w:rsidRDefault="00C054D6" w:rsidP="00C054D6">
      <w:pPr>
        <w:pStyle w:val="Heading5"/>
      </w:pPr>
      <w:r>
        <w:t>Serpents</w:t>
      </w:r>
      <w:r w:rsidR="00E504D9">
        <w:t xml:space="preserve"> </w:t>
      </w:r>
      <w:r>
        <w:t>and</w:t>
      </w:r>
      <w:r w:rsidR="00E504D9">
        <w:t xml:space="preserve"> </w:t>
      </w:r>
      <w:r>
        <w:t>scorpions</w:t>
      </w:r>
      <w:r w:rsidR="00E504D9">
        <w:t xml:space="preserve"> </w:t>
      </w:r>
      <w:proofErr w:type="gramStart"/>
      <w:r>
        <w:t>represent</w:t>
      </w:r>
      <w:proofErr w:type="gramEnd"/>
      <w:r w:rsidR="00E504D9">
        <w:t xml:space="preserve"> </w:t>
      </w:r>
      <w:r>
        <w:t>the</w:t>
      </w:r>
      <w:r w:rsidR="00E504D9">
        <w:t xml:space="preserve"> </w:t>
      </w:r>
      <w:r>
        <w:t>spiritual</w:t>
      </w:r>
      <w:r w:rsidR="00E504D9">
        <w:t xml:space="preserve"> </w:t>
      </w:r>
      <w:r>
        <w:t>forces</w:t>
      </w:r>
      <w:r w:rsidR="00E504D9">
        <w:t xml:space="preserve"> </w:t>
      </w:r>
      <w:r>
        <w:t>of</w:t>
      </w:r>
      <w:r w:rsidR="00E504D9">
        <w:t xml:space="preserve"> </w:t>
      </w:r>
      <w:r>
        <w:t>evil,</w:t>
      </w:r>
      <w:r w:rsidR="00E504D9">
        <w:t xml:space="preserve"> </w:t>
      </w:r>
      <w:r>
        <w:t>not</w:t>
      </w:r>
      <w:r w:rsidR="00E504D9">
        <w:t xml:space="preserve"> </w:t>
      </w:r>
      <w:r>
        <w:t>animals.</w:t>
      </w:r>
    </w:p>
    <w:p w14:paraId="151486B5" w14:textId="5BC7297D" w:rsidR="00C054D6" w:rsidRDefault="00C054D6" w:rsidP="00C054D6">
      <w:pPr>
        <w:pStyle w:val="Heading6"/>
      </w:pPr>
      <w:r>
        <w:t>The</w:t>
      </w:r>
      <w:r w:rsidR="00E504D9">
        <w:t xml:space="preserve"> </w:t>
      </w:r>
      <w:r>
        <w:t>context</w:t>
      </w:r>
      <w:r w:rsidR="00E504D9">
        <w:t xml:space="preserve"> </w:t>
      </w:r>
      <w:r>
        <w:t>is</w:t>
      </w:r>
      <w:r w:rsidR="00E504D9">
        <w:t xml:space="preserve"> </w:t>
      </w:r>
      <w:r>
        <w:t>power</w:t>
      </w:r>
      <w:r w:rsidR="00E504D9">
        <w:t xml:space="preserve"> </w:t>
      </w:r>
      <w:r>
        <w:t>over</w:t>
      </w:r>
      <w:r w:rsidR="00E504D9">
        <w:t xml:space="preserve"> </w:t>
      </w:r>
      <w:r>
        <w:t>demons</w:t>
      </w:r>
      <w:r w:rsidR="00E504D9">
        <w:t xml:space="preserve"> </w:t>
      </w:r>
      <w:r>
        <w:t>(Lk</w:t>
      </w:r>
      <w:r w:rsidR="00E504D9">
        <w:t xml:space="preserve"> </w:t>
      </w:r>
      <w:r>
        <w:t>10:17).</w:t>
      </w:r>
    </w:p>
    <w:p w14:paraId="4F8099F5" w14:textId="334681CB" w:rsidR="00C054D6" w:rsidRDefault="00C054D6" w:rsidP="00C054D6">
      <w:pPr>
        <w:pStyle w:val="Heading6"/>
      </w:pPr>
      <w:r>
        <w:t>The</w:t>
      </w:r>
      <w:r w:rsidR="00E504D9">
        <w:t xml:space="preserve"> </w:t>
      </w:r>
      <w:r>
        <w:t>seventy</w:t>
      </w:r>
      <w:r w:rsidR="00E504D9">
        <w:t xml:space="preserve"> </w:t>
      </w:r>
      <w:r>
        <w:t>rejoice</w:t>
      </w:r>
      <w:r w:rsidR="00E504D9">
        <w:t xml:space="preserve"> </w:t>
      </w:r>
      <w:r>
        <w:t>that</w:t>
      </w:r>
      <w:r w:rsidR="00E504D9">
        <w:t xml:space="preserve"> </w:t>
      </w:r>
      <w:r>
        <w:t>they</w:t>
      </w:r>
      <w:r w:rsidR="00E504D9">
        <w:t xml:space="preserve"> </w:t>
      </w:r>
      <w:r>
        <w:t>have</w:t>
      </w:r>
      <w:r w:rsidR="00E504D9">
        <w:t xml:space="preserve"> </w:t>
      </w:r>
      <w:r>
        <w:t>such</w:t>
      </w:r>
      <w:r w:rsidR="00E504D9">
        <w:t xml:space="preserve"> </w:t>
      </w:r>
      <w:r>
        <w:t>power.</w:t>
      </w:r>
    </w:p>
    <w:p w14:paraId="139F1B6E" w14:textId="543F8723" w:rsidR="00C054D6" w:rsidRDefault="00C054D6" w:rsidP="00C054D6">
      <w:pPr>
        <w:pStyle w:val="Heading6"/>
      </w:pPr>
      <w:r>
        <w:t>Jesus</w:t>
      </w:r>
      <w:r w:rsidR="00E504D9">
        <w:t xml:space="preserve"> </w:t>
      </w:r>
      <w:r>
        <w:t>connects</w:t>
      </w:r>
      <w:r w:rsidR="00E504D9">
        <w:t xml:space="preserve"> </w:t>
      </w:r>
      <w:r>
        <w:t>such</w:t>
      </w:r>
      <w:r w:rsidR="00E504D9">
        <w:t xml:space="preserve"> </w:t>
      </w:r>
      <w:r>
        <w:t>power</w:t>
      </w:r>
      <w:r w:rsidR="00E504D9">
        <w:t xml:space="preserve"> </w:t>
      </w:r>
      <w:r>
        <w:t>with</w:t>
      </w:r>
      <w:r w:rsidR="00E504D9">
        <w:t xml:space="preserve"> </w:t>
      </w:r>
      <w:r>
        <w:t>Satan</w:t>
      </w:r>
      <w:r w:rsidR="004F79A4">
        <w:t>’</w:t>
      </w:r>
      <w:r>
        <w:t>s</w:t>
      </w:r>
      <w:r w:rsidR="00E504D9">
        <w:t xml:space="preserve"> </w:t>
      </w:r>
      <w:r>
        <w:t>imminent</w:t>
      </w:r>
      <w:r w:rsidR="00E504D9">
        <w:t xml:space="preserve"> </w:t>
      </w:r>
      <w:r>
        <w:t>fall.</w:t>
      </w:r>
      <w:r w:rsidR="00E504D9">
        <w:t xml:space="preserve"> </w:t>
      </w:r>
      <w:r>
        <w:t>(Lk</w:t>
      </w:r>
      <w:r w:rsidR="00E504D9">
        <w:t xml:space="preserve"> </w:t>
      </w:r>
      <w:r>
        <w:t>10:18).</w:t>
      </w:r>
    </w:p>
    <w:p w14:paraId="59EC131E" w14:textId="10F1413D" w:rsidR="00C054D6" w:rsidRDefault="00C054D6" w:rsidP="00C054D6">
      <w:pPr>
        <w:pStyle w:val="Heading6"/>
      </w:pPr>
      <w:r>
        <w:t>He</w:t>
      </w:r>
      <w:r w:rsidR="00E504D9">
        <w:t xml:space="preserve"> </w:t>
      </w:r>
      <w:r>
        <w:t>assures</w:t>
      </w:r>
      <w:r w:rsidR="00E504D9">
        <w:t xml:space="preserve"> </w:t>
      </w:r>
      <w:r>
        <w:t>the</w:t>
      </w:r>
      <w:r w:rsidR="00E504D9">
        <w:t xml:space="preserve"> </w:t>
      </w:r>
      <w:r>
        <w:t>seventy</w:t>
      </w:r>
      <w:r w:rsidR="00E504D9">
        <w:t xml:space="preserve"> </w:t>
      </w:r>
      <w:r>
        <w:t>of</w:t>
      </w:r>
      <w:r w:rsidR="00E504D9">
        <w:t xml:space="preserve"> </w:t>
      </w:r>
      <w:r>
        <w:t>their</w:t>
      </w:r>
      <w:r w:rsidR="00E504D9">
        <w:t xml:space="preserve"> </w:t>
      </w:r>
      <w:r>
        <w:t>power</w:t>
      </w:r>
      <w:r w:rsidR="00E504D9">
        <w:t xml:space="preserve"> </w:t>
      </w:r>
      <w:r>
        <w:t>over</w:t>
      </w:r>
      <w:r w:rsidR="00E504D9">
        <w:t xml:space="preserve"> </w:t>
      </w:r>
      <w:r w:rsidR="004F79A4">
        <w:t>“</w:t>
      </w:r>
      <w:r>
        <w:t>serpents</w:t>
      </w:r>
      <w:r w:rsidR="00E504D9">
        <w:t xml:space="preserve"> </w:t>
      </w:r>
      <w:r>
        <w:t>and</w:t>
      </w:r>
      <w:r w:rsidR="00E504D9">
        <w:t xml:space="preserve"> </w:t>
      </w:r>
      <w:r>
        <w:t>scorpions.</w:t>
      </w:r>
      <w:r w:rsidR="004F79A4">
        <w:t>”</w:t>
      </w:r>
    </w:p>
    <w:p w14:paraId="50A63CAA" w14:textId="105126EA" w:rsidR="00C054D6" w:rsidRDefault="00C054D6" w:rsidP="00C054D6">
      <w:pPr>
        <w:pStyle w:val="Heading6"/>
      </w:pPr>
      <w:r>
        <w:t>He</w:t>
      </w:r>
      <w:r w:rsidR="00E504D9">
        <w:t xml:space="preserve"> </w:t>
      </w:r>
      <w:r>
        <w:t>warns</w:t>
      </w:r>
      <w:r w:rsidR="00E504D9">
        <w:t xml:space="preserve"> </w:t>
      </w:r>
      <w:r>
        <w:t>them</w:t>
      </w:r>
      <w:r w:rsidR="00E504D9">
        <w:t xml:space="preserve"> </w:t>
      </w:r>
      <w:r>
        <w:t>to</w:t>
      </w:r>
      <w:r w:rsidR="00E504D9">
        <w:t xml:space="preserve"> </w:t>
      </w:r>
      <w:r>
        <w:t>rejoice</w:t>
      </w:r>
      <w:r w:rsidR="00E504D9">
        <w:t xml:space="preserve"> </w:t>
      </w:r>
      <w:r>
        <w:t>not</w:t>
      </w:r>
      <w:r w:rsidR="00E504D9">
        <w:t xml:space="preserve"> </w:t>
      </w:r>
      <w:r>
        <w:t>in</w:t>
      </w:r>
      <w:r w:rsidR="00E504D9">
        <w:t xml:space="preserve"> </w:t>
      </w:r>
      <w:r>
        <w:t>such</w:t>
      </w:r>
      <w:r w:rsidR="00E504D9">
        <w:t xml:space="preserve"> </w:t>
      </w:r>
      <w:r>
        <w:t>power</w:t>
      </w:r>
      <w:r w:rsidR="00E504D9">
        <w:t xml:space="preserve"> </w:t>
      </w:r>
      <w:r>
        <w:t>itself</w:t>
      </w:r>
      <w:r w:rsidR="00E504D9">
        <w:t xml:space="preserve"> </w:t>
      </w:r>
      <w:r>
        <w:t>(namely,</w:t>
      </w:r>
      <w:r w:rsidR="00E504D9">
        <w:t xml:space="preserve"> </w:t>
      </w:r>
      <w:r>
        <w:t>that</w:t>
      </w:r>
      <w:r w:rsidR="00E504D9">
        <w:t xml:space="preserve"> </w:t>
      </w:r>
      <w:r w:rsidR="004F79A4">
        <w:t>“</w:t>
      </w:r>
      <w:r>
        <w:t>the</w:t>
      </w:r>
      <w:r w:rsidR="00E504D9">
        <w:t xml:space="preserve"> </w:t>
      </w:r>
      <w:r>
        <w:t>spirits</w:t>
      </w:r>
      <w:r w:rsidR="00E504D9">
        <w:t xml:space="preserve"> </w:t>
      </w:r>
      <w:r>
        <w:t>are</w:t>
      </w:r>
      <w:r w:rsidR="00E504D9">
        <w:t xml:space="preserve"> </w:t>
      </w:r>
      <w:r>
        <w:t>subject</w:t>
      </w:r>
      <w:r w:rsidR="00E504D9">
        <w:t xml:space="preserve"> </w:t>
      </w:r>
      <w:r>
        <w:t>unto</w:t>
      </w:r>
      <w:r w:rsidR="00E504D9">
        <w:t xml:space="preserve"> </w:t>
      </w:r>
      <w:r>
        <w:t>you</w:t>
      </w:r>
      <w:r w:rsidR="004F79A4">
        <w:t>”</w:t>
      </w:r>
      <w:r>
        <w:t>),</w:t>
      </w:r>
      <w:r w:rsidR="00E504D9">
        <w:t xml:space="preserve"> </w:t>
      </w:r>
      <w:r>
        <w:t>but</w:t>
      </w:r>
      <w:r w:rsidR="00E504D9">
        <w:t xml:space="preserve"> </w:t>
      </w:r>
      <w:r>
        <w:t>that</w:t>
      </w:r>
      <w:r w:rsidR="00E504D9">
        <w:t xml:space="preserve"> </w:t>
      </w:r>
      <w:r>
        <w:t>their</w:t>
      </w:r>
      <w:r w:rsidR="00E504D9">
        <w:t xml:space="preserve"> </w:t>
      </w:r>
      <w:r>
        <w:t>names</w:t>
      </w:r>
      <w:r w:rsidR="00E504D9">
        <w:t xml:space="preserve"> </w:t>
      </w:r>
      <w:r>
        <w:t>are</w:t>
      </w:r>
      <w:r w:rsidR="00E504D9">
        <w:t xml:space="preserve"> </w:t>
      </w:r>
      <w:r>
        <w:t>written</w:t>
      </w:r>
      <w:r w:rsidR="00E504D9">
        <w:t xml:space="preserve"> </w:t>
      </w:r>
      <w:r>
        <w:t>in</w:t>
      </w:r>
      <w:r w:rsidR="00E504D9">
        <w:t xml:space="preserve"> </w:t>
      </w:r>
      <w:r>
        <w:t>heaven.</w:t>
      </w:r>
      <w:r w:rsidR="00E504D9">
        <w:t xml:space="preserve"> </w:t>
      </w:r>
      <w:r>
        <w:t>(Lk</w:t>
      </w:r>
      <w:r w:rsidR="00E504D9">
        <w:t xml:space="preserve"> </w:t>
      </w:r>
      <w:r>
        <w:t>10:20).</w:t>
      </w:r>
    </w:p>
    <w:p w14:paraId="00C4DCA9" w14:textId="77777777" w:rsidR="00F94F94" w:rsidRDefault="00C054D6" w:rsidP="00C054D6">
      <w:pPr>
        <w:pStyle w:val="Heading5"/>
      </w:pPr>
      <w:r w:rsidRPr="0032144C">
        <w:t>The</w:t>
      </w:r>
      <w:r w:rsidR="00E504D9">
        <w:t xml:space="preserve"> </w:t>
      </w:r>
      <w:r w:rsidRPr="0032144C">
        <w:t>imagery</w:t>
      </w:r>
      <w:r w:rsidR="00E504D9">
        <w:t xml:space="preserve"> </w:t>
      </w:r>
      <w:r w:rsidRPr="0032144C">
        <w:t>of</w:t>
      </w:r>
      <w:r w:rsidR="00E504D9">
        <w:t xml:space="preserve"> </w:t>
      </w:r>
      <w:r w:rsidRPr="0032144C">
        <w:t>treading</w:t>
      </w:r>
      <w:r w:rsidR="00E504D9">
        <w:t xml:space="preserve"> </w:t>
      </w:r>
      <w:r w:rsidRPr="0032144C">
        <w:t>upon</w:t>
      </w:r>
      <w:r w:rsidR="00E504D9">
        <w:t xml:space="preserve"> </w:t>
      </w:r>
      <w:r w:rsidRPr="0032144C">
        <w:t>spiritual</w:t>
      </w:r>
      <w:r w:rsidR="00E504D9">
        <w:t xml:space="preserve"> </w:t>
      </w:r>
      <w:r w:rsidRPr="0032144C">
        <w:t>forces</w:t>
      </w:r>
      <w:r w:rsidR="00E504D9">
        <w:t xml:space="preserve"> </w:t>
      </w:r>
      <w:r w:rsidRPr="0032144C">
        <w:t>of</w:t>
      </w:r>
      <w:r w:rsidR="00E504D9">
        <w:t xml:space="preserve"> </w:t>
      </w:r>
      <w:r w:rsidRPr="0032144C">
        <w:t>evil</w:t>
      </w:r>
      <w:r w:rsidR="00E504D9">
        <w:t xml:space="preserve"> </w:t>
      </w:r>
      <w:r>
        <w:t>is</w:t>
      </w:r>
      <w:r w:rsidR="00E504D9">
        <w:t xml:space="preserve"> </w:t>
      </w:r>
      <w:r>
        <w:t>seen</w:t>
      </w:r>
      <w:r w:rsidR="00E504D9">
        <w:t xml:space="preserve"> </w:t>
      </w:r>
      <w:r>
        <w:t>elsewhere.</w:t>
      </w:r>
    </w:p>
    <w:p w14:paraId="7B272BBF" w14:textId="637B003C" w:rsidR="00C054D6" w:rsidRDefault="00C054D6" w:rsidP="00C054D6">
      <w:pPr>
        <w:pStyle w:val="Heading6"/>
      </w:pPr>
      <w:r>
        <w:t>Romans</w:t>
      </w:r>
      <w:r w:rsidR="00E504D9">
        <w:t xml:space="preserve"> </w:t>
      </w:r>
      <w:r>
        <w:t>16:20</w:t>
      </w:r>
      <w:r w:rsidR="00E504D9">
        <w:t xml:space="preserve"> </w:t>
      </w:r>
      <w:r>
        <w:t>(</w:t>
      </w:r>
      <w:r>
        <w:rPr>
          <w:noProof/>
          <w:lang w:val="el-GR"/>
        </w:rPr>
        <w:t>συντρίψει</w:t>
      </w:r>
      <w:r w:rsidR="00E504D9">
        <w:rPr>
          <w:noProof/>
        </w:rPr>
        <w:t xml:space="preserve"> </w:t>
      </w:r>
      <w:r>
        <w:rPr>
          <w:noProof/>
          <w:lang w:val="el-GR"/>
        </w:rPr>
        <w:t>τὸν</w:t>
      </w:r>
      <w:r w:rsidR="00E504D9">
        <w:rPr>
          <w:noProof/>
        </w:rPr>
        <w:t xml:space="preserve"> </w:t>
      </w:r>
      <w:r>
        <w:rPr>
          <w:noProof/>
          <w:lang w:val="el-GR"/>
        </w:rPr>
        <w:t>Σατανᾶν</w:t>
      </w:r>
      <w:r w:rsidR="00E504D9">
        <w:rPr>
          <w:noProof/>
        </w:rPr>
        <w:t xml:space="preserve"> </w:t>
      </w:r>
      <w:r>
        <w:rPr>
          <w:noProof/>
          <w:lang w:val="el-GR"/>
        </w:rPr>
        <w:t>ὑπὸ</w:t>
      </w:r>
      <w:r w:rsidR="00E504D9">
        <w:rPr>
          <w:noProof/>
        </w:rPr>
        <w:t xml:space="preserve"> </w:t>
      </w:r>
      <w:r>
        <w:rPr>
          <w:noProof/>
          <w:lang w:val="el-GR"/>
        </w:rPr>
        <w:t>τοὺς</w:t>
      </w:r>
      <w:r w:rsidR="00E504D9">
        <w:rPr>
          <w:noProof/>
        </w:rPr>
        <w:t xml:space="preserve"> </w:t>
      </w:r>
      <w:r>
        <w:rPr>
          <w:noProof/>
          <w:lang w:val="el-GR"/>
        </w:rPr>
        <w:t>πόδας</w:t>
      </w:r>
      <w:r w:rsidR="00E504D9">
        <w:rPr>
          <w:noProof/>
        </w:rPr>
        <w:t xml:space="preserve"> </w:t>
      </w:r>
      <w:r>
        <w:rPr>
          <w:noProof/>
          <w:lang w:val="el-GR"/>
        </w:rPr>
        <w:t>ὑμῶν</w:t>
      </w:r>
      <w:r w:rsidRPr="00004765">
        <w:rPr>
          <w:noProof/>
        </w:rPr>
        <w:t>)</w:t>
      </w:r>
      <w:r w:rsidR="00E504D9">
        <w:rPr>
          <w:noProof/>
        </w:rPr>
        <w:t xml:space="preserve"> </w:t>
      </w:r>
      <w:r>
        <w:rPr>
          <w:noProof/>
        </w:rPr>
        <w:t>cf.</w:t>
      </w:r>
      <w:r w:rsidR="00E504D9">
        <w:rPr>
          <w:noProof/>
        </w:rPr>
        <w:t xml:space="preserve"> </w:t>
      </w:r>
      <w:r>
        <w:t>3:15.</w:t>
      </w:r>
    </w:p>
    <w:p w14:paraId="28C649FB" w14:textId="56F079B8" w:rsidR="00C054D6" w:rsidRDefault="00C054D6" w:rsidP="00C054D6">
      <w:pPr>
        <w:pStyle w:val="Heading6"/>
      </w:pPr>
      <w:r w:rsidRPr="0032144C">
        <w:t>Testament</w:t>
      </w:r>
      <w:r w:rsidR="00E504D9">
        <w:t xml:space="preserve"> </w:t>
      </w:r>
      <w:r w:rsidRPr="0032144C">
        <w:t>of</w:t>
      </w:r>
      <w:r w:rsidR="00E504D9">
        <w:t xml:space="preserve"> </w:t>
      </w:r>
      <w:r w:rsidRPr="0032144C">
        <w:t>Levi:</w:t>
      </w:r>
      <w:r w:rsidR="00E504D9">
        <w:t xml:space="preserve"> </w:t>
      </w:r>
      <w:r w:rsidR="004F79A4">
        <w:t>“</w:t>
      </w:r>
      <w:r w:rsidRPr="0032144C">
        <w:t>And</w:t>
      </w:r>
      <w:r w:rsidR="00E504D9">
        <w:t xml:space="preserve"> </w:t>
      </w:r>
      <w:proofErr w:type="spellStart"/>
      <w:r w:rsidRPr="0032144C">
        <w:t>Beliar</w:t>
      </w:r>
      <w:proofErr w:type="spellEnd"/>
      <w:r w:rsidR="00E504D9">
        <w:t xml:space="preserve"> </w:t>
      </w:r>
      <w:r w:rsidRPr="0032144C">
        <w:t>shall</w:t>
      </w:r>
      <w:r w:rsidR="00E504D9">
        <w:t xml:space="preserve"> </w:t>
      </w:r>
      <w:r w:rsidRPr="0032144C">
        <w:t>be</w:t>
      </w:r>
      <w:r w:rsidR="00E504D9">
        <w:t xml:space="preserve"> </w:t>
      </w:r>
      <w:r w:rsidRPr="0032144C">
        <w:t>bound</w:t>
      </w:r>
      <w:r w:rsidR="00E504D9">
        <w:t xml:space="preserve"> </w:t>
      </w:r>
      <w:r w:rsidRPr="0032144C">
        <w:t>by</w:t>
      </w:r>
      <w:r w:rsidR="00E504D9">
        <w:t xml:space="preserve"> </w:t>
      </w:r>
      <w:r w:rsidRPr="0032144C">
        <w:t>Him,</w:t>
      </w:r>
      <w:r w:rsidR="00E504D9">
        <w:t xml:space="preserve"> </w:t>
      </w:r>
      <w:r w:rsidRPr="0032144C">
        <w:t>and</w:t>
      </w:r>
      <w:r w:rsidR="00E504D9">
        <w:t xml:space="preserve"> </w:t>
      </w:r>
      <w:r w:rsidRPr="0032144C">
        <w:t>He</w:t>
      </w:r>
      <w:r w:rsidR="00E504D9">
        <w:t xml:space="preserve"> </w:t>
      </w:r>
      <w:r w:rsidRPr="0032144C">
        <w:t>shall</w:t>
      </w:r>
      <w:r w:rsidR="00E504D9">
        <w:t xml:space="preserve"> </w:t>
      </w:r>
      <w:r w:rsidRPr="0032144C">
        <w:t>give</w:t>
      </w:r>
      <w:r w:rsidR="00E504D9">
        <w:t xml:space="preserve"> </w:t>
      </w:r>
      <w:r w:rsidRPr="0032144C">
        <w:t>power</w:t>
      </w:r>
      <w:r w:rsidR="00E504D9">
        <w:t xml:space="preserve"> </w:t>
      </w:r>
      <w:r w:rsidRPr="0032144C">
        <w:t>to</w:t>
      </w:r>
      <w:r w:rsidR="00E504D9">
        <w:t xml:space="preserve"> </w:t>
      </w:r>
      <w:r w:rsidRPr="0032144C">
        <w:t>His</w:t>
      </w:r>
      <w:r w:rsidR="00E504D9">
        <w:t xml:space="preserve"> </w:t>
      </w:r>
      <w:r w:rsidRPr="0032144C">
        <w:t>children</w:t>
      </w:r>
      <w:r w:rsidR="00E504D9">
        <w:t xml:space="preserve"> </w:t>
      </w:r>
      <w:r w:rsidRPr="0032144C">
        <w:t>to</w:t>
      </w:r>
      <w:r w:rsidR="00E504D9">
        <w:t xml:space="preserve"> </w:t>
      </w:r>
      <w:r w:rsidRPr="0032144C">
        <w:t>tread</w:t>
      </w:r>
      <w:r w:rsidR="00E504D9">
        <w:t xml:space="preserve"> </w:t>
      </w:r>
      <w:r w:rsidRPr="0032144C">
        <w:t>upon</w:t>
      </w:r>
      <w:r w:rsidR="00E504D9">
        <w:t xml:space="preserve"> </w:t>
      </w:r>
      <w:r w:rsidRPr="0032144C">
        <w:t>the</w:t>
      </w:r>
      <w:r w:rsidR="00E504D9">
        <w:t xml:space="preserve"> </w:t>
      </w:r>
      <w:hyperlink r:id="rId14" w:history="1">
        <w:r w:rsidRPr="0032144C">
          <w:t>evil</w:t>
        </w:r>
        <w:r w:rsidR="00E504D9">
          <w:t xml:space="preserve"> </w:t>
        </w:r>
        <w:r w:rsidRPr="0032144C">
          <w:t>spirits</w:t>
        </w:r>
      </w:hyperlink>
      <w:r w:rsidRPr="0032144C">
        <w:t>.</w:t>
      </w:r>
      <w:r w:rsidR="004F79A4">
        <w:t>”</w:t>
      </w:r>
      <w:r w:rsidR="00E504D9">
        <w:t xml:space="preserve"> </w:t>
      </w:r>
      <w:r>
        <w:t>(18).</w:t>
      </w:r>
    </w:p>
    <w:p w14:paraId="3F7C89A5" w14:textId="5D6D50A9" w:rsidR="00F94F94" w:rsidRDefault="00C054D6" w:rsidP="00C054D6">
      <w:pPr>
        <w:pStyle w:val="Heading5"/>
      </w:pPr>
      <w:r>
        <w:t>McGarvey</w:t>
      </w:r>
      <w:r w:rsidR="00E504D9">
        <w:t xml:space="preserve"> </w:t>
      </w:r>
      <w:r>
        <w:t>takes</w:t>
      </w:r>
      <w:r w:rsidR="00E504D9">
        <w:t xml:space="preserve"> </w:t>
      </w:r>
      <w:r>
        <w:t>it</w:t>
      </w:r>
      <w:r w:rsidR="00E504D9">
        <w:t xml:space="preserve"> </w:t>
      </w:r>
      <w:r>
        <w:t>metaphorically:</w:t>
      </w:r>
      <w:r w:rsidR="00E504D9">
        <w:t xml:space="preserve"> </w:t>
      </w:r>
      <w:r w:rsidR="004F79A4">
        <w:t>“</w:t>
      </w:r>
      <w:r>
        <w:t>serpents</w:t>
      </w:r>
      <w:r w:rsidR="00E504D9">
        <w:t xml:space="preserve"> </w:t>
      </w:r>
      <w:r>
        <w:t>and</w:t>
      </w:r>
      <w:r w:rsidR="00E504D9">
        <w:t xml:space="preserve"> </w:t>
      </w:r>
      <w:r>
        <w:t>scorpions</w:t>
      </w:r>
      <w:r w:rsidR="00E504D9">
        <w:t xml:space="preserve"> </w:t>
      </w:r>
      <w:r>
        <w:t>are</w:t>
      </w:r>
      <w:r w:rsidR="00E504D9">
        <w:t xml:space="preserve"> </w:t>
      </w:r>
      <w:r>
        <w:t>here</w:t>
      </w:r>
      <w:r w:rsidR="00E504D9">
        <w:t xml:space="preserve"> </w:t>
      </w:r>
      <w:r>
        <w:t>to</w:t>
      </w:r>
      <w:r w:rsidR="00E504D9">
        <w:t xml:space="preserve"> </w:t>
      </w:r>
      <w:r>
        <w:t>be</w:t>
      </w:r>
      <w:r w:rsidR="00E504D9">
        <w:t xml:space="preserve"> </w:t>
      </w:r>
      <w:r>
        <w:t>taken</w:t>
      </w:r>
      <w:r w:rsidR="00E504D9">
        <w:t xml:space="preserve"> </w:t>
      </w:r>
      <w:r>
        <w:t>as</w:t>
      </w:r>
      <w:r w:rsidR="00E504D9">
        <w:t xml:space="preserve"> </w:t>
      </w:r>
      <w:r>
        <w:t>emblematic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powers</w:t>
      </w:r>
      <w:r w:rsidR="00E504D9">
        <w:t xml:space="preserve"> </w:t>
      </w:r>
      <w:r>
        <w:t>of</w:t>
      </w:r>
      <w:r w:rsidR="00E504D9">
        <w:t xml:space="preserve"> </w:t>
      </w:r>
      <w:r>
        <w:t>evil.</w:t>
      </w:r>
      <w:r w:rsidR="004F79A4">
        <w:t>”</w:t>
      </w:r>
      <w:r w:rsidR="00E504D9"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McGarvey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The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Fourfold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Gospel</w:t>
      </w:r>
      <w:r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474</w:t>
      </w:r>
      <w:r w:rsidRPr="00C82C84">
        <w:rPr>
          <w:sz w:val="16"/>
          <w:szCs w:val="16"/>
        </w:rPr>
        <w:t>)</w:t>
      </w:r>
    </w:p>
    <w:p w14:paraId="552BEBAF" w14:textId="25315E12" w:rsidR="00C054D6" w:rsidRDefault="00C054D6" w:rsidP="00C054D6">
      <w:pPr>
        <w:pStyle w:val="Heading5"/>
      </w:pPr>
      <w:r>
        <w:t>Spence</w:t>
      </w:r>
      <w:r w:rsidR="00E504D9">
        <w:t xml:space="preserve"> </w:t>
      </w:r>
      <w:r>
        <w:t>took</w:t>
      </w:r>
      <w:r w:rsidR="00E504D9">
        <w:t xml:space="preserve"> </w:t>
      </w:r>
      <w:r>
        <w:t>it</w:t>
      </w:r>
      <w:r w:rsidR="00E504D9">
        <w:t xml:space="preserve"> </w:t>
      </w:r>
      <w:r>
        <w:t>metaphorically:</w:t>
      </w:r>
      <w:r w:rsidR="00E504D9">
        <w:t xml:space="preserve"> </w:t>
      </w:r>
      <w:r w:rsidR="004F79A4">
        <w:t>“</w:t>
      </w:r>
      <w:r>
        <w:t>It</w:t>
      </w:r>
      <w:r w:rsidR="00E504D9">
        <w:t xml:space="preserve"> </w:t>
      </w:r>
      <w:r>
        <w:t>seems,</w:t>
      </w:r>
      <w:r w:rsidR="00E504D9">
        <w:t xml:space="preserve"> </w:t>
      </w:r>
      <w:r>
        <w:t>however,</w:t>
      </w:r>
      <w:r w:rsidR="00E504D9">
        <w:t xml:space="preserve"> </w:t>
      </w:r>
      <w:r>
        <w:t>best,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case</w:t>
      </w:r>
      <w:r w:rsidR="00E504D9">
        <w:t xml:space="preserve"> </w:t>
      </w:r>
      <w:r>
        <w:t>of</w:t>
      </w:r>
      <w:r w:rsidR="00E504D9">
        <w:t xml:space="preserve"> </w:t>
      </w:r>
      <w:r>
        <w:t>this</w:t>
      </w:r>
      <w:r w:rsidR="00E504D9">
        <w:t xml:space="preserve"> </w:t>
      </w:r>
      <w:r>
        <w:t>peculiar</w:t>
      </w:r>
      <w:r w:rsidR="00E504D9">
        <w:t xml:space="preserve"> </w:t>
      </w:r>
      <w:r>
        <w:t>promise,</w:t>
      </w:r>
      <w:r w:rsidR="00E504D9">
        <w:t xml:space="preserve"> </w:t>
      </w:r>
      <w:r>
        <w:t>to</w:t>
      </w:r>
      <w:r w:rsidR="00E504D9">
        <w:t xml:space="preserve"> </w:t>
      </w:r>
      <w:r>
        <w:t>interpret</w:t>
      </w:r>
      <w:r w:rsidR="00E504D9">
        <w:t xml:space="preserve"> </w:t>
      </w:r>
      <w:r>
        <w:t>the</w:t>
      </w:r>
      <w:r w:rsidR="00E504D9">
        <w:t xml:space="preserve"> </w:t>
      </w:r>
      <w:r>
        <w:t>Lord</w:t>
      </w:r>
      <w:r w:rsidR="004F79A4">
        <w:t>’</w:t>
      </w:r>
      <w:r>
        <w:t>s</w:t>
      </w:r>
      <w:r w:rsidR="00E504D9">
        <w:t xml:space="preserve"> </w:t>
      </w:r>
      <w:r>
        <w:t>words</w:t>
      </w:r>
      <w:r w:rsidR="00E504D9">
        <w:t xml:space="preserve"> </w:t>
      </w:r>
      <w:r>
        <w:t>as</w:t>
      </w:r>
      <w:r w:rsidR="00E504D9">
        <w:t xml:space="preserve"> </w:t>
      </w:r>
      <w:r>
        <w:t>referring</w:t>
      </w:r>
      <w:r w:rsidR="00E504D9">
        <w:t xml:space="preserve"> </w:t>
      </w:r>
      <w:r>
        <w:t>to</w:t>
      </w:r>
      <w:r w:rsidR="00E504D9">
        <w:t xml:space="preserve"> </w:t>
      </w:r>
      <w:r>
        <w:t>spiritual</w:t>
      </w:r>
      <w:r w:rsidR="00E504D9">
        <w:t xml:space="preserve"> </w:t>
      </w:r>
      <w:r>
        <w:t>powers</w:t>
      </w:r>
      <w:r w:rsidR="00E504D9">
        <w:t xml:space="preserve"> </w:t>
      </w:r>
      <w:r>
        <w:t>of</w:t>
      </w:r>
      <w:r w:rsidR="00E504D9">
        <w:t xml:space="preserve"> </w:t>
      </w:r>
      <w:r>
        <w:t>evil,</w:t>
      </w:r>
      <w:r w:rsidR="00E504D9">
        <w:t xml:space="preserve"> </w:t>
      </w:r>
      <w:r>
        <w:t>taking</w:t>
      </w:r>
      <w:r w:rsidR="00E504D9">
        <w:t xml:space="preserve"> </w:t>
      </w:r>
      <w:r>
        <w:t>the</w:t>
      </w:r>
      <w:r w:rsidR="00E504D9">
        <w:t xml:space="preserve"> </w:t>
      </w:r>
      <w:r>
        <w:t>serpent</w:t>
      </w:r>
      <w:r w:rsidR="00E504D9">
        <w:t xml:space="preserve"> </w:t>
      </w:r>
      <w:r>
        <w:t>and</w:t>
      </w:r>
      <w:r w:rsidR="00E504D9">
        <w:t xml:space="preserve"> </w:t>
      </w:r>
      <w:r>
        <w:t>scorpion</w:t>
      </w:r>
      <w:r w:rsidR="00E504D9">
        <w:t xml:space="preserve"> </w:t>
      </w:r>
      <w:r>
        <w:t>as</w:t>
      </w:r>
      <w:r w:rsidR="00E504D9">
        <w:t xml:space="preserve"> </w:t>
      </w:r>
      <w:r>
        <w:t>symbols</w:t>
      </w:r>
      <w:r w:rsidR="00E504D9">
        <w:t xml:space="preserve"> </w:t>
      </w:r>
      <w:r>
        <w:t>of</w:t>
      </w:r>
      <w:r w:rsidR="00E504D9">
        <w:t xml:space="preserve"> </w:t>
      </w:r>
      <w:r>
        <w:t>these.</w:t>
      </w:r>
      <w:r w:rsidR="004F79A4">
        <w:t>”</w:t>
      </w:r>
      <w:r w:rsidR="00E504D9"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Spence,</w:t>
      </w:r>
      <w:r w:rsidR="00E504D9">
        <w:rPr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Luke</w:t>
      </w:r>
      <w:r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273</w:t>
      </w:r>
      <w:r w:rsidRPr="00C82C84">
        <w:rPr>
          <w:sz w:val="16"/>
          <w:szCs w:val="16"/>
        </w:rPr>
        <w:t>)</w:t>
      </w:r>
    </w:p>
    <w:p w14:paraId="10FD7544" w14:textId="53D10246" w:rsidR="00C054D6" w:rsidRPr="00BF1CFB" w:rsidRDefault="00C054D6" w:rsidP="00C054D6">
      <w:pPr>
        <w:pStyle w:val="Heading5"/>
      </w:pPr>
      <w:r>
        <w:t>Marshall</w:t>
      </w:r>
      <w:r w:rsidR="00E504D9">
        <w:t xml:space="preserve"> </w:t>
      </w:r>
      <w:r>
        <w:t>says,</w:t>
      </w:r>
      <w:r w:rsidR="00E504D9">
        <w:t xml:space="preserve"> </w:t>
      </w:r>
      <w:r w:rsidR="004F79A4">
        <w:t>“</w:t>
      </w:r>
      <w:r>
        <w:t>the</w:t>
      </w:r>
      <w:r w:rsidR="00E504D9">
        <w:t xml:space="preserve"> </w:t>
      </w:r>
      <w:r>
        <w:t>evil</w:t>
      </w:r>
      <w:r w:rsidR="00E504D9">
        <w:t xml:space="preserve"> </w:t>
      </w:r>
      <w:r>
        <w:t>spirits</w:t>
      </w:r>
      <w:r w:rsidR="00E504D9">
        <w:t xml:space="preserve"> </w:t>
      </w:r>
      <w:r>
        <w:t>in</w:t>
      </w:r>
      <w:r w:rsidR="00E504D9">
        <w:t xml:space="preserve"> </w:t>
      </w:r>
      <w:r>
        <w:t>this</w:t>
      </w:r>
      <w:r w:rsidR="00E504D9">
        <w:t xml:space="preserve"> </w:t>
      </w:r>
      <w:r>
        <w:t>passage</w:t>
      </w:r>
      <w:r w:rsidR="00E504D9">
        <w:t xml:space="preserve"> </w:t>
      </w:r>
      <w:r>
        <w:t>are</w:t>
      </w:r>
      <w:r w:rsidR="00E504D9">
        <w:t xml:space="preserve"> </w:t>
      </w:r>
      <w:r>
        <w:t>here</w:t>
      </w:r>
      <w:r w:rsidR="00E504D9">
        <w:t xml:space="preserve"> </w:t>
      </w:r>
      <w:r>
        <w:t>described</w:t>
      </w:r>
      <w:r w:rsidR="00E504D9">
        <w:t xml:space="preserve"> </w:t>
      </w:r>
      <w:r>
        <w:t>in</w:t>
      </w:r>
      <w:r w:rsidR="00E504D9">
        <w:t xml:space="preserve"> </w:t>
      </w:r>
      <w:r>
        <w:t>terms</w:t>
      </w:r>
      <w:r w:rsidR="00E504D9">
        <w:t xml:space="preserve"> </w:t>
      </w:r>
      <w:r>
        <w:t>of</w:t>
      </w:r>
      <w:r w:rsidR="00E504D9">
        <w:t xml:space="preserve"> </w:t>
      </w:r>
      <w:r>
        <w:t>serpents</w:t>
      </w:r>
      <w:r w:rsidR="00E504D9">
        <w:t xml:space="preserve"> </w:t>
      </w:r>
      <w:r>
        <w:t>and</w:t>
      </w:r>
      <w:r w:rsidR="00E504D9">
        <w:t xml:space="preserve"> </w:t>
      </w:r>
      <w:r>
        <w:t>scorpions,</w:t>
      </w:r>
      <w:r w:rsidR="004F79A4">
        <w:t>”</w:t>
      </w:r>
      <w:r w:rsidR="00E504D9">
        <w:t xml:space="preserve"> </w:t>
      </w:r>
      <w:r>
        <w:t>but</w:t>
      </w:r>
      <w:r w:rsidR="00E504D9">
        <w:t xml:space="preserve"> </w:t>
      </w:r>
      <w:r>
        <w:t>then</w:t>
      </w:r>
      <w:r w:rsidR="00E504D9">
        <w:t xml:space="preserve"> </w:t>
      </w:r>
      <w:r>
        <w:t>in</w:t>
      </w:r>
      <w:r w:rsidR="00E504D9">
        <w:t xml:space="preserve"> </w:t>
      </w:r>
      <w:r>
        <w:t>view</w:t>
      </w:r>
      <w:r w:rsidR="00E504D9">
        <w:t xml:space="preserve"> </w:t>
      </w:r>
      <w:r>
        <w:t>of</w:t>
      </w:r>
      <w:r w:rsidR="00E504D9">
        <w:t xml:space="preserve"> </w:t>
      </w:r>
      <w:r>
        <w:t>Mark</w:t>
      </w:r>
      <w:r w:rsidR="00E504D9">
        <w:t xml:space="preserve"> </w:t>
      </w:r>
      <w:r>
        <w:t>16:18,</w:t>
      </w:r>
      <w:r w:rsidR="00E504D9">
        <w:t xml:space="preserve"> </w:t>
      </w:r>
      <w:r>
        <w:t>Luke</w:t>
      </w:r>
      <w:r w:rsidR="00E504D9">
        <w:t xml:space="preserve"> </w:t>
      </w:r>
      <w:r>
        <w:t>21:18,</w:t>
      </w:r>
      <w:r w:rsidR="00E504D9">
        <w:t xml:space="preserve"> </w:t>
      </w:r>
      <w:r>
        <w:t>and</w:t>
      </w:r>
      <w:r w:rsidR="00E504D9">
        <w:t xml:space="preserve"> </w:t>
      </w:r>
      <w:r>
        <w:lastRenderedPageBreak/>
        <w:t>Acts</w:t>
      </w:r>
      <w:r w:rsidR="00E504D9">
        <w:t xml:space="preserve"> </w:t>
      </w:r>
      <w:r>
        <w:t>28:3-6,</w:t>
      </w:r>
      <w:r w:rsidR="00E504D9">
        <w:t xml:space="preserve"> </w:t>
      </w:r>
      <w:r>
        <w:t>says</w:t>
      </w:r>
      <w:r w:rsidR="00E504D9">
        <w:t xml:space="preserve"> </w:t>
      </w:r>
      <w:r>
        <w:t>the</w:t>
      </w:r>
      <w:r w:rsidR="00E504D9">
        <w:t xml:space="preserve"> </w:t>
      </w:r>
      <w:r>
        <w:t>passage</w:t>
      </w:r>
      <w:r w:rsidR="00E504D9">
        <w:t xml:space="preserve"> </w:t>
      </w:r>
      <w:r w:rsidR="004F79A4">
        <w:t>“</w:t>
      </w:r>
      <w:r>
        <w:t>foreshadows</w:t>
      </w:r>
      <w:r w:rsidR="00E504D9">
        <w:t xml:space="preserve"> </w:t>
      </w:r>
      <w:r>
        <w:t>the</w:t>
      </w:r>
      <w:r w:rsidR="00E504D9">
        <w:t xml:space="preserve"> </w:t>
      </w:r>
      <w:r>
        <w:t>conditions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apostolic</w:t>
      </w:r>
      <w:r w:rsidR="00E504D9">
        <w:t xml:space="preserve"> </w:t>
      </w:r>
      <w:r>
        <w:t>age</w:t>
      </w:r>
      <w:r w:rsidR="004F79A4">
        <w:t>”</w:t>
      </w:r>
      <w:r w:rsidR="00E504D9"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Marshall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proofErr w:type="spellStart"/>
      <w:r w:rsidRPr="00A46DA7">
        <w:rPr>
          <w:i/>
          <w:iCs/>
          <w:sz w:val="16"/>
          <w:szCs w:val="16"/>
        </w:rPr>
        <w:t>NIG</w:t>
      </w:r>
      <w:r>
        <w:rPr>
          <w:i/>
          <w:iCs/>
          <w:sz w:val="16"/>
          <w:szCs w:val="16"/>
        </w:rPr>
        <w:t>T</w:t>
      </w:r>
      <w:r w:rsidRPr="00A46DA7">
        <w:rPr>
          <w:i/>
          <w:iCs/>
          <w:sz w:val="16"/>
          <w:szCs w:val="16"/>
        </w:rPr>
        <w:t>C</w:t>
      </w:r>
      <w:proofErr w:type="spellEnd"/>
      <w:r w:rsidR="00E504D9">
        <w:rPr>
          <w:i/>
          <w:iCs/>
          <w:sz w:val="16"/>
          <w:szCs w:val="16"/>
        </w:rPr>
        <w:t xml:space="preserve"> </w:t>
      </w:r>
      <w:r w:rsidRPr="00A46DA7">
        <w:rPr>
          <w:i/>
          <w:iCs/>
          <w:sz w:val="16"/>
          <w:szCs w:val="16"/>
        </w:rPr>
        <w:t>Commentary</w:t>
      </w:r>
      <w:r w:rsidR="00E504D9">
        <w:rPr>
          <w:i/>
          <w:iCs/>
          <w:sz w:val="16"/>
          <w:szCs w:val="16"/>
        </w:rPr>
        <w:t xml:space="preserve"> </w:t>
      </w:r>
      <w:r w:rsidRPr="00A46DA7">
        <w:rPr>
          <w:i/>
          <w:iCs/>
          <w:sz w:val="16"/>
          <w:szCs w:val="16"/>
        </w:rPr>
        <w:t>on</w:t>
      </w:r>
      <w:r w:rsidR="00E504D9">
        <w:rPr>
          <w:i/>
          <w:iCs/>
          <w:sz w:val="16"/>
          <w:szCs w:val="16"/>
        </w:rPr>
        <w:t xml:space="preserve"> </w:t>
      </w:r>
      <w:r w:rsidRPr="00A46DA7">
        <w:rPr>
          <w:i/>
          <w:iCs/>
          <w:sz w:val="16"/>
          <w:szCs w:val="16"/>
        </w:rPr>
        <w:t>Luke</w:t>
      </w:r>
      <w:r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429</w:t>
      </w:r>
      <w:r w:rsidRPr="00C82C84">
        <w:rPr>
          <w:sz w:val="16"/>
          <w:szCs w:val="16"/>
        </w:rPr>
        <w:t>)</w:t>
      </w:r>
    </w:p>
    <w:p w14:paraId="66885943" w14:textId="6793C8FF" w:rsidR="00C054D6" w:rsidRDefault="00C054D6" w:rsidP="00C054D6">
      <w:pPr>
        <w:pStyle w:val="Heading5"/>
      </w:pPr>
      <w:r>
        <w:t>Alford</w:t>
      </w:r>
      <w:r w:rsidR="00E504D9">
        <w:t xml:space="preserve"> </w:t>
      </w:r>
      <w:r>
        <w:t>sees</w:t>
      </w:r>
      <w:r w:rsidR="00E504D9">
        <w:t xml:space="preserve"> </w:t>
      </w:r>
      <w:r>
        <w:t>it</w:t>
      </w:r>
      <w:r w:rsidR="00E504D9">
        <w:t xml:space="preserve"> </w:t>
      </w:r>
      <w:r>
        <w:t>as</w:t>
      </w:r>
      <w:r w:rsidR="00E504D9">
        <w:t xml:space="preserve"> </w:t>
      </w:r>
      <w:r>
        <w:t>connected</w:t>
      </w:r>
      <w:r w:rsidR="00E504D9">
        <w:t xml:space="preserve"> </w:t>
      </w:r>
      <w:r>
        <w:t>with</w:t>
      </w:r>
      <w:r w:rsidR="00E504D9">
        <w:t xml:space="preserve"> </w:t>
      </w:r>
      <w:r>
        <w:t>Mark</w:t>
      </w:r>
      <w:r w:rsidR="00E504D9">
        <w:t xml:space="preserve"> </w:t>
      </w:r>
      <w:r>
        <w:t>16:18.</w:t>
      </w:r>
    </w:p>
    <w:p w14:paraId="17D55BF3" w14:textId="672DF6B5" w:rsidR="00C054D6" w:rsidRDefault="00C054D6" w:rsidP="00C054D6">
      <w:pPr>
        <w:pStyle w:val="Heading4"/>
      </w:pPr>
      <w:r>
        <w:t>Is</w:t>
      </w:r>
      <w:r w:rsidR="00E504D9">
        <w:t xml:space="preserve"> </w:t>
      </w:r>
      <w:r>
        <w:t>Mark</w:t>
      </w:r>
      <w:r w:rsidR="00E504D9">
        <w:t xml:space="preserve"> </w:t>
      </w:r>
      <w:r>
        <w:t>16:18</w:t>
      </w:r>
      <w:r w:rsidR="00E504D9">
        <w:t xml:space="preserve"> </w:t>
      </w:r>
      <w:r>
        <w:t>what</w:t>
      </w:r>
      <w:r w:rsidR="00E504D9">
        <w:t xml:space="preserve"> </w:t>
      </w:r>
      <w:r>
        <w:t>one</w:t>
      </w:r>
      <w:r w:rsidR="00E504D9">
        <w:t xml:space="preserve"> </w:t>
      </w:r>
      <w:r>
        <w:t>would</w:t>
      </w:r>
      <w:r w:rsidR="00E504D9">
        <w:t xml:space="preserve"> </w:t>
      </w:r>
      <w:r>
        <w:t>expect</w:t>
      </w:r>
      <w:r w:rsidR="00E504D9">
        <w:t xml:space="preserve"> </w:t>
      </w:r>
      <w:r>
        <w:t>to</w:t>
      </w:r>
      <w:r w:rsidR="00E504D9">
        <w:t xml:space="preserve"> </w:t>
      </w:r>
      <w:r>
        <w:t>come</w:t>
      </w:r>
      <w:r w:rsidR="00E504D9">
        <w:t xml:space="preserve"> </w:t>
      </w:r>
      <w:r>
        <w:t>from</w:t>
      </w:r>
      <w:r w:rsidR="00E504D9">
        <w:t xml:space="preserve"> </w:t>
      </w:r>
      <w:r>
        <w:t>a</w:t>
      </w:r>
      <w:r w:rsidR="00E504D9">
        <w:t xml:space="preserve"> </w:t>
      </w:r>
      <w:r>
        <w:t>later</w:t>
      </w:r>
      <w:r w:rsidR="00E504D9">
        <w:t xml:space="preserve"> </w:t>
      </w:r>
      <w:r>
        <w:t>writer</w:t>
      </w:r>
      <w:r w:rsidR="00E504D9">
        <w:t xml:space="preserve"> </w:t>
      </w:r>
      <w:r>
        <w:t>who</w:t>
      </w:r>
      <w:r w:rsidR="00E504D9">
        <w:t xml:space="preserve"> </w:t>
      </w:r>
      <w:r>
        <w:t>had</w:t>
      </w:r>
      <w:r w:rsidR="00E504D9">
        <w:t xml:space="preserve"> </w:t>
      </w:r>
      <w:r>
        <w:t>read</w:t>
      </w:r>
      <w:r w:rsidR="00E504D9">
        <w:t xml:space="preserve"> </w:t>
      </w:r>
      <w:r>
        <w:t>Acts</w:t>
      </w:r>
      <w:r w:rsidR="00E504D9">
        <w:t xml:space="preserve"> </w:t>
      </w:r>
      <w:r>
        <w:t>28,</w:t>
      </w:r>
      <w:r w:rsidR="00E504D9">
        <w:t xml:space="preserve"> </w:t>
      </w:r>
      <w:r>
        <w:t>or</w:t>
      </w:r>
      <w:r w:rsidR="00E504D9">
        <w:t xml:space="preserve"> </w:t>
      </w:r>
      <w:r>
        <w:t>is</w:t>
      </w:r>
      <w:r w:rsidR="00E504D9">
        <w:t xml:space="preserve"> </w:t>
      </w:r>
      <w:r>
        <w:t>Mark</w:t>
      </w:r>
      <w:r w:rsidR="00E504D9">
        <w:t xml:space="preserve"> </w:t>
      </w:r>
      <w:r>
        <w:t>16:18</w:t>
      </w:r>
      <w:r w:rsidR="00E504D9">
        <w:t xml:space="preserve"> </w:t>
      </w:r>
      <w:r>
        <w:t>what</w:t>
      </w:r>
      <w:r w:rsidR="00E504D9">
        <w:t xml:space="preserve"> </w:t>
      </w:r>
      <w:r>
        <w:t>one</w:t>
      </w:r>
      <w:r w:rsidR="00E504D9">
        <w:t xml:space="preserve"> </w:t>
      </w:r>
      <w:r>
        <w:t>would</w:t>
      </w:r>
      <w:r w:rsidR="00E504D9">
        <w:t xml:space="preserve"> </w:t>
      </w:r>
      <w:r>
        <w:t>expect</w:t>
      </w:r>
      <w:r w:rsidR="00E504D9">
        <w:t xml:space="preserve"> </w:t>
      </w:r>
      <w:r>
        <w:t>Jesus</w:t>
      </w:r>
      <w:r w:rsidR="00E504D9">
        <w:t xml:space="preserve"> </w:t>
      </w:r>
      <w:r>
        <w:t>to</w:t>
      </w:r>
      <w:r w:rsidR="00E504D9">
        <w:t xml:space="preserve"> </w:t>
      </w:r>
      <w:r>
        <w:t>have</w:t>
      </w:r>
      <w:r w:rsidR="00E504D9">
        <w:t xml:space="preserve"> </w:t>
      </w:r>
      <w:r>
        <w:t>told</w:t>
      </w:r>
      <w:r w:rsidR="00E504D9">
        <w:t xml:space="preserve"> </w:t>
      </w:r>
      <w:r>
        <w:t>his</w:t>
      </w:r>
      <w:r w:rsidR="00E504D9">
        <w:t xml:space="preserve"> </w:t>
      </w:r>
      <w:r>
        <w:t>apostles</w:t>
      </w:r>
      <w:r w:rsidR="00E504D9">
        <w:t xml:space="preserve"> </w:t>
      </w:r>
      <w:r>
        <w:t>before</w:t>
      </w:r>
      <w:r w:rsidR="00E504D9">
        <w:t xml:space="preserve"> </w:t>
      </w:r>
      <w:r>
        <w:t>ascending</w:t>
      </w:r>
      <w:r w:rsidR="00E504D9">
        <w:t xml:space="preserve"> </w:t>
      </w:r>
      <w:r>
        <w:t>into</w:t>
      </w:r>
      <w:r w:rsidR="00E504D9">
        <w:t xml:space="preserve"> </w:t>
      </w:r>
      <w:r>
        <w:t>heaven?</w:t>
      </w:r>
    </w:p>
    <w:p w14:paraId="669630CF" w14:textId="20AAAA9D" w:rsidR="000843F8" w:rsidRDefault="00391040" w:rsidP="000843F8">
      <w:pPr>
        <w:pStyle w:val="Heading5"/>
      </w:pPr>
      <w:r>
        <w:t>Asking</w:t>
      </w:r>
      <w:r w:rsidR="00E504D9">
        <w:t xml:space="preserve"> </w:t>
      </w:r>
      <w:r>
        <w:t>if</w:t>
      </w:r>
      <w:r w:rsidR="00E504D9">
        <w:t xml:space="preserve"> </w:t>
      </w:r>
      <w:r>
        <w:t>some</w:t>
      </w:r>
      <w:r w:rsidR="00E504D9">
        <w:t xml:space="preserve"> </w:t>
      </w:r>
      <w:r>
        <w:t>passage</w:t>
      </w:r>
      <w:r w:rsidR="00E504D9">
        <w:t xml:space="preserve"> </w:t>
      </w:r>
      <w:r>
        <w:t>of</w:t>
      </w:r>
      <w:r w:rsidR="00E504D9">
        <w:t xml:space="preserve"> </w:t>
      </w:r>
      <w:r>
        <w:t>scripture</w:t>
      </w:r>
      <w:r w:rsidR="00E504D9">
        <w:t xml:space="preserve"> </w:t>
      </w:r>
      <w:r>
        <w:t>is</w:t>
      </w:r>
      <w:r w:rsidR="00E504D9">
        <w:t xml:space="preserve"> </w:t>
      </w:r>
      <w:r w:rsidR="004F79A4">
        <w:t>“</w:t>
      </w:r>
      <w:r>
        <w:t>what</w:t>
      </w:r>
      <w:r w:rsidR="00E504D9">
        <w:t xml:space="preserve"> </w:t>
      </w:r>
      <w:r w:rsidR="00C22A3B">
        <w:t>one</w:t>
      </w:r>
      <w:r w:rsidR="00E504D9">
        <w:t xml:space="preserve"> </w:t>
      </w:r>
      <w:r w:rsidR="00C22A3B">
        <w:t>would</w:t>
      </w:r>
      <w:r w:rsidR="00E504D9">
        <w:t xml:space="preserve"> </w:t>
      </w:r>
      <w:r w:rsidR="00C22A3B">
        <w:t>expect,</w:t>
      </w:r>
      <w:r w:rsidR="004F79A4">
        <w:t>”</w:t>
      </w:r>
      <w:r w:rsidR="00E504D9">
        <w:t xml:space="preserve"> </w:t>
      </w:r>
      <w:r w:rsidR="00C22A3B">
        <w:t>is</w:t>
      </w:r>
      <w:r w:rsidR="00E504D9">
        <w:t xml:space="preserve"> </w:t>
      </w:r>
      <w:r w:rsidR="00C22A3B">
        <w:t>dangerous</w:t>
      </w:r>
      <w:r w:rsidR="000843F8">
        <w:t>.</w:t>
      </w:r>
    </w:p>
    <w:p w14:paraId="17DF1E68" w14:textId="2446221B" w:rsidR="00391040" w:rsidRDefault="000843F8" w:rsidP="000843F8">
      <w:pPr>
        <w:pStyle w:val="Heading5"/>
      </w:pPr>
      <w:r>
        <w:t>B</w:t>
      </w:r>
      <w:r w:rsidR="00C22A3B">
        <w:t>ut</w:t>
      </w:r>
      <w:r w:rsidR="00E504D9">
        <w:t xml:space="preserve"> </w:t>
      </w:r>
      <w:r w:rsidR="00C22A3B">
        <w:t>here,</w:t>
      </w:r>
      <w:r w:rsidR="00E504D9">
        <w:t xml:space="preserve"> </w:t>
      </w:r>
      <w:r w:rsidR="00C22A3B">
        <w:t>this</w:t>
      </w:r>
      <w:r w:rsidR="00E504D9">
        <w:t xml:space="preserve"> </w:t>
      </w:r>
      <w:r w:rsidR="00C22A3B">
        <w:t>is</w:t>
      </w:r>
      <w:r w:rsidR="00E504D9">
        <w:t xml:space="preserve"> </w:t>
      </w:r>
      <w:r w:rsidR="00C22A3B">
        <w:t>to</w:t>
      </w:r>
      <w:r w:rsidR="00E504D9">
        <w:t xml:space="preserve"> </w:t>
      </w:r>
      <w:r w:rsidR="00C22A3B">
        <w:t>be</w:t>
      </w:r>
      <w:r w:rsidR="00E504D9">
        <w:t xml:space="preserve"> </w:t>
      </w:r>
      <w:r w:rsidR="00C22A3B">
        <w:t>considered</w:t>
      </w:r>
      <w:r w:rsidR="00E504D9">
        <w:t xml:space="preserve"> </w:t>
      </w:r>
      <w:r w:rsidR="00C22A3B">
        <w:t>in</w:t>
      </w:r>
      <w:r w:rsidR="00E504D9">
        <w:t xml:space="preserve"> </w:t>
      </w:r>
      <w:r w:rsidR="00C22A3B">
        <w:t>the</w:t>
      </w:r>
      <w:r w:rsidR="00E504D9">
        <w:t xml:space="preserve"> </w:t>
      </w:r>
      <w:r w:rsidR="00C22A3B">
        <w:t>context</w:t>
      </w:r>
      <w:r w:rsidR="00E504D9">
        <w:t xml:space="preserve"> </w:t>
      </w:r>
      <w:r w:rsidR="00C22A3B">
        <w:t>of</w:t>
      </w:r>
      <w:r w:rsidR="00E504D9">
        <w:t xml:space="preserve"> </w:t>
      </w:r>
      <w:r w:rsidR="00C22A3B">
        <w:t>a</w:t>
      </w:r>
      <w:r w:rsidR="00E504D9">
        <w:t xml:space="preserve"> </w:t>
      </w:r>
      <w:r w:rsidR="00C22A3B">
        <w:t>number</w:t>
      </w:r>
      <w:r w:rsidR="00E504D9">
        <w:t xml:space="preserve"> </w:t>
      </w:r>
      <w:r w:rsidR="00C22A3B">
        <w:t>of</w:t>
      </w:r>
      <w:r w:rsidR="00E504D9">
        <w:t xml:space="preserve"> </w:t>
      </w:r>
      <w:r w:rsidR="00C22A3B">
        <w:t>external</w:t>
      </w:r>
      <w:r w:rsidR="00E504D9">
        <w:t xml:space="preserve"> </w:t>
      </w:r>
      <w:r w:rsidR="00C22A3B">
        <w:t>and</w:t>
      </w:r>
      <w:r w:rsidR="00E504D9">
        <w:t xml:space="preserve"> </w:t>
      </w:r>
      <w:r w:rsidR="00C22A3B">
        <w:t>internal</w:t>
      </w:r>
      <w:r w:rsidR="00E504D9">
        <w:t xml:space="preserve"> </w:t>
      </w:r>
      <w:proofErr w:type="gramStart"/>
      <w:r w:rsidR="00C22A3B">
        <w:t>evidences</w:t>
      </w:r>
      <w:proofErr w:type="gramEnd"/>
      <w:r w:rsidR="00E504D9">
        <w:t xml:space="preserve"> </w:t>
      </w:r>
      <w:r w:rsidR="00C22A3B">
        <w:t>that</w:t>
      </w:r>
      <w:r w:rsidR="00E504D9">
        <w:t xml:space="preserve"> </w:t>
      </w:r>
      <w:r w:rsidR="00C22A3B">
        <w:t>call</w:t>
      </w:r>
      <w:r w:rsidR="00E504D9">
        <w:t xml:space="preserve"> </w:t>
      </w:r>
      <w:r w:rsidR="00C22A3B">
        <w:t>into</w:t>
      </w:r>
      <w:r w:rsidR="00E504D9">
        <w:t xml:space="preserve"> </w:t>
      </w:r>
      <w:r w:rsidR="00C22A3B">
        <w:t>question</w:t>
      </w:r>
      <w:r w:rsidR="00E504D9">
        <w:t xml:space="preserve"> </w:t>
      </w:r>
      <w:r w:rsidR="00C22A3B">
        <w:t>the</w:t>
      </w:r>
      <w:r w:rsidR="00E504D9">
        <w:t xml:space="preserve"> </w:t>
      </w:r>
      <w:r w:rsidR="00C22A3B">
        <w:t>authenticity</w:t>
      </w:r>
      <w:r w:rsidR="00E504D9">
        <w:t xml:space="preserve"> </w:t>
      </w:r>
      <w:r w:rsidR="00C22A3B">
        <w:t>of</w:t>
      </w:r>
      <w:r w:rsidR="00E504D9">
        <w:t xml:space="preserve"> </w:t>
      </w:r>
      <w:r w:rsidR="00C22A3B">
        <w:t>the</w:t>
      </w:r>
      <w:r w:rsidR="00E504D9">
        <w:t xml:space="preserve"> </w:t>
      </w:r>
      <w:r w:rsidR="00C22A3B">
        <w:t>LE.</w:t>
      </w:r>
    </w:p>
    <w:p w14:paraId="7533B6C6" w14:textId="171D009D" w:rsidR="00661305" w:rsidRPr="0096713F" w:rsidRDefault="00114055" w:rsidP="00114055">
      <w:pPr>
        <w:pStyle w:val="Heading1"/>
        <w:rPr>
          <w:b/>
          <w:bCs w:val="0"/>
        </w:rPr>
      </w:pPr>
      <w:r w:rsidRPr="0096713F">
        <w:rPr>
          <w:b/>
          <w:bCs w:val="0"/>
        </w:rPr>
        <w:t>Internal</w:t>
      </w:r>
      <w:r w:rsidR="00E504D9" w:rsidRPr="0096713F">
        <w:rPr>
          <w:b/>
          <w:bCs w:val="0"/>
        </w:rPr>
        <w:t xml:space="preserve"> </w:t>
      </w:r>
      <w:proofErr w:type="gramStart"/>
      <w:r w:rsidRPr="0096713F">
        <w:rPr>
          <w:b/>
          <w:bCs w:val="0"/>
        </w:rPr>
        <w:t>Evidences</w:t>
      </w:r>
      <w:proofErr w:type="gramEnd"/>
      <w:r w:rsidRPr="0096713F">
        <w:rPr>
          <w:b/>
          <w:bCs w:val="0"/>
        </w:rPr>
        <w:t>:</w:t>
      </w:r>
      <w:r w:rsidR="00E504D9" w:rsidRPr="0096713F">
        <w:rPr>
          <w:b/>
          <w:bCs w:val="0"/>
        </w:rPr>
        <w:t xml:space="preserve"> </w:t>
      </w:r>
      <w:r w:rsidRPr="0096713F">
        <w:rPr>
          <w:b/>
          <w:bCs w:val="0"/>
        </w:rPr>
        <w:t>C</w:t>
      </w:r>
      <w:r w:rsidR="009749D5" w:rsidRPr="0096713F">
        <w:rPr>
          <w:b/>
          <w:bCs w:val="0"/>
        </w:rPr>
        <w:t>ould</w:t>
      </w:r>
      <w:r w:rsidR="00E504D9" w:rsidRPr="0096713F">
        <w:rPr>
          <w:b/>
          <w:bCs w:val="0"/>
        </w:rPr>
        <w:t xml:space="preserve"> </w:t>
      </w:r>
      <w:r w:rsidR="009749D5" w:rsidRPr="0096713F">
        <w:rPr>
          <w:b/>
          <w:bCs w:val="0"/>
        </w:rPr>
        <w:t>the</w:t>
      </w:r>
      <w:r w:rsidR="00E504D9" w:rsidRPr="0096713F">
        <w:rPr>
          <w:b/>
          <w:bCs w:val="0"/>
        </w:rPr>
        <w:t xml:space="preserve"> </w:t>
      </w:r>
      <w:r w:rsidR="009749D5" w:rsidRPr="0096713F">
        <w:rPr>
          <w:b/>
          <w:bCs w:val="0"/>
        </w:rPr>
        <w:t>book</w:t>
      </w:r>
      <w:r w:rsidR="00E504D9" w:rsidRPr="0096713F">
        <w:rPr>
          <w:b/>
          <w:bCs w:val="0"/>
        </w:rPr>
        <w:t xml:space="preserve"> </w:t>
      </w:r>
      <w:r w:rsidR="009749D5" w:rsidRPr="0096713F">
        <w:rPr>
          <w:b/>
          <w:bCs w:val="0"/>
        </w:rPr>
        <w:t>end</w:t>
      </w:r>
      <w:r w:rsidR="00E504D9" w:rsidRPr="0096713F">
        <w:rPr>
          <w:b/>
          <w:bCs w:val="0"/>
        </w:rPr>
        <w:t xml:space="preserve"> </w:t>
      </w:r>
      <w:r w:rsidR="009749D5" w:rsidRPr="0096713F">
        <w:rPr>
          <w:b/>
          <w:bCs w:val="0"/>
        </w:rPr>
        <w:t>with</w:t>
      </w:r>
      <w:r w:rsidR="00E504D9" w:rsidRPr="0096713F">
        <w:rPr>
          <w:b/>
          <w:bCs w:val="0"/>
        </w:rPr>
        <w:t xml:space="preserve"> </w:t>
      </w:r>
      <w:r w:rsidR="009749D5" w:rsidRPr="0096713F">
        <w:rPr>
          <w:b/>
          <w:bCs w:val="0"/>
        </w:rPr>
        <w:t>the</w:t>
      </w:r>
      <w:r w:rsidR="00E504D9" w:rsidRPr="0096713F">
        <w:rPr>
          <w:b/>
          <w:bCs w:val="0"/>
        </w:rPr>
        <w:t xml:space="preserve"> </w:t>
      </w:r>
      <w:r w:rsidR="009749D5" w:rsidRPr="0096713F">
        <w:rPr>
          <w:b/>
          <w:bCs w:val="0"/>
        </w:rPr>
        <w:t>word</w:t>
      </w:r>
      <w:r w:rsidR="00E504D9" w:rsidRPr="0096713F">
        <w:rPr>
          <w:b/>
          <w:bCs w:val="0"/>
        </w:rPr>
        <w:t xml:space="preserve"> </w:t>
      </w:r>
      <w:r w:rsidR="004F79A4">
        <w:rPr>
          <w:b/>
          <w:bCs w:val="0"/>
        </w:rPr>
        <w:t>“</w:t>
      </w:r>
      <w:r w:rsidR="009749D5" w:rsidRPr="0096713F">
        <w:rPr>
          <w:b/>
          <w:bCs w:val="0"/>
        </w:rPr>
        <w:t>for</w:t>
      </w:r>
      <w:r w:rsidR="004F79A4">
        <w:rPr>
          <w:b/>
          <w:bCs w:val="0"/>
        </w:rPr>
        <w:t>”</w:t>
      </w:r>
      <w:r w:rsidR="009749D5" w:rsidRPr="0096713F">
        <w:rPr>
          <w:b/>
          <w:bCs w:val="0"/>
        </w:rPr>
        <w:t>?</w:t>
      </w:r>
    </w:p>
    <w:p w14:paraId="7CB3533A" w14:textId="72185D77" w:rsidR="00AF3FE7" w:rsidRDefault="00FB1DAB" w:rsidP="00114055">
      <w:pPr>
        <w:pStyle w:val="Heading2"/>
      </w:pPr>
      <w:r>
        <w:t>In</w:t>
      </w:r>
      <w:r w:rsidR="00E504D9">
        <w:t xml:space="preserve"> </w:t>
      </w:r>
      <w:r>
        <w:t>Greek,</w:t>
      </w:r>
      <w:r w:rsidR="00E504D9">
        <w:t xml:space="preserve"> </w:t>
      </w:r>
      <w:r>
        <w:t>the</w:t>
      </w:r>
      <w:r w:rsidR="00E504D9">
        <w:t xml:space="preserve"> </w:t>
      </w:r>
      <w:r>
        <w:t>verse</w:t>
      </w:r>
      <w:r w:rsidR="00E504D9">
        <w:t xml:space="preserve"> </w:t>
      </w:r>
      <w:r>
        <w:t>ends</w:t>
      </w:r>
      <w:r w:rsidR="00E504D9">
        <w:t xml:space="preserve"> </w:t>
      </w:r>
      <w:r>
        <w:t>with</w:t>
      </w:r>
      <w:r w:rsidR="00E504D9">
        <w:t xml:space="preserve"> </w:t>
      </w:r>
      <w:r>
        <w:t>t</w:t>
      </w:r>
      <w:r w:rsidR="00AF3FE7">
        <w:t>he</w:t>
      </w:r>
      <w:r w:rsidR="00E504D9">
        <w:t xml:space="preserve"> </w:t>
      </w:r>
      <w:r w:rsidR="00AF3FE7">
        <w:t>word</w:t>
      </w:r>
      <w:r w:rsidR="00E504D9">
        <w:t xml:space="preserve"> </w:t>
      </w:r>
      <w:r w:rsidR="004F79A4">
        <w:t>“</w:t>
      </w:r>
      <w:r w:rsidR="00AF3FE7">
        <w:t>for</w:t>
      </w:r>
      <w:r w:rsidR="004F79A4">
        <w:t>”</w:t>
      </w:r>
      <w:r w:rsidR="00AF3FE7">
        <w:t>.</w:t>
      </w:r>
    </w:p>
    <w:p w14:paraId="068CC864" w14:textId="216463ED" w:rsidR="00AF3FE7" w:rsidRDefault="00D83E8C" w:rsidP="00114055">
      <w:pPr>
        <w:pStyle w:val="Heading2"/>
      </w:pPr>
      <w:r>
        <w:t>This</w:t>
      </w:r>
      <w:r w:rsidR="00E504D9">
        <w:t xml:space="preserve"> </w:t>
      </w:r>
      <w:r>
        <w:t>s</w:t>
      </w:r>
      <w:r w:rsidR="00AF3FE7">
        <w:t>eems</w:t>
      </w:r>
      <w:r w:rsidR="00E504D9">
        <w:t xml:space="preserve"> </w:t>
      </w:r>
      <w:r w:rsidR="00AF3FE7">
        <w:t>odd</w:t>
      </w:r>
      <w:r w:rsidR="00E504D9">
        <w:t xml:space="preserve"> </w:t>
      </w:r>
      <w:r w:rsidR="00AF3FE7">
        <w:t>in</w:t>
      </w:r>
      <w:r w:rsidR="00E504D9">
        <w:t xml:space="preserve"> </w:t>
      </w:r>
      <w:r w:rsidR="00AF3FE7">
        <w:t>English,</w:t>
      </w:r>
      <w:r w:rsidR="00E504D9">
        <w:t xml:space="preserve"> </w:t>
      </w:r>
      <w:r w:rsidR="00AF3FE7">
        <w:t>but</w:t>
      </w:r>
      <w:r w:rsidR="00E504D9">
        <w:t xml:space="preserve"> </w:t>
      </w: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not</w:t>
      </w:r>
      <w:r w:rsidR="00E504D9">
        <w:t xml:space="preserve"> </w:t>
      </w:r>
      <w:r>
        <w:t>so</w:t>
      </w:r>
      <w:r w:rsidR="00E504D9">
        <w:t xml:space="preserve"> </w:t>
      </w:r>
      <w:r>
        <w:t>strange</w:t>
      </w:r>
      <w:r w:rsidR="00E504D9">
        <w:t xml:space="preserve"> </w:t>
      </w:r>
      <w:r>
        <w:t>in</w:t>
      </w:r>
      <w:r w:rsidR="00E504D9">
        <w:t xml:space="preserve"> </w:t>
      </w:r>
      <w:r w:rsidR="00AF3FE7">
        <w:t>Greek.</w:t>
      </w:r>
    </w:p>
    <w:p w14:paraId="5BD772A9" w14:textId="5C9CA849" w:rsidR="003C19F2" w:rsidRDefault="003C19F2" w:rsidP="00114055">
      <w:pPr>
        <w:pStyle w:val="Heading3"/>
      </w:pPr>
      <w:r>
        <w:t>In</w:t>
      </w:r>
      <w:r w:rsidR="00E504D9">
        <w:t xml:space="preserve"> </w:t>
      </w:r>
      <w:r>
        <w:t>Greek,</w:t>
      </w:r>
      <w:r w:rsidR="00E504D9">
        <w:t xml:space="preserve"> </w:t>
      </w:r>
      <w:r>
        <w:t>the</w:t>
      </w:r>
      <w:r w:rsidR="00E504D9">
        <w:t xml:space="preserve"> </w:t>
      </w:r>
      <w:r>
        <w:t>word</w:t>
      </w:r>
      <w:r w:rsidR="00E504D9">
        <w:t xml:space="preserve"> </w:t>
      </w:r>
      <w:proofErr w:type="spellStart"/>
      <w:r w:rsidRPr="003C19F2">
        <w:t>γάρ</w:t>
      </w:r>
      <w:proofErr w:type="spellEnd"/>
      <w:r w:rsidR="00E504D9">
        <w:t xml:space="preserve"> </w:t>
      </w:r>
      <w:r>
        <w:t>is</w:t>
      </w:r>
      <w:r w:rsidR="00E504D9">
        <w:t xml:space="preserve"> </w:t>
      </w:r>
      <w:r>
        <w:t>post-positive.</w:t>
      </w:r>
    </w:p>
    <w:p w14:paraId="61F06297" w14:textId="613F1B0B" w:rsidR="00AF3FE7" w:rsidRDefault="00AF3FE7" w:rsidP="00114055">
      <w:pPr>
        <w:pStyle w:val="Heading3"/>
      </w:pPr>
      <w:r>
        <w:t>We</w:t>
      </w:r>
      <w:r w:rsidR="00E504D9">
        <w:t xml:space="preserve"> </w:t>
      </w:r>
      <w:r>
        <w:t>have</w:t>
      </w:r>
      <w:r w:rsidR="00E504D9">
        <w:t xml:space="preserve"> </w:t>
      </w:r>
      <w:r>
        <w:t>a</w:t>
      </w:r>
      <w:r w:rsidR="00E504D9">
        <w:t xml:space="preserve"> </w:t>
      </w:r>
      <w:r>
        <w:t>post</w:t>
      </w:r>
      <w:r w:rsidR="009D63A4">
        <w:t>-</w:t>
      </w:r>
      <w:r>
        <w:t>positive</w:t>
      </w:r>
      <w:r w:rsidR="00E504D9">
        <w:t xml:space="preserve"> </w:t>
      </w:r>
      <w:r w:rsidR="003C19F2">
        <w:t>in</w:t>
      </w:r>
      <w:r w:rsidR="00E504D9">
        <w:t xml:space="preserve"> </w:t>
      </w:r>
      <w:r w:rsidR="003C19F2">
        <w:t>English</w:t>
      </w:r>
      <w:r>
        <w:t>,</w:t>
      </w:r>
      <w:r w:rsidR="00E504D9">
        <w:t xml:space="preserve"> </w:t>
      </w:r>
      <w:r w:rsidR="004F79A4">
        <w:t>“</w:t>
      </w:r>
      <w:r>
        <w:t>therefore.</w:t>
      </w:r>
      <w:r w:rsidR="004F79A4">
        <w:t>”</w:t>
      </w:r>
    </w:p>
    <w:p w14:paraId="3C6E046E" w14:textId="0EE0B28F" w:rsidR="00F94F94" w:rsidRDefault="00AF3FE7" w:rsidP="00114055">
      <w:pPr>
        <w:pStyle w:val="Heading4"/>
      </w:pPr>
      <w:r>
        <w:t>It</w:t>
      </w:r>
      <w:r w:rsidR="00E504D9">
        <w:t xml:space="preserve"> </w:t>
      </w:r>
      <w:r>
        <w:t>would</w:t>
      </w:r>
      <w:r w:rsidR="00E504D9">
        <w:t xml:space="preserve"> </w:t>
      </w:r>
      <w:r>
        <w:t>be</w:t>
      </w:r>
      <w:r w:rsidR="00E504D9">
        <w:t xml:space="preserve"> </w:t>
      </w:r>
      <w:r>
        <w:t>unusual</w:t>
      </w:r>
      <w:r w:rsidR="00E504D9">
        <w:t xml:space="preserve"> </w:t>
      </w:r>
      <w:r>
        <w:t>to</w:t>
      </w:r>
      <w:r w:rsidR="00E504D9">
        <w:t xml:space="preserve"> </w:t>
      </w:r>
      <w:r>
        <w:t>end</w:t>
      </w:r>
      <w:r w:rsidR="00E504D9">
        <w:t xml:space="preserve"> </w:t>
      </w:r>
      <w:r>
        <w:t>a</w:t>
      </w:r>
      <w:r w:rsidR="00E504D9">
        <w:t xml:space="preserve"> </w:t>
      </w:r>
      <w:r>
        <w:t>book</w:t>
      </w:r>
      <w:r w:rsidR="00E504D9">
        <w:t xml:space="preserve"> </w:t>
      </w:r>
      <w:r>
        <w:t>with</w:t>
      </w:r>
      <w:r w:rsidR="00E504D9">
        <w:t xml:space="preserve"> </w:t>
      </w:r>
      <w:r>
        <w:t>the</w:t>
      </w:r>
      <w:r w:rsidR="00E504D9">
        <w:t xml:space="preserve"> </w:t>
      </w:r>
      <w:r>
        <w:t>word</w:t>
      </w:r>
      <w:r w:rsidR="00E504D9">
        <w:t xml:space="preserve"> </w:t>
      </w:r>
      <w:r w:rsidR="004F79A4">
        <w:t>“</w:t>
      </w:r>
      <w:r>
        <w:t>therefore,</w:t>
      </w:r>
      <w:r w:rsidR="004F79A4">
        <w:t>”</w:t>
      </w:r>
      <w:r w:rsidR="00E504D9">
        <w:t xml:space="preserve"> </w:t>
      </w:r>
      <w:r>
        <w:t>but</w:t>
      </w:r>
      <w:r w:rsidR="00E504D9">
        <w:t xml:space="preserve"> </w:t>
      </w:r>
      <w:r>
        <w:t>not</w:t>
      </w:r>
      <w:r w:rsidR="00E504D9">
        <w:t xml:space="preserve"> </w:t>
      </w:r>
      <w:r>
        <w:t>grammatically</w:t>
      </w:r>
      <w:r w:rsidR="00E504D9">
        <w:t xml:space="preserve"> </w:t>
      </w:r>
      <w:r>
        <w:t>unthinkable.</w:t>
      </w:r>
    </w:p>
    <w:p w14:paraId="3CAA23DF" w14:textId="03338D53" w:rsidR="00AF3FE7" w:rsidRDefault="004F79A4" w:rsidP="00114055">
      <w:pPr>
        <w:pStyle w:val="Heading5"/>
      </w:pPr>
      <w:r>
        <w:t>“</w:t>
      </w:r>
      <w:r w:rsidR="00AF3FE7">
        <w:t>The</w:t>
      </w:r>
      <w:r w:rsidR="00E504D9">
        <w:t xml:space="preserve"> </w:t>
      </w:r>
      <w:r w:rsidR="00AF3FE7">
        <w:t>dragon</w:t>
      </w:r>
      <w:r w:rsidR="00E504D9">
        <w:t xml:space="preserve"> </w:t>
      </w:r>
      <w:r w:rsidR="00AF3FE7">
        <w:t>was</w:t>
      </w:r>
      <w:r w:rsidR="00E504D9">
        <w:t xml:space="preserve"> </w:t>
      </w:r>
      <w:r w:rsidR="00AF3FE7">
        <w:t>slain.</w:t>
      </w:r>
      <w:r w:rsidR="00E504D9">
        <w:t xml:space="preserve"> </w:t>
      </w:r>
      <w:r w:rsidR="00DB0771">
        <w:t>The</w:t>
      </w:r>
      <w:r w:rsidR="00E504D9">
        <w:t xml:space="preserve"> </w:t>
      </w:r>
      <w:r w:rsidR="00DB0771">
        <w:t>village</w:t>
      </w:r>
      <w:r w:rsidR="00E504D9">
        <w:t xml:space="preserve"> </w:t>
      </w:r>
      <w:r w:rsidR="00DB0771">
        <w:t>was</w:t>
      </w:r>
      <w:r w:rsidR="00E504D9">
        <w:t xml:space="preserve"> </w:t>
      </w:r>
      <w:r w:rsidR="00DB0771">
        <w:t>at</w:t>
      </w:r>
      <w:r w:rsidR="00E504D9">
        <w:t xml:space="preserve"> </w:t>
      </w:r>
      <w:r w:rsidR="00DB0771">
        <w:t>peace.</w:t>
      </w:r>
      <w:r w:rsidR="00E504D9">
        <w:t xml:space="preserve"> </w:t>
      </w:r>
      <w:r w:rsidR="00AF3FE7">
        <w:t>Archibald</w:t>
      </w:r>
      <w:r w:rsidR="00E504D9">
        <w:t xml:space="preserve"> </w:t>
      </w:r>
      <w:r w:rsidR="00AF3FE7">
        <w:t>and</w:t>
      </w:r>
      <w:r w:rsidR="00E504D9">
        <w:t xml:space="preserve"> </w:t>
      </w:r>
      <w:r w:rsidR="00AF3FE7">
        <w:t>Maria</w:t>
      </w:r>
      <w:r w:rsidR="00E504D9">
        <w:t xml:space="preserve"> </w:t>
      </w:r>
      <w:r w:rsidR="00AF3FE7">
        <w:t>were</w:t>
      </w:r>
      <w:r w:rsidR="00E504D9">
        <w:t xml:space="preserve"> </w:t>
      </w:r>
      <w:r w:rsidR="00AF3FE7">
        <w:t>married.</w:t>
      </w:r>
      <w:r w:rsidR="00E504D9">
        <w:t xml:space="preserve"> </w:t>
      </w:r>
      <w:r w:rsidR="00295FD7">
        <w:t>They</w:t>
      </w:r>
      <w:r w:rsidR="00E504D9">
        <w:t xml:space="preserve"> </w:t>
      </w:r>
      <w:r w:rsidR="00295FD7">
        <w:t>lived</w:t>
      </w:r>
      <w:r w:rsidR="00E504D9">
        <w:t xml:space="preserve"> </w:t>
      </w:r>
      <w:r w:rsidR="00295FD7">
        <w:t>happily,</w:t>
      </w:r>
      <w:r w:rsidR="00E504D9">
        <w:t xml:space="preserve"> </w:t>
      </w:r>
      <w:r w:rsidR="00AF3FE7">
        <w:t>therefore.</w:t>
      </w:r>
      <w:r>
        <w:t>”</w:t>
      </w:r>
    </w:p>
    <w:p w14:paraId="662EFFD2" w14:textId="55DB826F" w:rsidR="00AF3FE7" w:rsidRDefault="008D5A42" w:rsidP="00D83E8C">
      <w:pPr>
        <w:pStyle w:val="Heading3"/>
      </w:pPr>
      <w:r>
        <w:t>Kelly</w:t>
      </w:r>
      <w:r w:rsidR="00E504D9">
        <w:t xml:space="preserve"> </w:t>
      </w:r>
      <w:r>
        <w:t>I</w:t>
      </w:r>
      <w:r w:rsidR="00AF3FE7">
        <w:t>verson</w:t>
      </w:r>
      <w:r w:rsidR="00E504D9">
        <w:t xml:space="preserve"> </w:t>
      </w:r>
      <w:r w:rsidR="003E23DD">
        <w:t>counts</w:t>
      </w:r>
      <w:r w:rsidR="00E504D9">
        <w:t xml:space="preserve"> </w:t>
      </w:r>
      <w:r w:rsidR="00AF3FE7">
        <w:t>1</w:t>
      </w:r>
      <w:r w:rsidR="00A43390">
        <w:t>,</w:t>
      </w:r>
      <w:r w:rsidR="00AF3FE7">
        <w:t>059</w:t>
      </w:r>
      <w:r w:rsidR="00E504D9">
        <w:t xml:space="preserve"> </w:t>
      </w:r>
      <w:r w:rsidR="00AF3FE7">
        <w:t>occurrences</w:t>
      </w:r>
      <w:r w:rsidR="00E504D9">
        <w:t xml:space="preserve"> </w:t>
      </w:r>
      <w:r w:rsidR="00AF3FE7">
        <w:t>of</w:t>
      </w:r>
      <w:r w:rsidR="00E504D9">
        <w:t xml:space="preserve"> </w:t>
      </w:r>
      <w:r w:rsidR="00AF3FE7">
        <w:t>final</w:t>
      </w:r>
      <w:r w:rsidR="00E504D9">
        <w:t xml:space="preserve"> </w:t>
      </w:r>
      <w:proofErr w:type="spellStart"/>
      <w:r w:rsidR="00112D75" w:rsidRPr="00112D75">
        <w:t>γάρ</w:t>
      </w:r>
      <w:proofErr w:type="spellEnd"/>
      <w:r w:rsidR="00E504D9">
        <w:t xml:space="preserve"> </w:t>
      </w:r>
      <w:r w:rsidR="00112D75">
        <w:t>(</w:t>
      </w:r>
      <w:r w:rsidR="00BC4B52">
        <w:t>i.e.,</w:t>
      </w:r>
      <w:r w:rsidR="00E504D9">
        <w:t xml:space="preserve"> </w:t>
      </w:r>
      <w:r w:rsidR="00112D75">
        <w:t>followed</w:t>
      </w:r>
      <w:r w:rsidR="00E504D9">
        <w:t xml:space="preserve"> </w:t>
      </w:r>
      <w:r w:rsidR="00112D75">
        <w:t>by</w:t>
      </w:r>
      <w:r w:rsidR="00E504D9">
        <w:t xml:space="preserve"> </w:t>
      </w:r>
      <w:r w:rsidR="00112D75">
        <w:t>a</w:t>
      </w:r>
      <w:r w:rsidR="00E504D9">
        <w:t xml:space="preserve"> </w:t>
      </w:r>
      <w:r w:rsidR="004F79A4">
        <w:t>“</w:t>
      </w:r>
      <w:r w:rsidR="00112D75">
        <w:t>period</w:t>
      </w:r>
      <w:r w:rsidR="004F79A4">
        <w:t>”</w:t>
      </w:r>
      <w:r w:rsidR="00112D75">
        <w:t>)</w:t>
      </w:r>
      <w:r w:rsidR="00E504D9">
        <w:t xml:space="preserve"> </w:t>
      </w:r>
      <w:r w:rsidR="00A43390">
        <w:t>in</w:t>
      </w:r>
      <w:r w:rsidR="00E504D9">
        <w:t xml:space="preserve"> </w:t>
      </w:r>
      <w:r w:rsidR="00A43390">
        <w:t>ancient</w:t>
      </w:r>
      <w:r w:rsidR="00E504D9">
        <w:t xml:space="preserve"> </w:t>
      </w:r>
      <w:r w:rsidR="00A43390">
        <w:t>Greek</w:t>
      </w:r>
      <w:r w:rsidR="00E504D9">
        <w:t xml:space="preserve"> </w:t>
      </w:r>
      <w:r w:rsidR="00A43390">
        <w:t>from</w:t>
      </w:r>
      <w:r w:rsidR="00E504D9">
        <w:t xml:space="preserve"> </w:t>
      </w:r>
      <w:r w:rsidR="00A43390">
        <w:t>the</w:t>
      </w:r>
      <w:r w:rsidR="00E504D9">
        <w:t xml:space="preserve"> </w:t>
      </w:r>
      <w:r w:rsidR="00A43390">
        <w:t>8</w:t>
      </w:r>
      <w:r w:rsidR="00A43390" w:rsidRPr="00A43390">
        <w:rPr>
          <w:vertAlign w:val="superscript"/>
        </w:rPr>
        <w:t>th</w:t>
      </w:r>
      <w:r w:rsidR="00E504D9">
        <w:t xml:space="preserve"> </w:t>
      </w:r>
      <w:r w:rsidR="00A43390">
        <w:t>century</w:t>
      </w:r>
      <w:r w:rsidR="00E504D9">
        <w:t xml:space="preserve"> </w:t>
      </w:r>
      <w:r w:rsidR="00A43390">
        <w:t>BC</w:t>
      </w:r>
      <w:r w:rsidR="00E504D9">
        <w:t xml:space="preserve"> </w:t>
      </w:r>
      <w:r w:rsidR="00A43390">
        <w:t>to</w:t>
      </w:r>
      <w:r w:rsidR="00E504D9">
        <w:t xml:space="preserve"> </w:t>
      </w:r>
      <w:r w:rsidR="00A43390">
        <w:t>the</w:t>
      </w:r>
      <w:r w:rsidR="00E504D9">
        <w:t xml:space="preserve"> </w:t>
      </w:r>
      <w:r w:rsidR="00A43390">
        <w:t>8</w:t>
      </w:r>
      <w:r w:rsidR="00A43390" w:rsidRPr="00A43390">
        <w:rPr>
          <w:vertAlign w:val="superscript"/>
        </w:rPr>
        <w:t>th</w:t>
      </w:r>
      <w:r w:rsidR="00E504D9">
        <w:t xml:space="preserve"> </w:t>
      </w:r>
      <w:r w:rsidR="00A43390">
        <w:t>century</w:t>
      </w:r>
      <w:r w:rsidR="00E504D9">
        <w:t xml:space="preserve"> </w:t>
      </w:r>
      <w:r w:rsidR="00A43390">
        <w:t>AD.</w:t>
      </w:r>
      <w:r w:rsidR="00E504D9">
        <w:t xml:space="preserve"> </w:t>
      </w:r>
      <w:r w:rsidR="0062156D" w:rsidRPr="00805E2F">
        <w:rPr>
          <w:sz w:val="16"/>
          <w:szCs w:val="18"/>
        </w:rPr>
        <w:t>(Iverson,</w:t>
      </w:r>
      <w:r w:rsidR="00E504D9">
        <w:rPr>
          <w:sz w:val="16"/>
          <w:szCs w:val="18"/>
        </w:rPr>
        <w:t xml:space="preserve"> </w:t>
      </w:r>
      <w:r w:rsidR="00805E2F" w:rsidRPr="00BC4B52">
        <w:rPr>
          <w:i/>
          <w:iCs/>
          <w:sz w:val="16"/>
          <w:szCs w:val="18"/>
        </w:rPr>
        <w:t>A</w:t>
      </w:r>
      <w:r w:rsidR="00E504D9">
        <w:rPr>
          <w:i/>
          <w:iCs/>
          <w:sz w:val="16"/>
          <w:szCs w:val="18"/>
        </w:rPr>
        <w:t xml:space="preserve"> </w:t>
      </w:r>
      <w:r w:rsidR="00805E2F" w:rsidRPr="00BC4B52">
        <w:rPr>
          <w:i/>
          <w:iCs/>
          <w:sz w:val="16"/>
          <w:szCs w:val="18"/>
        </w:rPr>
        <w:t>Further</w:t>
      </w:r>
      <w:r w:rsidR="00E504D9">
        <w:rPr>
          <w:i/>
          <w:iCs/>
          <w:sz w:val="16"/>
          <w:szCs w:val="18"/>
        </w:rPr>
        <w:t xml:space="preserve"> </w:t>
      </w:r>
      <w:r w:rsidR="00805E2F" w:rsidRPr="00BC4B52">
        <w:rPr>
          <w:i/>
          <w:iCs/>
          <w:sz w:val="16"/>
          <w:szCs w:val="18"/>
        </w:rPr>
        <w:t>Word</w:t>
      </w:r>
      <w:r w:rsidR="00805E2F" w:rsidRPr="00805E2F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="00805E2F" w:rsidRPr="00805E2F">
        <w:rPr>
          <w:sz w:val="16"/>
          <w:szCs w:val="18"/>
        </w:rPr>
        <w:t>82)</w:t>
      </w:r>
    </w:p>
    <w:p w14:paraId="3EE2293E" w14:textId="734CB38B" w:rsidR="00AF3FE7" w:rsidRDefault="00AF3FE7" w:rsidP="00D83E8C">
      <w:pPr>
        <w:pStyle w:val="Heading3"/>
      </w:pPr>
      <w:r>
        <w:t>Polybius</w:t>
      </w:r>
      <w:r w:rsidR="00E504D9">
        <w:t xml:space="preserve"> </w:t>
      </w:r>
      <w:proofErr w:type="spellStart"/>
      <w:r>
        <w:t>Historiae</w:t>
      </w:r>
      <w:proofErr w:type="spellEnd"/>
      <w:r w:rsidR="00E504D9">
        <w:t xml:space="preserve"> </w:t>
      </w:r>
      <w:r w:rsidR="00A840FF">
        <w:t>2.</w:t>
      </w:r>
      <w:r w:rsidR="00E53A5D">
        <w:t>60.1.1</w:t>
      </w:r>
      <w:r w:rsidR="00E504D9">
        <w:t xml:space="preserve"> </w:t>
      </w:r>
      <w:r w:rsidR="005219F0">
        <w:t>ends</w:t>
      </w:r>
      <w:r w:rsidR="00E504D9">
        <w:t xml:space="preserve"> </w:t>
      </w:r>
      <w:r w:rsidR="005219F0">
        <w:t>with</w:t>
      </w:r>
      <w:r w:rsidR="00E504D9">
        <w:t xml:space="preserve"> </w:t>
      </w:r>
      <w:r w:rsidR="005219F0">
        <w:t>the</w:t>
      </w:r>
      <w:r w:rsidR="00E504D9">
        <w:t xml:space="preserve"> </w:t>
      </w:r>
      <w:r w:rsidR="005219F0">
        <w:t>sentence</w:t>
      </w:r>
      <w:r w:rsidR="00E504D9">
        <w:t xml:space="preserve"> </w:t>
      </w:r>
      <w:hyperlink r:id="rId15" w:tgtFrame="morph" w:history="1">
        <w:r w:rsidR="005219F0" w:rsidRPr="005219F0">
          <w:t>μα</w:t>
        </w:r>
        <w:proofErr w:type="spellStart"/>
        <w:r w:rsidR="005219F0" w:rsidRPr="005219F0">
          <w:t>κρὸν</w:t>
        </w:r>
        <w:proofErr w:type="spellEnd"/>
      </w:hyperlink>
      <w:r w:rsidR="00E504D9">
        <w:t xml:space="preserve"> </w:t>
      </w:r>
      <w:hyperlink r:id="rId16" w:tgtFrame="morph" w:history="1">
        <w:proofErr w:type="spellStart"/>
        <w:r w:rsidR="005219F0" w:rsidRPr="005219F0">
          <w:t>γάρ</w:t>
        </w:r>
        <w:proofErr w:type="spellEnd"/>
      </w:hyperlink>
      <w:r w:rsidR="00E504D9">
        <w:t xml:space="preserve"> </w:t>
      </w:r>
      <w:r w:rsidR="00A840FF">
        <w:t>(</w:t>
      </w:r>
      <w:r w:rsidR="004F79A4">
        <w:t>“</w:t>
      </w:r>
      <w:r w:rsidR="00A840FF">
        <w:t>For</w:t>
      </w:r>
      <w:r w:rsidR="00E504D9">
        <w:t xml:space="preserve"> </w:t>
      </w:r>
      <w:r w:rsidR="00A840FF">
        <w:t>it</w:t>
      </w:r>
      <w:r w:rsidR="00E504D9">
        <w:t xml:space="preserve"> </w:t>
      </w:r>
      <w:r w:rsidR="00A840FF">
        <w:t>is</w:t>
      </w:r>
      <w:r w:rsidR="00E504D9">
        <w:t xml:space="preserve"> </w:t>
      </w:r>
      <w:r w:rsidR="00A840FF">
        <w:t>long.</w:t>
      </w:r>
      <w:r w:rsidR="004F79A4">
        <w:t>”</w:t>
      </w:r>
      <w:r w:rsidR="00A840FF">
        <w:t>)</w:t>
      </w:r>
    </w:p>
    <w:p w14:paraId="3AABD8FA" w14:textId="2954AD9D" w:rsidR="00D247D4" w:rsidRDefault="00D247D4" w:rsidP="00D83E8C">
      <w:pPr>
        <w:pStyle w:val="Heading3"/>
      </w:pPr>
      <w:r>
        <w:t>In</w:t>
      </w:r>
      <w:r w:rsidR="00E504D9">
        <w:t xml:space="preserve"> </w:t>
      </w:r>
      <w:r>
        <w:t>Dio</w:t>
      </w:r>
      <w:r w:rsidR="004F79A4">
        <w:t>’</w:t>
      </w:r>
      <w:r>
        <w:t>s</w:t>
      </w:r>
      <w:r w:rsidR="00E504D9">
        <w:t xml:space="preserve"> </w:t>
      </w:r>
      <w:r>
        <w:t>Roman</w:t>
      </w:r>
      <w:r w:rsidR="00E504D9">
        <w:t xml:space="preserve"> </w:t>
      </w:r>
      <w:r>
        <w:t>History,</w:t>
      </w:r>
      <w:r w:rsidR="00E504D9">
        <w:t xml:space="preserve"> </w:t>
      </w:r>
      <w:r w:rsidR="00A85FE6">
        <w:t>we</w:t>
      </w:r>
      <w:r w:rsidR="00E504D9">
        <w:t xml:space="preserve"> </w:t>
      </w:r>
      <w:r w:rsidR="00A85FE6">
        <w:t>read</w:t>
      </w:r>
      <w:r w:rsidR="00E504D9">
        <w:t xml:space="preserve"> </w:t>
      </w:r>
      <w:r w:rsidR="00A85FE6">
        <w:t>of</w:t>
      </w:r>
      <w:r w:rsidR="00E504D9">
        <w:t xml:space="preserve"> </w:t>
      </w:r>
      <w:r w:rsidR="00EE436C">
        <w:t>Nero</w:t>
      </w:r>
      <w:r w:rsidR="00E504D9">
        <w:t xml:space="preserve"> </w:t>
      </w:r>
      <w:r w:rsidR="00EE436C">
        <w:t>returning</w:t>
      </w:r>
      <w:r w:rsidR="00E504D9">
        <w:t xml:space="preserve"> </w:t>
      </w:r>
      <w:r w:rsidR="00EE436C">
        <w:t>to</w:t>
      </w:r>
      <w:r w:rsidR="00E504D9">
        <w:t xml:space="preserve"> </w:t>
      </w:r>
      <w:r w:rsidR="00EE436C">
        <w:t>Rome,</w:t>
      </w:r>
      <w:r w:rsidR="00E504D9">
        <w:t xml:space="preserve"> </w:t>
      </w:r>
      <w:r w:rsidR="00EE436C">
        <w:t>and</w:t>
      </w:r>
      <w:r w:rsidR="00E504D9">
        <w:t xml:space="preserve"> </w:t>
      </w:r>
      <w:r w:rsidR="000B5747">
        <w:t>it</w:t>
      </w:r>
      <w:r w:rsidR="00E504D9">
        <w:t xml:space="preserve"> </w:t>
      </w:r>
      <w:r w:rsidR="000B5747">
        <w:t>is</w:t>
      </w:r>
      <w:r w:rsidR="00E504D9">
        <w:t xml:space="preserve"> </w:t>
      </w:r>
      <w:r w:rsidR="000B5747">
        <w:t>said</w:t>
      </w:r>
      <w:r w:rsidR="00E504D9">
        <w:t xml:space="preserve"> </w:t>
      </w:r>
      <w:r w:rsidR="000B5747">
        <w:t>th</w:t>
      </w:r>
      <w:r w:rsidR="00EE436C">
        <w:t>at</w:t>
      </w:r>
      <w:r w:rsidR="00E504D9">
        <w:t xml:space="preserve"> </w:t>
      </w:r>
      <w:r w:rsidR="00EE436C">
        <w:t>there</w:t>
      </w:r>
      <w:r w:rsidR="00E504D9">
        <w:t xml:space="preserve"> </w:t>
      </w:r>
      <w:r w:rsidR="00EE436C">
        <w:t>was</w:t>
      </w:r>
      <w:r w:rsidR="00E504D9">
        <w:t xml:space="preserve"> </w:t>
      </w:r>
      <w:r w:rsidR="00EE436C">
        <w:t>some</w:t>
      </w:r>
      <w:r w:rsidR="00E504D9">
        <w:t xml:space="preserve"> </w:t>
      </w:r>
      <w:r w:rsidR="00EE436C">
        <w:t>hope</w:t>
      </w:r>
      <w:r w:rsidR="00E504D9">
        <w:t xml:space="preserve"> </w:t>
      </w:r>
      <w:r w:rsidR="00EE436C">
        <w:t>he</w:t>
      </w:r>
      <w:r w:rsidR="00E504D9">
        <w:t xml:space="preserve"> </w:t>
      </w:r>
      <w:r w:rsidR="00EE436C">
        <w:t>would</w:t>
      </w:r>
      <w:r w:rsidR="00E504D9">
        <w:t xml:space="preserve"> </w:t>
      </w:r>
      <w:r w:rsidR="00EE436C">
        <w:t>perish</w:t>
      </w:r>
      <w:r w:rsidR="00E504D9">
        <w:t xml:space="preserve"> </w:t>
      </w:r>
      <w:proofErr w:type="spellStart"/>
      <w:r w:rsidR="00EE436C">
        <w:t>en</w:t>
      </w:r>
      <w:proofErr w:type="spellEnd"/>
      <w:r w:rsidR="00E504D9">
        <w:t xml:space="preserve"> </w:t>
      </w:r>
      <w:r w:rsidR="00EE436C">
        <w:t>route</w:t>
      </w:r>
      <w:r w:rsidR="00E504D9">
        <w:t xml:space="preserve"> </w:t>
      </w:r>
      <w:r w:rsidR="00EE436C">
        <w:t>in</w:t>
      </w:r>
      <w:r w:rsidR="00E504D9">
        <w:t xml:space="preserve"> </w:t>
      </w:r>
      <w:r w:rsidR="00EE436C">
        <w:t>a</w:t>
      </w:r>
      <w:r w:rsidR="00E504D9">
        <w:t xml:space="preserve"> </w:t>
      </w:r>
      <w:r w:rsidR="00EE436C">
        <w:t>storm</w:t>
      </w:r>
      <w:r w:rsidR="000B5747">
        <w:t>;</w:t>
      </w:r>
      <w:r w:rsidR="00E504D9">
        <w:t xml:space="preserve"> </w:t>
      </w:r>
      <w:r w:rsidR="00EE436C">
        <w:t>but</w:t>
      </w:r>
      <w:r w:rsidR="00E504D9">
        <w:t xml:space="preserve"> </w:t>
      </w:r>
      <w:r w:rsidR="00F70F95">
        <w:t>such</w:t>
      </w:r>
      <w:r w:rsidR="00E504D9">
        <w:t xml:space="preserve"> </w:t>
      </w:r>
      <w:r w:rsidR="00F70F95">
        <w:t>hope</w:t>
      </w:r>
      <w:r w:rsidR="00E504D9">
        <w:t xml:space="preserve"> </w:t>
      </w:r>
      <w:r w:rsidR="00F70F95">
        <w:t>was</w:t>
      </w:r>
      <w:r w:rsidR="00E504D9">
        <w:t xml:space="preserve"> </w:t>
      </w:r>
      <w:r w:rsidR="00F70F95">
        <w:t>in</w:t>
      </w:r>
      <w:r w:rsidR="00E504D9">
        <w:t xml:space="preserve"> </w:t>
      </w:r>
      <w:r w:rsidR="00F70F95">
        <w:t>vain</w:t>
      </w:r>
      <w:r w:rsidR="00992FAF">
        <w:t>,</w:t>
      </w:r>
      <w:r w:rsidR="00E504D9">
        <w:t xml:space="preserve"> </w:t>
      </w:r>
      <w:proofErr w:type="spellStart"/>
      <w:r w:rsidR="00992FAF" w:rsidRPr="00992FAF">
        <w:t>ἐσώθη</w:t>
      </w:r>
      <w:proofErr w:type="spellEnd"/>
      <w:r w:rsidR="00E504D9">
        <w:t xml:space="preserve"> </w:t>
      </w:r>
      <w:proofErr w:type="spellStart"/>
      <w:r w:rsidR="00992FAF" w:rsidRPr="00992FAF">
        <w:t>γάρ</w:t>
      </w:r>
      <w:proofErr w:type="spellEnd"/>
      <w:r w:rsidR="00992FAF" w:rsidRPr="00992FAF">
        <w:t>.</w:t>
      </w:r>
      <w:r w:rsidR="00E504D9">
        <w:t xml:space="preserve"> </w:t>
      </w:r>
      <w:r w:rsidR="00732BCC" w:rsidRPr="00A85FE6">
        <w:rPr>
          <w:sz w:val="16"/>
          <w:szCs w:val="18"/>
        </w:rPr>
        <w:t>(62.</w:t>
      </w:r>
      <w:r w:rsidR="00A85FE6" w:rsidRPr="00A85FE6">
        <w:rPr>
          <w:sz w:val="16"/>
          <w:szCs w:val="18"/>
        </w:rPr>
        <w:t>19.2)</w:t>
      </w:r>
    </w:p>
    <w:p w14:paraId="5EEDC3A3" w14:textId="5461A778" w:rsidR="00016C34" w:rsidRDefault="00016C34" w:rsidP="00C02C8B">
      <w:pPr>
        <w:pStyle w:val="Heading2"/>
        <w:tabs>
          <w:tab w:val="clear" w:pos="1152"/>
          <w:tab w:val="num" w:pos="-432"/>
        </w:tabs>
      </w:pPr>
      <w:r>
        <w:t>Ends</w:t>
      </w:r>
      <w:r w:rsidR="00E504D9">
        <w:t xml:space="preserve"> </w:t>
      </w:r>
      <w:r>
        <w:t>at</w:t>
      </w:r>
      <w:r w:rsidR="00E504D9">
        <w:t xml:space="preserve"> </w:t>
      </w:r>
      <w:r>
        <w:t>verse</w:t>
      </w:r>
      <w:r w:rsidR="00E504D9">
        <w:t xml:space="preserve"> </w:t>
      </w:r>
      <w:r>
        <w:t>8</w:t>
      </w:r>
    </w:p>
    <w:p w14:paraId="3D84D5B7" w14:textId="6810B596" w:rsidR="00A73930" w:rsidRDefault="00767668" w:rsidP="002140C9">
      <w:pPr>
        <w:pStyle w:val="Heading3"/>
      </w:pPr>
      <w:r>
        <w:t>The</w:t>
      </w:r>
      <w:r w:rsidR="00E504D9">
        <w:t xml:space="preserve"> </w:t>
      </w:r>
      <w:r>
        <w:t>abbreviated</w:t>
      </w:r>
      <w:r w:rsidR="00E504D9">
        <w:t xml:space="preserve"> </w:t>
      </w:r>
      <w:r>
        <w:t>narrative</w:t>
      </w:r>
      <w:r w:rsidR="00E504D9">
        <w:t xml:space="preserve"> </w:t>
      </w:r>
      <w:r w:rsidR="006973BC">
        <w:t>which</w:t>
      </w:r>
      <w:r w:rsidR="00E504D9">
        <w:t xml:space="preserve"> </w:t>
      </w:r>
      <w:r w:rsidR="006973BC">
        <w:t>gives</w:t>
      </w:r>
      <w:r w:rsidR="00E504D9">
        <w:t xml:space="preserve"> </w:t>
      </w:r>
      <w:r w:rsidR="006973BC">
        <w:t>no</w:t>
      </w:r>
      <w:r w:rsidR="00E504D9">
        <w:t xml:space="preserve"> </w:t>
      </w:r>
      <w:r w:rsidR="004E27A5">
        <w:t>description</w:t>
      </w:r>
      <w:r w:rsidR="00E504D9">
        <w:t xml:space="preserve"> </w:t>
      </w:r>
      <w:r w:rsidR="004E27A5">
        <w:t>of</w:t>
      </w:r>
      <w:r w:rsidR="00E504D9">
        <w:t xml:space="preserve"> </w:t>
      </w:r>
      <w:r w:rsidR="004E27A5">
        <w:t>Jesus</w:t>
      </w:r>
      <w:r w:rsidR="004F79A4">
        <w:t>’</w:t>
      </w:r>
      <w:r w:rsidR="00E504D9">
        <w:t xml:space="preserve"> </w:t>
      </w:r>
      <w:r w:rsidR="004E27A5">
        <w:t>appearances</w:t>
      </w:r>
      <w:r w:rsidR="00E504D9">
        <w:t xml:space="preserve"> </w:t>
      </w:r>
      <w:r w:rsidR="004E27A5">
        <w:t>is</w:t>
      </w:r>
      <w:r w:rsidR="00E504D9">
        <w:t xml:space="preserve"> </w:t>
      </w:r>
      <w:r w:rsidR="00D27BA3">
        <w:t>very</w:t>
      </w:r>
      <w:r w:rsidR="00E504D9">
        <w:t xml:space="preserve"> </w:t>
      </w:r>
      <w:r w:rsidR="00D27BA3">
        <w:t>different</w:t>
      </w:r>
      <w:r w:rsidR="00E504D9">
        <w:t xml:space="preserve"> </w:t>
      </w:r>
      <w:r w:rsidR="00D27BA3">
        <w:t>than</w:t>
      </w:r>
      <w:r w:rsidR="00E504D9">
        <w:t xml:space="preserve"> </w:t>
      </w:r>
      <w:r w:rsidR="00D27BA3">
        <w:t>the</w:t>
      </w:r>
      <w:r w:rsidR="00E504D9">
        <w:t xml:space="preserve"> </w:t>
      </w:r>
      <w:r w:rsidR="00D27BA3">
        <w:t>ending</w:t>
      </w:r>
      <w:r w:rsidR="00E504D9">
        <w:t xml:space="preserve"> </w:t>
      </w:r>
      <w:r w:rsidR="00D27BA3">
        <w:t>of</w:t>
      </w:r>
      <w:r w:rsidR="00E504D9">
        <w:t xml:space="preserve"> </w:t>
      </w:r>
      <w:r w:rsidR="00D27BA3">
        <w:t>the</w:t>
      </w:r>
      <w:r w:rsidR="00E504D9">
        <w:t xml:space="preserve"> </w:t>
      </w:r>
      <w:r w:rsidR="00D27BA3">
        <w:t>other</w:t>
      </w:r>
      <w:r w:rsidR="00E504D9">
        <w:t xml:space="preserve"> </w:t>
      </w:r>
      <w:r w:rsidR="00D27BA3">
        <w:t>gospels.</w:t>
      </w:r>
    </w:p>
    <w:p w14:paraId="324362B5" w14:textId="60220636" w:rsidR="00D27BA3" w:rsidRDefault="00D27BA3" w:rsidP="008C0CB5">
      <w:pPr>
        <w:pStyle w:val="Heading3"/>
      </w:pPr>
      <w:r>
        <w:t>However,</w:t>
      </w:r>
      <w:r w:rsidR="00E504D9">
        <w:t xml:space="preserve"> </w:t>
      </w:r>
      <w:r>
        <w:t>the</w:t>
      </w:r>
      <w:r w:rsidR="00E504D9">
        <w:t xml:space="preserve"> </w:t>
      </w:r>
      <w:r>
        <w:t>beginning</w:t>
      </w:r>
      <w:r w:rsidR="00E504D9">
        <w:t xml:space="preserve"> </w:t>
      </w:r>
      <w:r>
        <w:t>of</w:t>
      </w:r>
      <w:r w:rsidR="00E504D9">
        <w:t xml:space="preserve"> </w:t>
      </w:r>
      <w:r>
        <w:t>Mark</w:t>
      </w:r>
      <w:r w:rsidR="00E504D9">
        <w:t xml:space="preserve"> </w:t>
      </w:r>
      <w:r>
        <w:t>is</w:t>
      </w:r>
      <w:r w:rsidR="00E504D9">
        <w:t xml:space="preserve"> </w:t>
      </w:r>
      <w:r>
        <w:t>also</w:t>
      </w:r>
      <w:r w:rsidR="00E504D9">
        <w:t xml:space="preserve"> </w:t>
      </w:r>
      <w:r>
        <w:t>very</w:t>
      </w:r>
      <w:r w:rsidR="00E504D9">
        <w:t xml:space="preserve"> </w:t>
      </w:r>
      <w:r>
        <w:t>different</w:t>
      </w:r>
      <w:r w:rsidR="00E504D9">
        <w:t xml:space="preserve"> </w:t>
      </w:r>
      <w:r>
        <w:t>than</w:t>
      </w:r>
      <w:r w:rsidR="00E504D9">
        <w:t xml:space="preserve"> </w:t>
      </w:r>
      <w:r>
        <w:t>the</w:t>
      </w:r>
      <w:r w:rsidR="00E504D9">
        <w:t xml:space="preserve"> </w:t>
      </w:r>
      <w:r>
        <w:t>other</w:t>
      </w:r>
      <w:r w:rsidR="00E504D9">
        <w:t xml:space="preserve"> </w:t>
      </w:r>
      <w:r>
        <w:t>synoptics,</w:t>
      </w:r>
      <w:r w:rsidR="00E504D9">
        <w:t xml:space="preserve"> </w:t>
      </w:r>
      <w:r>
        <w:t>giving</w:t>
      </w:r>
      <w:r w:rsidR="00E504D9">
        <w:t xml:space="preserve"> </w:t>
      </w:r>
      <w:r>
        <w:t>no</w:t>
      </w:r>
      <w:r w:rsidR="00E504D9">
        <w:t xml:space="preserve"> </w:t>
      </w:r>
      <w:r>
        <w:t>account</w:t>
      </w:r>
      <w:r w:rsidR="00E504D9">
        <w:t xml:space="preserve"> </w:t>
      </w:r>
      <w:r>
        <w:t>of</w:t>
      </w:r>
      <w:r w:rsidR="00E504D9">
        <w:t xml:space="preserve"> </w:t>
      </w:r>
      <w:r>
        <w:t>Jesus</w:t>
      </w:r>
      <w:r w:rsidR="00E504D9">
        <w:t xml:space="preserve"> </w:t>
      </w:r>
      <w:r>
        <w:t>birth.</w:t>
      </w:r>
    </w:p>
    <w:p w14:paraId="080827D7" w14:textId="398130B3" w:rsidR="00D27BA3" w:rsidRDefault="00D27BA3" w:rsidP="008C0CB5">
      <w:pPr>
        <w:pStyle w:val="Heading4"/>
      </w:pPr>
      <w:r>
        <w:t>Even</w:t>
      </w:r>
      <w:r w:rsidR="00E504D9">
        <w:t xml:space="preserve"> </w:t>
      </w:r>
      <w:r>
        <w:t>John,</w:t>
      </w:r>
      <w:r w:rsidR="00E504D9">
        <w:t xml:space="preserve"> </w:t>
      </w:r>
      <w:r>
        <w:t>which</w:t>
      </w:r>
      <w:r w:rsidR="00E504D9">
        <w:t xml:space="preserve"> </w:t>
      </w:r>
      <w:r>
        <w:t>gives</w:t>
      </w:r>
      <w:r w:rsidR="00E504D9">
        <w:t xml:space="preserve"> </w:t>
      </w:r>
      <w:r>
        <w:t>no</w:t>
      </w:r>
      <w:r w:rsidR="00E504D9">
        <w:t xml:space="preserve"> </w:t>
      </w:r>
      <w:r>
        <w:t>account</w:t>
      </w:r>
      <w:r w:rsidR="00E504D9">
        <w:t xml:space="preserve"> </w:t>
      </w:r>
      <w:r>
        <w:t>of</w:t>
      </w:r>
      <w:r w:rsidR="00E504D9">
        <w:t xml:space="preserve"> </w:t>
      </w:r>
      <w:r>
        <w:t>Jesus</w:t>
      </w:r>
      <w:r w:rsidR="004F79A4">
        <w:t>’</w:t>
      </w:r>
      <w:r w:rsidR="00E504D9">
        <w:t xml:space="preserve"> </w:t>
      </w:r>
      <w:r>
        <w:t>birth,</w:t>
      </w:r>
      <w:r w:rsidR="00E504D9">
        <w:t xml:space="preserve"> </w:t>
      </w:r>
      <w:r w:rsidR="00F93CF8">
        <w:t>goes</w:t>
      </w:r>
      <w:r w:rsidR="00E504D9">
        <w:t xml:space="preserve"> </w:t>
      </w:r>
      <w:r w:rsidR="00F93CF8">
        <w:t>all</w:t>
      </w:r>
      <w:r w:rsidR="00E504D9">
        <w:t xml:space="preserve"> </w:t>
      </w:r>
      <w:r w:rsidR="00F93CF8">
        <w:t>the</w:t>
      </w:r>
      <w:r w:rsidR="00E504D9">
        <w:t xml:space="preserve"> </w:t>
      </w:r>
      <w:r w:rsidR="00F93CF8">
        <w:t>way</w:t>
      </w:r>
      <w:r w:rsidR="00E504D9">
        <w:t xml:space="preserve"> </w:t>
      </w:r>
      <w:r w:rsidR="00F93CF8">
        <w:t>back</w:t>
      </w:r>
      <w:r w:rsidR="00E504D9">
        <w:t xml:space="preserve"> </w:t>
      </w:r>
      <w:r w:rsidR="00F93CF8">
        <w:t>to</w:t>
      </w:r>
      <w:r w:rsidR="00E504D9">
        <w:t xml:space="preserve"> </w:t>
      </w:r>
      <w:r w:rsidR="004F79A4">
        <w:t>“</w:t>
      </w:r>
      <w:r w:rsidR="00F93CF8">
        <w:t>the</w:t>
      </w:r>
      <w:r w:rsidR="00E504D9">
        <w:t xml:space="preserve"> </w:t>
      </w:r>
      <w:r w:rsidR="00F93CF8">
        <w:t>beginning</w:t>
      </w:r>
      <w:r w:rsidR="004F79A4">
        <w:t>”</w:t>
      </w:r>
      <w:r w:rsidR="00E504D9">
        <w:t xml:space="preserve"> </w:t>
      </w:r>
      <w:r w:rsidR="00F93CF8">
        <w:t>when</w:t>
      </w:r>
      <w:r w:rsidR="00E504D9">
        <w:t xml:space="preserve"> </w:t>
      </w:r>
      <w:r w:rsidR="00F93CF8">
        <w:t>the</w:t>
      </w:r>
      <w:r w:rsidR="00E504D9">
        <w:t xml:space="preserve"> </w:t>
      </w:r>
      <w:r w:rsidR="00F93CF8">
        <w:t>word</w:t>
      </w:r>
      <w:r w:rsidR="00E504D9">
        <w:t xml:space="preserve"> </w:t>
      </w:r>
      <w:r w:rsidR="00F93CF8">
        <w:t>which</w:t>
      </w:r>
      <w:r w:rsidR="00E504D9">
        <w:t xml:space="preserve"> </w:t>
      </w:r>
      <w:r w:rsidR="00F93CF8">
        <w:t>became</w:t>
      </w:r>
      <w:r w:rsidR="00E504D9">
        <w:t xml:space="preserve"> </w:t>
      </w:r>
      <w:r w:rsidR="00F93CF8">
        <w:t>flesh</w:t>
      </w:r>
      <w:r w:rsidR="00E504D9">
        <w:t xml:space="preserve"> </w:t>
      </w:r>
      <w:r w:rsidR="00F93CF8">
        <w:t>was</w:t>
      </w:r>
      <w:r w:rsidR="00E504D9">
        <w:t xml:space="preserve"> </w:t>
      </w:r>
      <w:r w:rsidR="004F79A4">
        <w:t>“</w:t>
      </w:r>
      <w:r w:rsidR="00F93CF8">
        <w:t>with</w:t>
      </w:r>
      <w:r w:rsidR="00E504D9">
        <w:t xml:space="preserve"> </w:t>
      </w:r>
      <w:r w:rsidR="00F93CF8">
        <w:t>God</w:t>
      </w:r>
      <w:r w:rsidR="00E504D9">
        <w:t xml:space="preserve"> </w:t>
      </w:r>
      <w:r w:rsidR="00F93CF8">
        <w:t>and</w:t>
      </w:r>
      <w:r w:rsidR="00E504D9">
        <w:t xml:space="preserve"> </w:t>
      </w:r>
      <w:r w:rsidR="00F93CF8">
        <w:t>was</w:t>
      </w:r>
      <w:r w:rsidR="00E504D9">
        <w:t xml:space="preserve"> </w:t>
      </w:r>
      <w:r w:rsidR="00F93CF8">
        <w:t>God.</w:t>
      </w:r>
      <w:r w:rsidR="004F79A4">
        <w:t>”</w:t>
      </w:r>
    </w:p>
    <w:p w14:paraId="62B18A68" w14:textId="03DA009B" w:rsidR="00F93CF8" w:rsidRDefault="00E31889" w:rsidP="008C0CB5">
      <w:pPr>
        <w:pStyle w:val="Heading3"/>
      </w:pPr>
      <w:r>
        <w:t>An</w:t>
      </w:r>
      <w:r w:rsidR="00E504D9">
        <w:t xml:space="preserve"> </w:t>
      </w:r>
      <w:r>
        <w:t>abrupt</w:t>
      </w:r>
      <w:r w:rsidR="00E504D9">
        <w:t xml:space="preserve"> </w:t>
      </w:r>
      <w:r>
        <w:t>ending</w:t>
      </w:r>
      <w:r w:rsidR="00E504D9">
        <w:t xml:space="preserve"> </w:t>
      </w:r>
      <w:r>
        <w:t>to</w:t>
      </w:r>
      <w:r w:rsidR="00E504D9">
        <w:t xml:space="preserve"> </w:t>
      </w:r>
      <w:r>
        <w:t>the</w:t>
      </w:r>
      <w:r w:rsidR="00E504D9">
        <w:t xml:space="preserve"> </w:t>
      </w:r>
      <w:r>
        <w:t>narrative</w:t>
      </w:r>
      <w:r w:rsidR="00E504D9">
        <w:t xml:space="preserve"> </w:t>
      </w:r>
      <w:r>
        <w:t>is</w:t>
      </w:r>
      <w:r w:rsidR="00E504D9">
        <w:t xml:space="preserve"> </w:t>
      </w:r>
      <w:r>
        <w:t>not</w:t>
      </w:r>
      <w:r w:rsidR="00E504D9">
        <w:t xml:space="preserve"> </w:t>
      </w:r>
      <w:r>
        <w:t>out</w:t>
      </w:r>
      <w:r w:rsidR="00E504D9">
        <w:t xml:space="preserve"> </w:t>
      </w:r>
      <w:r>
        <w:t>of</w:t>
      </w:r>
      <w:r w:rsidR="00E504D9">
        <w:t xml:space="preserve"> </w:t>
      </w:r>
      <w:r>
        <w:t>character</w:t>
      </w:r>
      <w:r w:rsidR="00E504D9">
        <w:t xml:space="preserve"> </w:t>
      </w:r>
      <w:r>
        <w:t>with</w:t>
      </w:r>
      <w:r w:rsidR="00E504D9">
        <w:t xml:space="preserve"> </w:t>
      </w:r>
      <w:r>
        <w:t>the</w:t>
      </w:r>
      <w:r w:rsidR="00E504D9">
        <w:t xml:space="preserve"> </w:t>
      </w:r>
      <w:r>
        <w:t>style</w:t>
      </w:r>
      <w:r w:rsidR="00E504D9">
        <w:t xml:space="preserve"> </w:t>
      </w:r>
      <w:r>
        <w:t>of</w:t>
      </w:r>
      <w:r w:rsidR="00E504D9">
        <w:t xml:space="preserve"> </w:t>
      </w:r>
      <w:r>
        <w:t>Mark</w:t>
      </w:r>
      <w:r w:rsidR="004F79A4">
        <w:t>’</w:t>
      </w:r>
      <w:r>
        <w:t>s</w:t>
      </w:r>
      <w:r w:rsidR="00E504D9">
        <w:t xml:space="preserve"> </w:t>
      </w:r>
      <w:r>
        <w:t>gospel.</w:t>
      </w:r>
    </w:p>
    <w:p w14:paraId="7D901876" w14:textId="4536C231" w:rsidR="006A6E02" w:rsidRDefault="00DC0A17" w:rsidP="00A53E39">
      <w:pPr>
        <w:pStyle w:val="Heading4"/>
      </w:pPr>
      <w:r>
        <w:t>Consider</w:t>
      </w:r>
      <w:r w:rsidR="00E504D9">
        <w:t xml:space="preserve"> </w:t>
      </w:r>
      <w:r>
        <w:t>the</w:t>
      </w:r>
      <w:r w:rsidR="00E504D9">
        <w:t xml:space="preserve"> </w:t>
      </w:r>
      <w:r w:rsidR="0097146D">
        <w:t>Jesus</w:t>
      </w:r>
      <w:r w:rsidR="004F79A4">
        <w:t>’</w:t>
      </w:r>
      <w:r w:rsidR="00E504D9">
        <w:t xml:space="preserve"> </w:t>
      </w:r>
      <w:r w:rsidR="0097146D">
        <w:t>dialogue</w:t>
      </w:r>
      <w:r w:rsidR="00E504D9">
        <w:t xml:space="preserve"> </w:t>
      </w:r>
      <w:r>
        <w:t>with</w:t>
      </w:r>
      <w:r w:rsidR="00E504D9">
        <w:t xml:space="preserve"> </w:t>
      </w:r>
      <w:r>
        <w:t>the</w:t>
      </w:r>
      <w:r w:rsidR="00E504D9">
        <w:t xml:space="preserve"> </w:t>
      </w:r>
      <w:r w:rsidR="006A6E02">
        <w:t>chief</w:t>
      </w:r>
      <w:r w:rsidR="00E504D9">
        <w:t xml:space="preserve"> </w:t>
      </w:r>
      <w:r w:rsidR="006A6E02">
        <w:t>priests</w:t>
      </w:r>
      <w:r w:rsidR="00E504D9">
        <w:t xml:space="preserve"> </w:t>
      </w:r>
      <w:r w:rsidR="006A6E02">
        <w:t>and</w:t>
      </w:r>
      <w:r w:rsidR="00E504D9">
        <w:t xml:space="preserve"> </w:t>
      </w:r>
      <w:r w:rsidR="006A6E02">
        <w:t>the</w:t>
      </w:r>
      <w:r w:rsidR="00E504D9">
        <w:t xml:space="preserve"> </w:t>
      </w:r>
      <w:r w:rsidR="006A6E02">
        <w:t>elders</w:t>
      </w:r>
      <w:r w:rsidR="00A53E39">
        <w:t>.</w:t>
      </w:r>
    </w:p>
    <w:p w14:paraId="7922C06C" w14:textId="6F51DCBC" w:rsidR="004607C9" w:rsidRDefault="006A6E02" w:rsidP="00A53E39">
      <w:pPr>
        <w:pStyle w:val="Heading5"/>
      </w:pPr>
      <w:r>
        <w:t>After</w:t>
      </w:r>
      <w:r w:rsidR="00E504D9">
        <w:t xml:space="preserve"> </w:t>
      </w:r>
      <w:r>
        <w:t>they</w:t>
      </w:r>
      <w:r w:rsidR="00E504D9">
        <w:t xml:space="preserve"> </w:t>
      </w:r>
      <w:r>
        <w:t>have</w:t>
      </w:r>
      <w:r w:rsidR="00E504D9">
        <w:t xml:space="preserve"> </w:t>
      </w:r>
      <w:r>
        <w:t>been</w:t>
      </w:r>
      <w:r w:rsidR="00E504D9">
        <w:t xml:space="preserve"> </w:t>
      </w:r>
      <w:r>
        <w:t>unable</w:t>
      </w:r>
      <w:r w:rsidR="00E504D9">
        <w:t xml:space="preserve"> </w:t>
      </w:r>
      <w:r>
        <w:t>to</w:t>
      </w:r>
      <w:r w:rsidR="00E504D9">
        <w:t xml:space="preserve"> </w:t>
      </w:r>
      <w:r>
        <w:t>answer</w:t>
      </w:r>
      <w:r w:rsidR="00E504D9">
        <w:t xml:space="preserve"> </w:t>
      </w:r>
      <w:r>
        <w:t>Jesus</w:t>
      </w:r>
      <w:r w:rsidR="004F79A4">
        <w:t>’</w:t>
      </w:r>
      <w:r w:rsidR="00E504D9">
        <w:t xml:space="preserve"> </w:t>
      </w:r>
      <w:r>
        <w:t>question</w:t>
      </w:r>
      <w:r w:rsidR="00E504D9">
        <w:t xml:space="preserve"> </w:t>
      </w:r>
      <w:r>
        <w:t>and</w:t>
      </w:r>
      <w:r w:rsidR="00E504D9">
        <w:t xml:space="preserve"> </w:t>
      </w:r>
      <w:r>
        <w:t>he</w:t>
      </w:r>
      <w:r w:rsidR="00E504D9">
        <w:t xml:space="preserve"> </w:t>
      </w:r>
      <w:r>
        <w:t>therefore</w:t>
      </w:r>
      <w:r w:rsidR="00E504D9">
        <w:t xml:space="preserve"> </w:t>
      </w:r>
      <w:r>
        <w:t>declines</w:t>
      </w:r>
      <w:r w:rsidR="00E504D9">
        <w:t xml:space="preserve"> </w:t>
      </w:r>
      <w:r>
        <w:t>to</w:t>
      </w:r>
      <w:r w:rsidR="00E504D9">
        <w:t xml:space="preserve"> </w:t>
      </w:r>
      <w:r>
        <w:t>answer</w:t>
      </w:r>
      <w:r w:rsidR="00E504D9">
        <w:t xml:space="preserve"> </w:t>
      </w:r>
      <w:r>
        <w:t>theirs,</w:t>
      </w:r>
      <w:r w:rsidR="00E504D9">
        <w:t xml:space="preserve"> </w:t>
      </w:r>
      <w:r>
        <w:t>Matthew</w:t>
      </w:r>
      <w:r w:rsidR="004F79A4">
        <w:t>’</w:t>
      </w:r>
      <w:r>
        <w:t>s</w:t>
      </w:r>
      <w:r w:rsidR="00E504D9">
        <w:t xml:space="preserve"> </w:t>
      </w:r>
      <w:r>
        <w:t>account</w:t>
      </w:r>
      <w:r w:rsidR="00E504D9">
        <w:t xml:space="preserve"> </w:t>
      </w:r>
      <w:r w:rsidR="004607C9">
        <w:t>tells</w:t>
      </w:r>
      <w:r w:rsidR="00E504D9">
        <w:t xml:space="preserve"> </w:t>
      </w:r>
      <w:r w:rsidR="004607C9">
        <w:t>what</w:t>
      </w:r>
      <w:r w:rsidR="00E504D9">
        <w:t xml:space="preserve"> </w:t>
      </w:r>
      <w:r w:rsidR="004607C9">
        <w:t>Jesus</w:t>
      </w:r>
      <w:r w:rsidR="00E504D9">
        <w:t xml:space="preserve"> </w:t>
      </w:r>
      <w:r w:rsidR="004607C9">
        <w:t>did</w:t>
      </w:r>
      <w:r w:rsidR="00E504D9">
        <w:t xml:space="preserve"> </w:t>
      </w:r>
      <w:r w:rsidR="004607C9">
        <w:t>go</w:t>
      </w:r>
      <w:r w:rsidR="00E504D9">
        <w:t xml:space="preserve"> </w:t>
      </w:r>
      <w:r w:rsidR="004607C9">
        <w:t>on</w:t>
      </w:r>
      <w:r w:rsidR="00E504D9">
        <w:t xml:space="preserve"> </w:t>
      </w:r>
      <w:r w:rsidR="004607C9">
        <w:t>to</w:t>
      </w:r>
      <w:r w:rsidR="00E504D9">
        <w:t xml:space="preserve"> </w:t>
      </w:r>
      <w:r w:rsidR="004607C9">
        <w:t>say</w:t>
      </w:r>
      <w:r w:rsidR="00E504D9">
        <w:t xml:space="preserve"> </w:t>
      </w:r>
      <w:r w:rsidR="004607C9">
        <w:t>to</w:t>
      </w:r>
      <w:r w:rsidR="00E504D9">
        <w:t xml:space="preserve"> </w:t>
      </w:r>
      <w:r w:rsidR="004607C9">
        <w:t>them</w:t>
      </w:r>
      <w:r w:rsidR="00E504D9">
        <w:t xml:space="preserve"> </w:t>
      </w:r>
      <w:r w:rsidR="004607C9">
        <w:t>about</w:t>
      </w:r>
      <w:r w:rsidR="00E504D9">
        <w:t xml:space="preserve"> </w:t>
      </w:r>
      <w:r w:rsidR="004607C9">
        <w:t>a</w:t>
      </w:r>
      <w:r w:rsidR="00E504D9">
        <w:t xml:space="preserve"> </w:t>
      </w:r>
      <w:r w:rsidR="004607C9">
        <w:t>man</w:t>
      </w:r>
      <w:r w:rsidR="00E504D9">
        <w:t xml:space="preserve"> </w:t>
      </w:r>
      <w:r w:rsidR="004607C9">
        <w:t>who</w:t>
      </w:r>
      <w:r w:rsidR="00E504D9">
        <w:t xml:space="preserve"> </w:t>
      </w:r>
      <w:r w:rsidR="004607C9">
        <w:t>had</w:t>
      </w:r>
      <w:r w:rsidR="00E504D9">
        <w:t xml:space="preserve"> </w:t>
      </w:r>
      <w:r w:rsidR="004607C9">
        <w:t>two</w:t>
      </w:r>
      <w:r w:rsidR="00E504D9">
        <w:t xml:space="preserve"> </w:t>
      </w:r>
      <w:r w:rsidR="004607C9">
        <w:t>sons.</w:t>
      </w:r>
    </w:p>
    <w:p w14:paraId="35DFA56B" w14:textId="3E0C3D86" w:rsidR="0097146D" w:rsidRDefault="004607C9" w:rsidP="00A53E39">
      <w:pPr>
        <w:pStyle w:val="Heading5"/>
      </w:pPr>
      <w:r>
        <w:t>Mark</w:t>
      </w:r>
      <w:r w:rsidR="004F79A4">
        <w:t>’</w:t>
      </w:r>
      <w:r>
        <w:t>s</w:t>
      </w:r>
      <w:r w:rsidR="00E504D9">
        <w:t xml:space="preserve"> </w:t>
      </w:r>
      <w:r>
        <w:t>account</w:t>
      </w:r>
      <w:r w:rsidR="00E504D9">
        <w:t xml:space="preserve"> </w:t>
      </w:r>
      <w:r>
        <w:t>ends</w:t>
      </w:r>
      <w:r w:rsidR="00E504D9">
        <w:t xml:space="preserve"> </w:t>
      </w:r>
      <w:r>
        <w:t>more</w:t>
      </w:r>
      <w:r w:rsidR="00E504D9">
        <w:t xml:space="preserve"> </w:t>
      </w:r>
      <w:r>
        <w:t>abruptly</w:t>
      </w:r>
      <w:r w:rsidR="00E504D9">
        <w:t xml:space="preserve"> </w:t>
      </w:r>
      <w:r>
        <w:t>with</w:t>
      </w:r>
      <w:r w:rsidR="00E504D9">
        <w:t xml:space="preserve"> </w:t>
      </w:r>
      <w:r>
        <w:t>the</w:t>
      </w:r>
      <w:r w:rsidR="00E504D9">
        <w:t xml:space="preserve"> </w:t>
      </w:r>
      <w:r>
        <w:t>words,</w:t>
      </w:r>
      <w:r w:rsidR="00E504D9">
        <w:t xml:space="preserve"> </w:t>
      </w:r>
      <w:r w:rsidR="004F79A4">
        <w:t>“</w:t>
      </w:r>
      <w:r w:rsidR="00EE77D2">
        <w:t>Neither</w:t>
      </w:r>
      <w:r w:rsidR="00E504D9">
        <w:t xml:space="preserve"> </w:t>
      </w:r>
      <w:r w:rsidR="00EE77D2">
        <w:t>do</w:t>
      </w:r>
      <w:r w:rsidR="00E504D9">
        <w:t xml:space="preserve"> </w:t>
      </w:r>
      <w:r w:rsidR="00EE77D2">
        <w:t>I</w:t>
      </w:r>
      <w:r w:rsidR="00E504D9">
        <w:t xml:space="preserve"> </w:t>
      </w:r>
      <w:r w:rsidR="00EE77D2">
        <w:t>tell</w:t>
      </w:r>
      <w:r w:rsidR="00E504D9">
        <w:t xml:space="preserve"> </w:t>
      </w:r>
      <w:r w:rsidR="00EE77D2">
        <w:t>you</w:t>
      </w:r>
      <w:r w:rsidR="00E504D9">
        <w:t xml:space="preserve"> </w:t>
      </w:r>
      <w:r w:rsidR="00EE77D2">
        <w:t>by</w:t>
      </w:r>
      <w:r w:rsidR="00E504D9">
        <w:t xml:space="preserve"> </w:t>
      </w:r>
      <w:r w:rsidR="00EE77D2">
        <w:t>what</w:t>
      </w:r>
      <w:r w:rsidR="00E504D9">
        <w:t xml:space="preserve"> </w:t>
      </w:r>
      <w:r w:rsidR="00EE77D2">
        <w:t>authority</w:t>
      </w:r>
      <w:r w:rsidR="00E504D9">
        <w:t xml:space="preserve"> </w:t>
      </w:r>
      <w:r w:rsidR="00EE77D2">
        <w:t>I</w:t>
      </w:r>
      <w:r w:rsidR="00E504D9">
        <w:t xml:space="preserve"> </w:t>
      </w:r>
      <w:r w:rsidR="00EE77D2">
        <w:t>do</w:t>
      </w:r>
      <w:r w:rsidR="00E504D9">
        <w:t xml:space="preserve"> </w:t>
      </w:r>
      <w:r w:rsidR="00EE77D2">
        <w:t>these</w:t>
      </w:r>
      <w:r w:rsidR="00E504D9">
        <w:t xml:space="preserve"> </w:t>
      </w:r>
      <w:r w:rsidR="00EE77D2">
        <w:t>things.</w:t>
      </w:r>
      <w:r w:rsidR="004F79A4">
        <w:t>”</w:t>
      </w:r>
    </w:p>
    <w:p w14:paraId="6DC67298" w14:textId="3C12F2C4" w:rsidR="00EE77D2" w:rsidRDefault="001D1584" w:rsidP="00A53E39">
      <w:pPr>
        <w:pStyle w:val="Heading4"/>
      </w:pPr>
      <w:r>
        <w:lastRenderedPageBreak/>
        <w:t>Consider</w:t>
      </w:r>
      <w:r w:rsidR="00E504D9">
        <w:t xml:space="preserve"> </w:t>
      </w:r>
      <w:r>
        <w:t>Jesus</w:t>
      </w:r>
      <w:r w:rsidR="004F79A4">
        <w:t>’</w:t>
      </w:r>
      <w:r w:rsidR="00E504D9">
        <w:t xml:space="preserve"> </w:t>
      </w:r>
      <w:r>
        <w:t>teaching</w:t>
      </w:r>
      <w:r w:rsidR="00E504D9">
        <w:t xml:space="preserve"> </w:t>
      </w:r>
      <w:r>
        <w:t>about</w:t>
      </w:r>
      <w:r w:rsidR="00E504D9">
        <w:t xml:space="preserve"> </w:t>
      </w:r>
      <w:r>
        <w:t>divorce.</w:t>
      </w:r>
    </w:p>
    <w:p w14:paraId="79F7DBD5" w14:textId="6FB938F4" w:rsidR="00835D36" w:rsidRDefault="001D1584" w:rsidP="00A53E39">
      <w:pPr>
        <w:pStyle w:val="Heading5"/>
      </w:pPr>
      <w:r>
        <w:t>After</w:t>
      </w:r>
      <w:r w:rsidR="00E504D9">
        <w:t xml:space="preserve"> </w:t>
      </w:r>
      <w:r w:rsidR="00234076">
        <w:t>the</w:t>
      </w:r>
      <w:r w:rsidR="00E504D9">
        <w:t xml:space="preserve"> </w:t>
      </w:r>
      <w:r w:rsidR="00234076">
        <w:t>disciples</w:t>
      </w:r>
      <w:r w:rsidR="00E504D9">
        <w:t xml:space="preserve"> </w:t>
      </w:r>
      <w:r w:rsidR="00234076">
        <w:t>commented</w:t>
      </w:r>
      <w:r w:rsidR="00E504D9">
        <w:t xml:space="preserve"> </w:t>
      </w:r>
      <w:r w:rsidR="00234076">
        <w:t>on</w:t>
      </w:r>
      <w:r w:rsidR="00E504D9">
        <w:t xml:space="preserve"> </w:t>
      </w:r>
      <w:r w:rsidR="00234076">
        <w:t>the</w:t>
      </w:r>
      <w:r w:rsidR="00E504D9">
        <w:t xml:space="preserve"> </w:t>
      </w:r>
      <w:r w:rsidR="00234076">
        <w:t>implications</w:t>
      </w:r>
      <w:r w:rsidR="00E504D9">
        <w:t xml:space="preserve"> </w:t>
      </w:r>
      <w:r w:rsidR="00234076">
        <w:t>of</w:t>
      </w:r>
      <w:r w:rsidR="00E504D9">
        <w:t xml:space="preserve"> </w:t>
      </w:r>
      <w:r w:rsidR="00234076">
        <w:t>Jesus</w:t>
      </w:r>
      <w:r w:rsidR="004F79A4">
        <w:t>’</w:t>
      </w:r>
      <w:r w:rsidR="00E504D9">
        <w:t xml:space="preserve"> </w:t>
      </w:r>
      <w:r w:rsidR="00234076">
        <w:t>teaching,</w:t>
      </w:r>
      <w:r w:rsidR="00E504D9">
        <w:t xml:space="preserve"> </w:t>
      </w:r>
      <w:r w:rsidR="00234076">
        <w:t>Matthew</w:t>
      </w:r>
      <w:r w:rsidR="00E504D9">
        <w:t xml:space="preserve"> </w:t>
      </w:r>
      <w:r w:rsidR="00234076">
        <w:t>goes</w:t>
      </w:r>
      <w:r w:rsidR="00E504D9">
        <w:t xml:space="preserve"> </w:t>
      </w:r>
      <w:r w:rsidR="00234076">
        <w:t>on</w:t>
      </w:r>
      <w:r w:rsidR="00E504D9">
        <w:t xml:space="preserve"> </w:t>
      </w:r>
      <w:r w:rsidR="00234076">
        <w:t>to</w:t>
      </w:r>
      <w:r w:rsidR="00E504D9">
        <w:t xml:space="preserve"> </w:t>
      </w:r>
      <w:r w:rsidR="00234076">
        <w:t>tell</w:t>
      </w:r>
      <w:r w:rsidR="00E504D9">
        <w:t xml:space="preserve"> </w:t>
      </w:r>
      <w:r w:rsidR="00234076">
        <w:t>us</w:t>
      </w:r>
      <w:r w:rsidR="00E504D9">
        <w:t xml:space="preserve"> </w:t>
      </w:r>
      <w:r w:rsidR="00234076">
        <w:t>that</w:t>
      </w:r>
      <w:r w:rsidR="00E504D9">
        <w:t xml:space="preserve"> </w:t>
      </w:r>
      <w:r w:rsidR="00234076">
        <w:t>Jesus</w:t>
      </w:r>
      <w:r w:rsidR="00E504D9">
        <w:t xml:space="preserve"> </w:t>
      </w:r>
      <w:r w:rsidR="00234076">
        <w:t>explained</w:t>
      </w:r>
      <w:r w:rsidR="00E504D9">
        <w:t xml:space="preserve"> </w:t>
      </w:r>
      <w:r w:rsidR="00835D36">
        <w:t>to</w:t>
      </w:r>
      <w:r w:rsidR="00E504D9">
        <w:t xml:space="preserve"> </w:t>
      </w:r>
      <w:r w:rsidR="00835D36">
        <w:t>them</w:t>
      </w:r>
      <w:r w:rsidR="00E504D9">
        <w:t xml:space="preserve"> </w:t>
      </w:r>
      <w:r w:rsidR="00234076">
        <w:t>the</w:t>
      </w:r>
      <w:r w:rsidR="00E504D9">
        <w:t xml:space="preserve"> </w:t>
      </w:r>
      <w:r w:rsidR="00835D36">
        <w:t>concept</w:t>
      </w:r>
      <w:r w:rsidR="00E504D9">
        <w:t xml:space="preserve"> </w:t>
      </w:r>
      <w:r w:rsidR="00835D36">
        <w:t>of</w:t>
      </w:r>
      <w:r w:rsidR="00E504D9">
        <w:t xml:space="preserve"> </w:t>
      </w:r>
      <w:r w:rsidR="00835D36">
        <w:t>celibacy</w:t>
      </w:r>
      <w:r w:rsidR="00E504D9">
        <w:t xml:space="preserve"> </w:t>
      </w:r>
      <w:r w:rsidR="00835D36">
        <w:t>for</w:t>
      </w:r>
      <w:r w:rsidR="00E504D9">
        <w:t xml:space="preserve"> </w:t>
      </w:r>
      <w:r w:rsidR="00835D36">
        <w:t>the</w:t>
      </w:r>
      <w:r w:rsidR="00E504D9">
        <w:t xml:space="preserve"> </w:t>
      </w:r>
      <w:r w:rsidR="00835D36">
        <w:t>sake</w:t>
      </w:r>
      <w:r w:rsidR="00E504D9">
        <w:t xml:space="preserve"> </w:t>
      </w:r>
      <w:r w:rsidR="00835D36">
        <w:t>of</w:t>
      </w:r>
      <w:r w:rsidR="00E504D9">
        <w:t xml:space="preserve"> </w:t>
      </w:r>
      <w:r w:rsidR="00835D36">
        <w:t>the</w:t>
      </w:r>
      <w:r w:rsidR="00E504D9">
        <w:t xml:space="preserve"> </w:t>
      </w:r>
      <w:r w:rsidR="00835D36">
        <w:t>kingdom.</w:t>
      </w:r>
    </w:p>
    <w:p w14:paraId="043EA266" w14:textId="7437D790" w:rsidR="00F94F94" w:rsidRDefault="00FD3554" w:rsidP="00A53E39">
      <w:pPr>
        <w:pStyle w:val="Heading5"/>
      </w:pPr>
      <w:r>
        <w:t>Mark</w:t>
      </w:r>
      <w:r w:rsidR="004F79A4">
        <w:t>’</w:t>
      </w:r>
      <w:r>
        <w:t>s</w:t>
      </w:r>
      <w:r w:rsidR="00E504D9">
        <w:t xml:space="preserve"> </w:t>
      </w:r>
      <w:r>
        <w:t>account</w:t>
      </w:r>
      <w:r w:rsidR="00E504D9">
        <w:t xml:space="preserve"> </w:t>
      </w:r>
      <w:r>
        <w:t>ends</w:t>
      </w:r>
      <w:r w:rsidR="00E504D9">
        <w:t xml:space="preserve"> </w:t>
      </w:r>
      <w:r>
        <w:t>more</w:t>
      </w:r>
      <w:r w:rsidR="00E504D9">
        <w:t xml:space="preserve"> </w:t>
      </w:r>
      <w:r>
        <w:t>abruptly</w:t>
      </w:r>
      <w:r w:rsidR="00A06A3D">
        <w:t>.</w:t>
      </w:r>
      <w:r w:rsidR="00E504D9">
        <w:t xml:space="preserve"> </w:t>
      </w:r>
      <w:r w:rsidR="00A06A3D">
        <w:t>While</w:t>
      </w:r>
      <w:r w:rsidR="00E504D9">
        <w:t xml:space="preserve"> </w:t>
      </w:r>
      <w:r w:rsidR="00A06A3D">
        <w:t>he</w:t>
      </w:r>
      <w:r w:rsidR="00E504D9">
        <w:t xml:space="preserve"> </w:t>
      </w:r>
      <w:r w:rsidR="00A06A3D">
        <w:t>does</w:t>
      </w:r>
      <w:r w:rsidR="00E504D9">
        <w:t xml:space="preserve"> </w:t>
      </w:r>
      <w:r w:rsidR="00A06A3D">
        <w:t>include</w:t>
      </w:r>
      <w:r w:rsidR="00E504D9">
        <w:t xml:space="preserve"> </w:t>
      </w:r>
      <w:r w:rsidR="00A06A3D">
        <w:t>a</w:t>
      </w:r>
      <w:r w:rsidR="00E504D9">
        <w:t xml:space="preserve"> </w:t>
      </w:r>
      <w:r w:rsidR="00A06A3D">
        <w:t>detail</w:t>
      </w:r>
      <w:r w:rsidR="00E504D9">
        <w:t xml:space="preserve"> </w:t>
      </w:r>
      <w:r w:rsidR="00A06A3D">
        <w:t>not</w:t>
      </w:r>
      <w:r w:rsidR="00E504D9">
        <w:t xml:space="preserve"> </w:t>
      </w:r>
      <w:r w:rsidR="00A06A3D">
        <w:t>found</w:t>
      </w:r>
      <w:r w:rsidR="00E504D9">
        <w:t xml:space="preserve"> </w:t>
      </w:r>
      <w:r w:rsidR="00A06A3D">
        <w:t>in</w:t>
      </w:r>
      <w:r w:rsidR="00E504D9">
        <w:t xml:space="preserve"> </w:t>
      </w:r>
      <w:r w:rsidR="00A06A3D">
        <w:t>Matthew</w:t>
      </w:r>
      <w:r w:rsidR="00E504D9">
        <w:t xml:space="preserve"> </w:t>
      </w:r>
      <w:r w:rsidR="00A06A3D">
        <w:t>(the</w:t>
      </w:r>
      <w:r w:rsidR="00E504D9">
        <w:t xml:space="preserve"> </w:t>
      </w:r>
      <w:r w:rsidR="00A06A3D">
        <w:t>case</w:t>
      </w:r>
      <w:r w:rsidR="00E504D9">
        <w:t xml:space="preserve"> </w:t>
      </w:r>
      <w:r w:rsidR="00A06A3D">
        <w:t>of</w:t>
      </w:r>
      <w:r w:rsidR="00E504D9">
        <w:t xml:space="preserve"> </w:t>
      </w:r>
      <w:r w:rsidR="00A06A3D">
        <w:t>the</w:t>
      </w:r>
      <w:r w:rsidR="00E504D9">
        <w:t xml:space="preserve"> </w:t>
      </w:r>
      <w:r w:rsidR="001434C7">
        <w:t>woman</w:t>
      </w:r>
      <w:r w:rsidR="00E504D9">
        <w:t xml:space="preserve"> </w:t>
      </w:r>
      <w:r w:rsidR="001434C7">
        <w:t>who</w:t>
      </w:r>
      <w:r w:rsidR="00E504D9">
        <w:t xml:space="preserve"> </w:t>
      </w:r>
      <w:r w:rsidR="001434C7">
        <w:t>puts</w:t>
      </w:r>
      <w:r w:rsidR="00E504D9">
        <w:t xml:space="preserve"> </w:t>
      </w:r>
      <w:r w:rsidR="001434C7">
        <w:t>away</w:t>
      </w:r>
      <w:r w:rsidR="00E504D9">
        <w:t xml:space="preserve"> </w:t>
      </w:r>
      <w:r w:rsidR="001434C7">
        <w:t>her</w:t>
      </w:r>
      <w:r w:rsidR="00E504D9">
        <w:t xml:space="preserve"> </w:t>
      </w:r>
      <w:r w:rsidR="001434C7">
        <w:t>husband,</w:t>
      </w:r>
      <w:r w:rsidR="00E504D9">
        <w:t xml:space="preserve"> </w:t>
      </w:r>
      <w:r w:rsidR="001434C7">
        <w:t>a</w:t>
      </w:r>
      <w:r w:rsidR="00E504D9">
        <w:t xml:space="preserve"> </w:t>
      </w:r>
      <w:r w:rsidR="001434C7">
        <w:t>detail</w:t>
      </w:r>
      <w:r w:rsidR="00E504D9">
        <w:t xml:space="preserve"> </w:t>
      </w:r>
      <w:r w:rsidR="001434C7">
        <w:t>not</w:t>
      </w:r>
      <w:r w:rsidR="00E504D9">
        <w:t xml:space="preserve"> </w:t>
      </w:r>
      <w:r w:rsidR="001434C7">
        <w:t>relevant</w:t>
      </w:r>
      <w:r w:rsidR="00E504D9">
        <w:t xml:space="preserve"> </w:t>
      </w:r>
      <w:r w:rsidR="001434C7">
        <w:t>to</w:t>
      </w:r>
      <w:r w:rsidR="00E504D9">
        <w:t xml:space="preserve"> </w:t>
      </w:r>
      <w:r w:rsidR="001434C7">
        <w:t>Matthew</w:t>
      </w:r>
      <w:r w:rsidR="004F79A4">
        <w:t>’</w:t>
      </w:r>
      <w:r w:rsidR="001434C7">
        <w:t>s</w:t>
      </w:r>
      <w:r w:rsidR="00E504D9">
        <w:t xml:space="preserve"> </w:t>
      </w:r>
      <w:r w:rsidR="001434C7">
        <w:t>Jewish</w:t>
      </w:r>
      <w:r w:rsidR="00E504D9">
        <w:t xml:space="preserve"> </w:t>
      </w:r>
      <w:r w:rsidR="001434C7">
        <w:t>audience)</w:t>
      </w:r>
      <w:r w:rsidR="00E504D9">
        <w:t xml:space="preserve"> </w:t>
      </w:r>
      <w:r w:rsidR="00E45F12">
        <w:t>he</w:t>
      </w:r>
      <w:r w:rsidR="00E504D9">
        <w:t xml:space="preserve"> </w:t>
      </w:r>
      <w:r w:rsidR="00E45F12">
        <w:t>says</w:t>
      </w:r>
      <w:r w:rsidR="00E504D9">
        <w:t xml:space="preserve"> </w:t>
      </w:r>
      <w:r w:rsidR="00E45F12">
        <w:t>nothing</w:t>
      </w:r>
      <w:r w:rsidR="00E504D9">
        <w:t xml:space="preserve"> </w:t>
      </w:r>
      <w:r w:rsidR="00E45F12">
        <w:t>about</w:t>
      </w:r>
      <w:r w:rsidR="00E504D9">
        <w:t xml:space="preserve"> </w:t>
      </w:r>
      <w:r w:rsidR="00E45F12">
        <w:t>the</w:t>
      </w:r>
      <w:r w:rsidR="00E504D9">
        <w:t xml:space="preserve"> </w:t>
      </w:r>
      <w:r w:rsidR="00E45F12">
        <w:t>explanation</w:t>
      </w:r>
      <w:r w:rsidR="00E504D9">
        <w:t xml:space="preserve"> </w:t>
      </w:r>
      <w:r w:rsidR="00E45F12">
        <w:t>of</w:t>
      </w:r>
      <w:r w:rsidR="00E504D9">
        <w:t xml:space="preserve"> </w:t>
      </w:r>
      <w:r w:rsidR="00E45F12">
        <w:t>celibacy</w:t>
      </w:r>
      <w:r w:rsidR="00E504D9">
        <w:t xml:space="preserve"> </w:t>
      </w:r>
      <w:r w:rsidR="00E45F12">
        <w:t>for</w:t>
      </w:r>
      <w:r w:rsidR="00E504D9">
        <w:t xml:space="preserve"> </w:t>
      </w:r>
      <w:r w:rsidR="00E45F12">
        <w:t>sake</w:t>
      </w:r>
      <w:r w:rsidR="00E504D9">
        <w:t xml:space="preserve"> </w:t>
      </w:r>
      <w:r w:rsidR="00E45F12">
        <w:t>of</w:t>
      </w:r>
      <w:r w:rsidR="00E504D9">
        <w:t xml:space="preserve"> </w:t>
      </w:r>
      <w:r w:rsidR="00E45F12">
        <w:t>the</w:t>
      </w:r>
      <w:r w:rsidR="00E504D9">
        <w:t xml:space="preserve"> </w:t>
      </w:r>
      <w:r w:rsidR="00E45F12">
        <w:t>kingdom</w:t>
      </w:r>
      <w:r w:rsidR="00E504D9">
        <w:t xml:space="preserve"> </w:t>
      </w:r>
      <w:r w:rsidR="00E45F12">
        <w:t>of</w:t>
      </w:r>
      <w:r w:rsidR="00E504D9">
        <w:t xml:space="preserve"> </w:t>
      </w:r>
      <w:r w:rsidR="00E45F12">
        <w:t>God.</w:t>
      </w:r>
    </w:p>
    <w:p w14:paraId="37B4992A" w14:textId="6637C2F2" w:rsidR="00E45F12" w:rsidRDefault="00AF7DC7" w:rsidP="00A53E39">
      <w:pPr>
        <w:pStyle w:val="Heading4"/>
      </w:pPr>
      <w:r>
        <w:t>Consider</w:t>
      </w:r>
      <w:r w:rsidR="00E504D9">
        <w:t xml:space="preserve"> </w:t>
      </w:r>
      <w:r>
        <w:t>the</w:t>
      </w:r>
      <w:r w:rsidR="00E504D9">
        <w:t xml:space="preserve"> </w:t>
      </w:r>
      <w:r>
        <w:t>transfiguration</w:t>
      </w:r>
      <w:r w:rsidR="00E504D9">
        <w:t xml:space="preserve"> </w:t>
      </w:r>
      <w:r>
        <w:t>story.</w:t>
      </w:r>
    </w:p>
    <w:p w14:paraId="15DAC29C" w14:textId="1533E47D" w:rsidR="00AF7DC7" w:rsidRDefault="00AB3FD9" w:rsidP="00A53E39">
      <w:pPr>
        <w:pStyle w:val="Heading5"/>
      </w:pPr>
      <w:r>
        <w:t>A</w:t>
      </w:r>
      <w:r w:rsidR="00FD7808">
        <w:t>fter</w:t>
      </w:r>
      <w:r w:rsidR="00E504D9">
        <w:t xml:space="preserve"> </w:t>
      </w:r>
      <w:r w:rsidR="00FD7808">
        <w:t>Jesus</w:t>
      </w:r>
      <w:r w:rsidR="00E504D9">
        <w:t xml:space="preserve"> </w:t>
      </w:r>
      <w:r w:rsidR="00FD7808">
        <w:t>affirms</w:t>
      </w:r>
      <w:r w:rsidR="00E504D9">
        <w:t xml:space="preserve"> </w:t>
      </w:r>
      <w:r w:rsidR="00FD7808">
        <w:t>that</w:t>
      </w:r>
      <w:r w:rsidR="00E504D9">
        <w:t xml:space="preserve"> </w:t>
      </w:r>
      <w:r w:rsidR="00FD7808">
        <w:t>Elijah</w:t>
      </w:r>
      <w:r w:rsidR="00E504D9">
        <w:t xml:space="preserve"> </w:t>
      </w:r>
      <w:r w:rsidR="00FD7808">
        <w:t>has</w:t>
      </w:r>
      <w:r w:rsidR="00E504D9">
        <w:t xml:space="preserve"> </w:t>
      </w:r>
      <w:r w:rsidR="00FD7808">
        <w:t>come</w:t>
      </w:r>
      <w:r w:rsidR="00E504D9">
        <w:t xml:space="preserve"> </w:t>
      </w:r>
      <w:r w:rsidR="00FD7808">
        <w:t>already</w:t>
      </w:r>
      <w:r w:rsidR="00E504D9">
        <w:t xml:space="preserve"> </w:t>
      </w:r>
      <w:r w:rsidR="00FD7808">
        <w:t>and</w:t>
      </w:r>
      <w:r w:rsidR="00E504D9">
        <w:t xml:space="preserve"> </w:t>
      </w:r>
      <w:r w:rsidR="00CC179B">
        <w:t>was</w:t>
      </w:r>
      <w:r w:rsidR="00E504D9">
        <w:t xml:space="preserve"> </w:t>
      </w:r>
      <w:r w:rsidR="00CC179B">
        <w:t>victimized</w:t>
      </w:r>
      <w:r w:rsidR="00E504D9">
        <w:t xml:space="preserve"> </w:t>
      </w:r>
      <w:r w:rsidR="00CC179B">
        <w:t>just</w:t>
      </w:r>
      <w:r w:rsidR="00E504D9">
        <w:t xml:space="preserve"> </w:t>
      </w:r>
      <w:r w:rsidR="00CC179B">
        <w:t>as</w:t>
      </w:r>
      <w:r w:rsidR="00E504D9">
        <w:t xml:space="preserve"> </w:t>
      </w:r>
      <w:r w:rsidR="00CC179B">
        <w:t>the</w:t>
      </w:r>
      <w:r w:rsidR="00E504D9">
        <w:t xml:space="preserve"> </w:t>
      </w:r>
      <w:r w:rsidR="00CC179B">
        <w:t>Son</w:t>
      </w:r>
      <w:r w:rsidR="00E504D9">
        <w:t xml:space="preserve"> </w:t>
      </w:r>
      <w:r w:rsidR="00CC179B">
        <w:t>of</w:t>
      </w:r>
      <w:r w:rsidR="00E504D9">
        <w:t xml:space="preserve"> </w:t>
      </w:r>
      <w:r w:rsidR="00CC179B">
        <w:t>man</w:t>
      </w:r>
      <w:r w:rsidR="00E504D9">
        <w:t xml:space="preserve"> </w:t>
      </w:r>
      <w:r w:rsidR="00CC179B">
        <w:t>will</w:t>
      </w:r>
      <w:r w:rsidR="00E504D9">
        <w:t xml:space="preserve"> </w:t>
      </w:r>
      <w:r w:rsidR="00CC179B">
        <w:t>be</w:t>
      </w:r>
      <w:r w:rsidR="00E504D9">
        <w:t xml:space="preserve"> </w:t>
      </w:r>
      <w:r w:rsidR="00CC179B">
        <w:t>victimized</w:t>
      </w:r>
      <w:r>
        <w:t>,</w:t>
      </w:r>
      <w:r w:rsidR="00E504D9">
        <w:t xml:space="preserve"> </w:t>
      </w:r>
      <w:r>
        <w:t>Matthew</w:t>
      </w:r>
      <w:r w:rsidR="00E504D9">
        <w:t xml:space="preserve"> </w:t>
      </w:r>
      <w:r>
        <w:t>goes</w:t>
      </w:r>
      <w:r w:rsidR="00E504D9">
        <w:t xml:space="preserve"> </w:t>
      </w:r>
      <w:r>
        <w:t>on</w:t>
      </w:r>
      <w:r w:rsidR="00E504D9">
        <w:t xml:space="preserve"> </w:t>
      </w:r>
      <w:r>
        <w:t>to</w:t>
      </w:r>
      <w:r w:rsidR="00E504D9">
        <w:t xml:space="preserve"> </w:t>
      </w:r>
      <w:r>
        <w:t>tell</w:t>
      </w:r>
      <w:r w:rsidR="00E504D9">
        <w:t xml:space="preserve"> </w:t>
      </w:r>
      <w:r>
        <w:t>us</w:t>
      </w:r>
      <w:r w:rsidR="00E504D9">
        <w:t xml:space="preserve"> </w:t>
      </w:r>
      <w:r>
        <w:t>the</w:t>
      </w:r>
      <w:r w:rsidR="00E504D9">
        <w:t xml:space="preserve"> </w:t>
      </w:r>
      <w:r w:rsidR="006153DB">
        <w:t>disciples</w:t>
      </w:r>
      <w:r w:rsidR="00E504D9">
        <w:t xml:space="preserve"> </w:t>
      </w:r>
      <w:r w:rsidR="006153DB">
        <w:t>then</w:t>
      </w:r>
      <w:r w:rsidR="00E504D9">
        <w:t xml:space="preserve"> </w:t>
      </w:r>
      <w:r w:rsidR="006153DB">
        <w:t>understood</w:t>
      </w:r>
      <w:r w:rsidR="00E504D9">
        <w:t xml:space="preserve"> </w:t>
      </w:r>
      <w:r w:rsidR="006153DB">
        <w:t>that</w:t>
      </w:r>
      <w:r w:rsidR="00E504D9">
        <w:t xml:space="preserve"> </w:t>
      </w:r>
      <w:r w:rsidR="006153DB">
        <w:t>Jesus</w:t>
      </w:r>
      <w:r w:rsidR="00E504D9">
        <w:t xml:space="preserve"> </w:t>
      </w:r>
      <w:r w:rsidR="006153DB">
        <w:t>was</w:t>
      </w:r>
      <w:r w:rsidR="00E504D9">
        <w:t xml:space="preserve"> </w:t>
      </w:r>
      <w:r w:rsidR="006153DB">
        <w:t>talking</w:t>
      </w:r>
      <w:r w:rsidR="00E504D9">
        <w:t xml:space="preserve"> </w:t>
      </w:r>
      <w:r w:rsidR="006153DB">
        <w:t>about</w:t>
      </w:r>
      <w:r w:rsidR="00E504D9">
        <w:t xml:space="preserve"> </w:t>
      </w:r>
      <w:r w:rsidR="006153DB">
        <w:t>John</w:t>
      </w:r>
      <w:r w:rsidR="00E504D9">
        <w:t xml:space="preserve"> </w:t>
      </w:r>
      <w:r w:rsidR="006153DB">
        <w:t>the</w:t>
      </w:r>
      <w:r w:rsidR="00E504D9">
        <w:t xml:space="preserve"> </w:t>
      </w:r>
      <w:r w:rsidR="006153DB">
        <w:t>Baptist.</w:t>
      </w:r>
    </w:p>
    <w:p w14:paraId="49690073" w14:textId="76D73F30" w:rsidR="006153DB" w:rsidRDefault="00F04D13" w:rsidP="00A53E39">
      <w:pPr>
        <w:pStyle w:val="Heading5"/>
      </w:pPr>
      <w:r>
        <w:t>Mark</w:t>
      </w:r>
      <w:r w:rsidR="004F79A4">
        <w:t>’</w:t>
      </w:r>
      <w:r>
        <w:t>s</w:t>
      </w:r>
      <w:r w:rsidR="00E504D9">
        <w:t xml:space="preserve"> </w:t>
      </w:r>
      <w:r>
        <w:t>account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same</w:t>
      </w:r>
      <w:r w:rsidR="00E504D9">
        <w:t xml:space="preserve"> </w:t>
      </w:r>
      <w:r>
        <w:t>incident</w:t>
      </w:r>
      <w:r w:rsidR="00E504D9">
        <w:t xml:space="preserve"> </w:t>
      </w:r>
      <w:r>
        <w:t>ends</w:t>
      </w:r>
      <w:r w:rsidR="00E504D9">
        <w:t xml:space="preserve"> </w:t>
      </w:r>
      <w:r>
        <w:t>without</w:t>
      </w:r>
      <w:r w:rsidR="00E504D9">
        <w:t xml:space="preserve"> </w:t>
      </w:r>
      <w:r>
        <w:t>any</w:t>
      </w:r>
      <w:r w:rsidR="00E504D9">
        <w:t xml:space="preserve"> </w:t>
      </w:r>
      <w:r>
        <w:t>explanation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identity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Elijah</w:t>
      </w:r>
      <w:r w:rsidR="00E504D9">
        <w:t xml:space="preserve"> </w:t>
      </w:r>
      <w:r w:rsidR="00363427">
        <w:t>of</w:t>
      </w:r>
      <w:r w:rsidR="00E504D9">
        <w:t xml:space="preserve"> </w:t>
      </w:r>
      <w:r w:rsidR="00363427">
        <w:t>whom</w:t>
      </w:r>
      <w:r w:rsidR="00E504D9">
        <w:t xml:space="preserve"> </w:t>
      </w:r>
      <w:r w:rsidR="00363427">
        <w:t>Jesus</w:t>
      </w:r>
      <w:r w:rsidR="00E504D9">
        <w:t xml:space="preserve"> </w:t>
      </w:r>
      <w:r w:rsidR="00363427">
        <w:t>spoke.</w:t>
      </w:r>
    </w:p>
    <w:p w14:paraId="64573088" w14:textId="2A364A0C" w:rsidR="00F94F94" w:rsidRDefault="00E27142" w:rsidP="00A53E39">
      <w:pPr>
        <w:pStyle w:val="Heading4"/>
      </w:pPr>
      <w:r>
        <w:t>T</w:t>
      </w:r>
      <w:r w:rsidR="00FB28E0">
        <w:t>here</w:t>
      </w:r>
      <w:r w:rsidR="00E504D9">
        <w:t xml:space="preserve"> </w:t>
      </w:r>
      <w:r w:rsidR="00FB28E0">
        <w:t>are</w:t>
      </w:r>
      <w:r w:rsidR="00E504D9">
        <w:t xml:space="preserve"> </w:t>
      </w:r>
      <w:r w:rsidR="00FB28E0">
        <w:t>details</w:t>
      </w:r>
      <w:r w:rsidR="00E504D9">
        <w:t xml:space="preserve"> </w:t>
      </w:r>
      <w:r w:rsidR="00FB28E0">
        <w:t>found</w:t>
      </w:r>
      <w:r w:rsidR="00E504D9">
        <w:t xml:space="preserve"> </w:t>
      </w:r>
      <w:r w:rsidR="00FB28E0">
        <w:t>in</w:t>
      </w:r>
      <w:r w:rsidR="00E504D9">
        <w:t xml:space="preserve"> </w:t>
      </w:r>
      <w:r w:rsidR="00FB28E0">
        <w:t>Mark</w:t>
      </w:r>
      <w:r w:rsidR="00E504D9">
        <w:t xml:space="preserve"> </w:t>
      </w:r>
      <w:r w:rsidR="00FB28E0">
        <w:t>that</w:t>
      </w:r>
      <w:r w:rsidR="00E504D9">
        <w:t xml:space="preserve"> </w:t>
      </w:r>
      <w:r w:rsidR="00FB28E0">
        <w:t>are</w:t>
      </w:r>
      <w:r w:rsidR="00E504D9">
        <w:t xml:space="preserve"> </w:t>
      </w:r>
      <w:r w:rsidR="00FB28E0">
        <w:t>not</w:t>
      </w:r>
      <w:r w:rsidR="00E504D9">
        <w:t xml:space="preserve"> </w:t>
      </w:r>
      <w:r w:rsidR="00FB28E0">
        <w:t>found</w:t>
      </w:r>
      <w:r w:rsidR="00E504D9">
        <w:t xml:space="preserve"> </w:t>
      </w:r>
      <w:r w:rsidR="00FB28E0">
        <w:t>in</w:t>
      </w:r>
      <w:r w:rsidR="00E504D9">
        <w:t xml:space="preserve"> </w:t>
      </w:r>
      <w:r w:rsidR="00FB28E0">
        <w:t>Matthew,</w:t>
      </w:r>
      <w:r w:rsidR="00E504D9">
        <w:t xml:space="preserve"> </w:t>
      </w:r>
      <w:r w:rsidR="00FB28E0">
        <w:t>but</w:t>
      </w:r>
      <w:r w:rsidR="00E504D9">
        <w:t xml:space="preserve"> </w:t>
      </w:r>
      <w:r w:rsidR="00251970">
        <w:t>in</w:t>
      </w:r>
      <w:r w:rsidR="00E504D9">
        <w:t xml:space="preserve"> </w:t>
      </w:r>
      <w:r w:rsidR="00251970">
        <w:t>the</w:t>
      </w:r>
      <w:r w:rsidR="00E504D9">
        <w:t xml:space="preserve"> </w:t>
      </w:r>
      <w:r w:rsidR="00251970">
        <w:t>examples</w:t>
      </w:r>
      <w:r w:rsidR="00E504D9">
        <w:t xml:space="preserve"> </w:t>
      </w:r>
      <w:r w:rsidR="00251970">
        <w:t>given</w:t>
      </w:r>
      <w:r w:rsidR="00E504D9">
        <w:t xml:space="preserve"> </w:t>
      </w:r>
      <w:r w:rsidR="00251970">
        <w:t>above,</w:t>
      </w:r>
      <w:r w:rsidR="00E504D9">
        <w:t xml:space="preserve"> </w:t>
      </w:r>
      <w:r w:rsidR="00251970">
        <w:t>it</w:t>
      </w:r>
      <w:r w:rsidR="00E504D9">
        <w:t xml:space="preserve"> </w:t>
      </w:r>
      <w:r w:rsidR="00251970">
        <w:t>is</w:t>
      </w:r>
      <w:r w:rsidR="00E504D9">
        <w:t xml:space="preserve"> </w:t>
      </w:r>
      <w:r w:rsidR="00251970">
        <w:t>not</w:t>
      </w:r>
      <w:r w:rsidR="00E504D9">
        <w:t xml:space="preserve"> </w:t>
      </w:r>
      <w:r w:rsidR="00251970">
        <w:t>merely</w:t>
      </w:r>
      <w:r w:rsidR="00E504D9">
        <w:t xml:space="preserve"> </w:t>
      </w:r>
      <w:r w:rsidR="00251970">
        <w:t>that</w:t>
      </w:r>
      <w:r w:rsidR="00E504D9">
        <w:t xml:space="preserve"> </w:t>
      </w:r>
      <w:r w:rsidR="00251970">
        <w:t>we</w:t>
      </w:r>
      <w:r w:rsidR="00E504D9">
        <w:t xml:space="preserve"> </w:t>
      </w:r>
      <w:r w:rsidR="00251970">
        <w:t>see</w:t>
      </w:r>
      <w:r w:rsidR="00E504D9">
        <w:t xml:space="preserve"> </w:t>
      </w:r>
      <w:r w:rsidR="00251970">
        <w:t>the</w:t>
      </w:r>
      <w:r w:rsidR="00E504D9">
        <w:t xml:space="preserve"> </w:t>
      </w:r>
      <w:r w:rsidR="00251970">
        <w:t>absence</w:t>
      </w:r>
      <w:r w:rsidR="00E504D9">
        <w:t xml:space="preserve"> </w:t>
      </w:r>
      <w:r w:rsidR="00251970">
        <w:t>of</w:t>
      </w:r>
      <w:r w:rsidR="00E504D9">
        <w:t xml:space="preserve"> </w:t>
      </w:r>
      <w:r w:rsidR="00251970">
        <w:t>some</w:t>
      </w:r>
      <w:r w:rsidR="00E504D9">
        <w:t xml:space="preserve"> </w:t>
      </w:r>
      <w:r w:rsidR="00251970">
        <w:t>detail</w:t>
      </w:r>
      <w:r w:rsidR="00E504D9">
        <w:t xml:space="preserve"> </w:t>
      </w:r>
      <w:r w:rsidR="00251970">
        <w:t>in</w:t>
      </w:r>
      <w:r w:rsidR="00E504D9">
        <w:t xml:space="preserve"> </w:t>
      </w:r>
      <w:r w:rsidR="00251970">
        <w:t>Mark</w:t>
      </w:r>
      <w:r w:rsidR="004F79A4">
        <w:t>’</w:t>
      </w:r>
      <w:r w:rsidR="00251970">
        <w:t>s</w:t>
      </w:r>
      <w:r w:rsidR="00E504D9">
        <w:t xml:space="preserve"> </w:t>
      </w:r>
      <w:r w:rsidR="00251970">
        <w:t>account.</w:t>
      </w:r>
      <w:r w:rsidR="00E504D9">
        <w:t xml:space="preserve"> </w:t>
      </w:r>
      <w:r w:rsidR="00251970">
        <w:t>It</w:t>
      </w:r>
      <w:r w:rsidR="00E504D9">
        <w:t xml:space="preserve"> </w:t>
      </w:r>
      <w:r w:rsidR="00251970">
        <w:t>is</w:t>
      </w:r>
      <w:r w:rsidR="00E504D9">
        <w:t xml:space="preserve"> </w:t>
      </w:r>
      <w:r w:rsidR="00251970">
        <w:t>that</w:t>
      </w:r>
      <w:r w:rsidR="00E504D9">
        <w:t xml:space="preserve"> </w:t>
      </w:r>
      <w:r w:rsidR="00251970">
        <w:t>we</w:t>
      </w:r>
      <w:r w:rsidR="00E504D9">
        <w:t xml:space="preserve"> </w:t>
      </w:r>
      <w:r w:rsidR="00251970">
        <w:t>see</w:t>
      </w:r>
      <w:r w:rsidR="00E504D9">
        <w:t xml:space="preserve"> </w:t>
      </w:r>
      <w:r w:rsidR="00251970">
        <w:t>the</w:t>
      </w:r>
      <w:r w:rsidR="00E504D9">
        <w:t xml:space="preserve"> </w:t>
      </w:r>
      <w:r w:rsidR="00251970">
        <w:t>absence</w:t>
      </w:r>
      <w:r w:rsidR="00E504D9">
        <w:t xml:space="preserve"> </w:t>
      </w:r>
      <w:r w:rsidR="00251970">
        <w:t>of</w:t>
      </w:r>
      <w:r w:rsidR="00E504D9">
        <w:t xml:space="preserve"> </w:t>
      </w:r>
      <w:r w:rsidR="00586936">
        <w:t>the</w:t>
      </w:r>
      <w:r w:rsidR="00E504D9">
        <w:t xml:space="preserve"> </w:t>
      </w:r>
      <w:r w:rsidR="00586936">
        <w:t>final</w:t>
      </w:r>
      <w:r w:rsidR="00E504D9">
        <w:t xml:space="preserve"> </w:t>
      </w:r>
      <w:r w:rsidR="00586936">
        <w:t>piece</w:t>
      </w:r>
      <w:r w:rsidR="00E504D9">
        <w:t xml:space="preserve"> </w:t>
      </w:r>
      <w:r w:rsidR="00586936">
        <w:t>of</w:t>
      </w:r>
      <w:r w:rsidR="00E504D9">
        <w:t xml:space="preserve"> </w:t>
      </w:r>
      <w:r w:rsidR="00586936">
        <w:t>the</w:t>
      </w:r>
      <w:r w:rsidR="00E504D9">
        <w:t xml:space="preserve"> </w:t>
      </w:r>
      <w:r w:rsidR="00586936">
        <w:t>pericope.</w:t>
      </w:r>
      <w:r w:rsidR="00E504D9">
        <w:t xml:space="preserve"> </w:t>
      </w:r>
      <w:r w:rsidR="00586936">
        <w:t>In</w:t>
      </w:r>
      <w:r w:rsidR="00E504D9">
        <w:t xml:space="preserve"> </w:t>
      </w:r>
      <w:r w:rsidR="00586936">
        <w:t>each</w:t>
      </w:r>
      <w:r w:rsidR="00E504D9">
        <w:t xml:space="preserve"> </w:t>
      </w:r>
      <w:r w:rsidR="00586936">
        <w:t>case,</w:t>
      </w:r>
      <w:r w:rsidR="00E504D9">
        <w:t xml:space="preserve"> </w:t>
      </w:r>
      <w:r w:rsidR="00586936">
        <w:t>you</w:t>
      </w:r>
      <w:r w:rsidR="00E504D9">
        <w:t xml:space="preserve"> </w:t>
      </w:r>
      <w:r w:rsidR="00586936">
        <w:t>could</w:t>
      </w:r>
      <w:r w:rsidR="00E504D9">
        <w:t xml:space="preserve"> </w:t>
      </w:r>
      <w:r w:rsidR="00586936">
        <w:t>describe</w:t>
      </w:r>
      <w:r w:rsidR="00E504D9">
        <w:t xml:space="preserve"> </w:t>
      </w:r>
      <w:r w:rsidR="00586936">
        <w:t>what</w:t>
      </w:r>
      <w:r w:rsidR="00E504D9">
        <w:t xml:space="preserve"> </w:t>
      </w:r>
      <w:r w:rsidR="00586936">
        <w:t>is</w:t>
      </w:r>
      <w:r w:rsidR="00E504D9">
        <w:t xml:space="preserve"> </w:t>
      </w:r>
      <w:r w:rsidR="00586936">
        <w:t>missing</w:t>
      </w:r>
      <w:r w:rsidR="00E504D9">
        <w:t xml:space="preserve"> </w:t>
      </w:r>
      <w:r w:rsidR="00586936">
        <w:t>in</w:t>
      </w:r>
      <w:r w:rsidR="00E504D9">
        <w:t xml:space="preserve"> </w:t>
      </w:r>
      <w:r w:rsidR="00586936">
        <w:t>Mark</w:t>
      </w:r>
      <w:r w:rsidR="00E504D9">
        <w:t xml:space="preserve"> </w:t>
      </w:r>
      <w:r w:rsidR="00586936">
        <w:t>as</w:t>
      </w:r>
      <w:r w:rsidR="00E504D9">
        <w:t xml:space="preserve"> </w:t>
      </w:r>
      <w:r w:rsidR="00586936">
        <w:t>the</w:t>
      </w:r>
      <w:r w:rsidR="00E504D9">
        <w:t xml:space="preserve"> </w:t>
      </w:r>
      <w:r w:rsidR="00586936">
        <w:t>aftermath</w:t>
      </w:r>
      <w:r w:rsidR="00E504D9">
        <w:t xml:space="preserve"> </w:t>
      </w:r>
      <w:r w:rsidR="00586936">
        <w:t>of</w:t>
      </w:r>
      <w:r w:rsidR="00E504D9">
        <w:t xml:space="preserve"> </w:t>
      </w:r>
      <w:r w:rsidR="00586936">
        <w:t>the</w:t>
      </w:r>
      <w:r w:rsidR="00E504D9">
        <w:t xml:space="preserve"> </w:t>
      </w:r>
      <w:r w:rsidR="00DD3442">
        <w:t>story</w:t>
      </w:r>
      <w:r w:rsidR="00E504D9">
        <w:t xml:space="preserve"> </w:t>
      </w:r>
      <w:r w:rsidR="00DD3442">
        <w:t>that</w:t>
      </w:r>
      <w:r w:rsidR="00E504D9">
        <w:t xml:space="preserve"> </w:t>
      </w:r>
      <w:r w:rsidR="00DD3442">
        <w:t>has</w:t>
      </w:r>
      <w:r w:rsidR="00E504D9">
        <w:t xml:space="preserve"> </w:t>
      </w:r>
      <w:r w:rsidR="00DD3442">
        <w:t>just</w:t>
      </w:r>
      <w:r w:rsidR="00E504D9">
        <w:t xml:space="preserve"> </w:t>
      </w:r>
      <w:r w:rsidR="00DD3442">
        <w:t>been</w:t>
      </w:r>
      <w:r w:rsidR="00E504D9">
        <w:t xml:space="preserve"> </w:t>
      </w:r>
      <w:r w:rsidR="00DD3442">
        <w:t>told.</w:t>
      </w:r>
    </w:p>
    <w:p w14:paraId="64121C1C" w14:textId="465C773D" w:rsidR="00712192" w:rsidRDefault="00712192" w:rsidP="00712192">
      <w:pPr>
        <w:pStyle w:val="Heading"/>
      </w:pPr>
      <w:r>
        <w:t>Conclusion:</w:t>
      </w:r>
    </w:p>
    <w:p w14:paraId="25CD4C3E" w14:textId="19F50DBE" w:rsidR="00712192" w:rsidRDefault="00712192" w:rsidP="00712192">
      <w:pPr>
        <w:pStyle w:val="Heading1"/>
        <w:numPr>
          <w:ilvl w:val="0"/>
          <w:numId w:val="5"/>
        </w:numPr>
      </w:pPr>
      <w:r>
        <w:t>Greek</w:t>
      </w:r>
      <w:r w:rsidR="00E504D9">
        <w:t xml:space="preserve"> </w:t>
      </w:r>
      <w:r>
        <w:t>Manuscript</w:t>
      </w:r>
      <w:r w:rsidR="00E504D9">
        <w:t xml:space="preserve"> </w:t>
      </w:r>
      <w:r>
        <w:t>evidence</w:t>
      </w:r>
      <w:r w:rsidR="00E504D9">
        <w:t xml:space="preserve"> </w:t>
      </w:r>
      <w:r>
        <w:t>favors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FB57FD">
        <w:t>.</w:t>
      </w:r>
    </w:p>
    <w:p w14:paraId="4FF2B9D8" w14:textId="52761348" w:rsidR="00712192" w:rsidRDefault="00712192" w:rsidP="00712192">
      <w:pPr>
        <w:pStyle w:val="Heading1"/>
        <w:numPr>
          <w:ilvl w:val="0"/>
          <w:numId w:val="5"/>
        </w:numPr>
      </w:pPr>
      <w:r>
        <w:t>Evidence</w:t>
      </w:r>
      <w:r w:rsidR="00E504D9">
        <w:t xml:space="preserve"> </w:t>
      </w:r>
      <w:r>
        <w:t>from</w:t>
      </w:r>
      <w:r w:rsidR="00E504D9">
        <w:t xml:space="preserve"> </w:t>
      </w:r>
      <w:r>
        <w:t>Ancient</w:t>
      </w:r>
      <w:r w:rsidR="00E504D9">
        <w:t xml:space="preserve"> </w:t>
      </w:r>
      <w:r>
        <w:t>Versions</w:t>
      </w:r>
      <w:r w:rsidR="00E504D9">
        <w:t xml:space="preserve"> </w:t>
      </w:r>
      <w:r>
        <w:t>favors</w:t>
      </w:r>
      <w:r w:rsidR="00E504D9">
        <w:t xml:space="preserve"> </w:t>
      </w:r>
      <w:r>
        <w:t>the</w:t>
      </w:r>
      <w:r w:rsidR="00E504D9">
        <w:t xml:space="preserve"> </w:t>
      </w:r>
      <w:r w:rsidR="00FB57FD">
        <w:t>Abrupt</w:t>
      </w:r>
      <w:r w:rsidR="00E504D9">
        <w:t xml:space="preserve"> </w:t>
      </w:r>
      <w:r w:rsidR="00FB57FD">
        <w:t>Ending</w:t>
      </w:r>
      <w:r w:rsidR="00E504D9">
        <w:t xml:space="preserve"> </w:t>
      </w:r>
      <w:r w:rsidR="00FB57FD">
        <w:t>at</w:t>
      </w:r>
      <w:r w:rsidR="00E504D9">
        <w:t xml:space="preserve"> </w:t>
      </w:r>
      <w:r w:rsidR="00FB57FD">
        <w:t>16:8.</w:t>
      </w:r>
    </w:p>
    <w:p w14:paraId="2DD06CB6" w14:textId="0F4724C7" w:rsidR="00712192" w:rsidRDefault="00712192" w:rsidP="00712192">
      <w:pPr>
        <w:pStyle w:val="Heading1"/>
        <w:numPr>
          <w:ilvl w:val="0"/>
          <w:numId w:val="5"/>
        </w:numPr>
      </w:pPr>
      <w:r>
        <w:t>Patristic</w:t>
      </w:r>
      <w:r w:rsidR="00E504D9">
        <w:t xml:space="preserve"> </w:t>
      </w:r>
      <w:r>
        <w:t>Evidence</w:t>
      </w:r>
      <w:r w:rsidR="00E504D9">
        <w:t xml:space="preserve"> </w:t>
      </w:r>
      <w:r>
        <w:t>is</w:t>
      </w:r>
      <w:r w:rsidR="00E504D9">
        <w:t xml:space="preserve"> </w:t>
      </w:r>
      <w:r w:rsidR="00035738">
        <w:t>mixed but</w:t>
      </w:r>
      <w:r w:rsidR="00E504D9">
        <w:t xml:space="preserve"> </w:t>
      </w:r>
      <w:r>
        <w:t>leans</w:t>
      </w:r>
      <w:r w:rsidR="00E504D9">
        <w:t xml:space="preserve"> </w:t>
      </w:r>
      <w:r>
        <w:t>toward</w:t>
      </w:r>
      <w:r w:rsidR="00E504D9">
        <w:t xml:space="preserve"> </w:t>
      </w:r>
      <w:r>
        <w:t>the</w:t>
      </w:r>
      <w:r w:rsidR="00E504D9">
        <w:t xml:space="preserve"> </w:t>
      </w:r>
      <w:r>
        <w:t>authenticity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LE.</w:t>
      </w:r>
    </w:p>
    <w:p w14:paraId="2FE74268" w14:textId="77936104" w:rsidR="00712192" w:rsidRDefault="00712192" w:rsidP="00712192">
      <w:pPr>
        <w:pStyle w:val="Heading2"/>
        <w:numPr>
          <w:ilvl w:val="1"/>
          <w:numId w:val="5"/>
        </w:numPr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clear</w:t>
      </w:r>
      <w:r w:rsidR="00E504D9">
        <w:t xml:space="preserve"> </w:t>
      </w:r>
      <w:r>
        <w:t>that</w:t>
      </w:r>
      <w:r w:rsidR="00E504D9">
        <w:t xml:space="preserve"> </w:t>
      </w:r>
      <w:r>
        <w:t>most</w:t>
      </w:r>
      <w:r w:rsidR="00E504D9">
        <w:t xml:space="preserve"> </w:t>
      </w:r>
      <w:r>
        <w:t>ancient</w:t>
      </w:r>
      <w:r w:rsidR="00E504D9">
        <w:t xml:space="preserve"> </w:t>
      </w:r>
      <w:r>
        <w:t>commentators</w:t>
      </w:r>
      <w:r w:rsidR="00E504D9">
        <w:t xml:space="preserve"> </w:t>
      </w:r>
      <w:r>
        <w:t>believed</w:t>
      </w:r>
      <w:r w:rsidR="00E504D9">
        <w:t xml:space="preserve"> </w:t>
      </w:r>
      <w:r>
        <w:t>the</w:t>
      </w:r>
      <w:r w:rsidR="00E504D9">
        <w:t xml:space="preserve"> </w:t>
      </w:r>
      <w:r>
        <w:t>LE</w:t>
      </w:r>
      <w:r w:rsidR="00E504D9">
        <w:t xml:space="preserve"> </w:t>
      </w:r>
      <w:r>
        <w:t>was</w:t>
      </w:r>
      <w:r w:rsidR="00E504D9">
        <w:t xml:space="preserve"> </w:t>
      </w:r>
      <w:r>
        <w:t>the</w:t>
      </w:r>
      <w:r w:rsidR="00E504D9">
        <w:t xml:space="preserve"> </w:t>
      </w:r>
      <w:r>
        <w:t>original</w:t>
      </w:r>
      <w:r w:rsidR="00E504D9">
        <w:t xml:space="preserve"> </w:t>
      </w:r>
      <w:r>
        <w:t>ending</w:t>
      </w:r>
      <w:r w:rsidR="00E504D9">
        <w:t xml:space="preserve"> </w:t>
      </w:r>
      <w:r>
        <w:t>of</w:t>
      </w:r>
      <w:r w:rsidR="00E504D9">
        <w:t xml:space="preserve"> </w:t>
      </w:r>
      <w:r>
        <w:t>Mark.</w:t>
      </w:r>
    </w:p>
    <w:p w14:paraId="55EB63C6" w14:textId="2F19BB27" w:rsidR="00712192" w:rsidRDefault="00712192" w:rsidP="00712192">
      <w:pPr>
        <w:pStyle w:val="Heading2"/>
        <w:numPr>
          <w:ilvl w:val="1"/>
          <w:numId w:val="5"/>
        </w:numPr>
      </w:pPr>
      <w:r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also</w:t>
      </w:r>
      <w:r w:rsidR="00E504D9">
        <w:t xml:space="preserve"> </w:t>
      </w:r>
      <w:r>
        <w:t>clear</w:t>
      </w:r>
      <w:r w:rsidR="00E504D9">
        <w:t xml:space="preserve"> </w:t>
      </w:r>
      <w:r>
        <w:t>that</w:t>
      </w:r>
      <w:r w:rsidR="00E504D9">
        <w:t xml:space="preserve"> </w:t>
      </w:r>
      <w:r>
        <w:t>ancient</w:t>
      </w:r>
      <w:r w:rsidR="00E504D9">
        <w:t xml:space="preserve"> </w:t>
      </w:r>
      <w:r>
        <w:t>commentators</w:t>
      </w:r>
      <w:r w:rsidR="00E504D9">
        <w:t xml:space="preserve"> </w:t>
      </w:r>
      <w:r>
        <w:t>were</w:t>
      </w:r>
      <w:r w:rsidR="00E504D9">
        <w:t xml:space="preserve"> </w:t>
      </w:r>
      <w:r>
        <w:t>aware</w:t>
      </w:r>
      <w:r w:rsidR="00E504D9">
        <w:t xml:space="preserve"> </w:t>
      </w:r>
      <w:r>
        <w:t>of</w:t>
      </w:r>
      <w:r w:rsidR="00E504D9">
        <w:t xml:space="preserve"> </w:t>
      </w:r>
      <w:proofErr w:type="gramStart"/>
      <w:r>
        <w:t>numerous</w:t>
      </w:r>
      <w:proofErr w:type="gramEnd"/>
      <w:r w:rsidR="00E504D9">
        <w:t xml:space="preserve"> </w:t>
      </w:r>
      <w:r>
        <w:t>copies,</w:t>
      </w:r>
      <w:r w:rsidR="00E504D9">
        <w:t xml:space="preserve"> </w:t>
      </w:r>
      <w:r>
        <w:t>regarded</w:t>
      </w:r>
      <w:r w:rsidR="00E504D9">
        <w:t xml:space="preserve"> </w:t>
      </w:r>
      <w:r>
        <w:t>as</w:t>
      </w:r>
      <w:r w:rsidR="00E504D9">
        <w:t xml:space="preserve"> </w:t>
      </w:r>
      <w:r w:rsidR="004F79A4">
        <w:t>“</w:t>
      </w:r>
      <w:r>
        <w:t>accurate,</w:t>
      </w:r>
      <w:r w:rsidR="004F79A4">
        <w:t>”</w:t>
      </w:r>
      <w:r w:rsidR="00E504D9">
        <w:t xml:space="preserve"> </w:t>
      </w:r>
      <w:r>
        <w:t>that</w:t>
      </w:r>
      <w:r w:rsidR="00E504D9">
        <w:t xml:space="preserve"> </w:t>
      </w:r>
      <w:r>
        <w:t>omitted</w:t>
      </w:r>
      <w:r w:rsidR="00E504D9">
        <w:t xml:space="preserve"> </w:t>
      </w:r>
      <w:r>
        <w:t>the</w:t>
      </w:r>
      <w:r w:rsidR="00E504D9">
        <w:t xml:space="preserve"> </w:t>
      </w:r>
      <w:r>
        <w:t>LE.</w:t>
      </w:r>
    </w:p>
    <w:p w14:paraId="5FCF8B8B" w14:textId="05264DFD" w:rsidR="005E47B3" w:rsidRDefault="00712192" w:rsidP="0032568F">
      <w:pPr>
        <w:pStyle w:val="Heading1"/>
        <w:numPr>
          <w:ilvl w:val="0"/>
          <w:numId w:val="5"/>
        </w:numPr>
      </w:pPr>
      <w:r>
        <w:t>Internal</w:t>
      </w:r>
      <w:r w:rsidR="00E504D9">
        <w:t xml:space="preserve"> </w:t>
      </w:r>
      <w:proofErr w:type="gramStart"/>
      <w:r>
        <w:t>Evidences</w:t>
      </w:r>
      <w:proofErr w:type="gramEnd"/>
      <w:r w:rsidR="00E504D9">
        <w:t xml:space="preserve"> </w:t>
      </w:r>
      <w:r>
        <w:t>favor</w:t>
      </w:r>
      <w:r w:rsidR="00E504D9">
        <w:t xml:space="preserve"> </w:t>
      </w:r>
      <w:r>
        <w:t>the</w:t>
      </w:r>
      <w:r w:rsidR="00E504D9">
        <w:t xml:space="preserve"> </w:t>
      </w:r>
      <w:r w:rsidR="005E47B3">
        <w:t>Abrupt</w:t>
      </w:r>
      <w:r w:rsidR="00E504D9">
        <w:t xml:space="preserve"> </w:t>
      </w:r>
      <w:r w:rsidR="005E47B3">
        <w:t>Ending</w:t>
      </w:r>
      <w:r w:rsidR="00E504D9">
        <w:t xml:space="preserve"> </w:t>
      </w:r>
      <w:r w:rsidR="005E47B3">
        <w:t>at</w:t>
      </w:r>
      <w:r w:rsidR="00E504D9">
        <w:t xml:space="preserve"> </w:t>
      </w:r>
      <w:r w:rsidR="005E47B3">
        <w:t>16:8.</w:t>
      </w:r>
    </w:p>
    <w:p w14:paraId="18EF6894" w14:textId="77777777" w:rsidR="004B0944" w:rsidRDefault="004B0944" w:rsidP="004B0944">
      <w:pPr>
        <w:rPr>
          <w:sz w:val="16"/>
          <w:szCs w:val="16"/>
        </w:rPr>
      </w:pPr>
    </w:p>
    <w:p w14:paraId="19D6DE46" w14:textId="0449A945" w:rsidR="004B0944" w:rsidRPr="004B0944" w:rsidRDefault="004B0944" w:rsidP="004B0944">
      <w:pPr>
        <w:rPr>
          <w:sz w:val="16"/>
          <w:szCs w:val="16"/>
        </w:rPr>
      </w:pPr>
      <w:r w:rsidRPr="004B0944">
        <w:rPr>
          <w:sz w:val="16"/>
          <w:szCs w:val="16"/>
        </w:rPr>
        <w:t xml:space="preserve">Jeff Smelser </w:t>
      </w:r>
      <w:r w:rsidRPr="004B0944">
        <w:rPr>
          <w:sz w:val="16"/>
          <w:szCs w:val="16"/>
        </w:rPr>
        <w:br/>
        <w:t xml:space="preserve">953 Churchtown Rd., Narvon, PA 17555 </w:t>
      </w:r>
      <w:r w:rsidRPr="004B0944">
        <w:rPr>
          <w:sz w:val="16"/>
          <w:szCs w:val="16"/>
        </w:rPr>
        <w:br/>
        <w:t>jeffsmelser@ntgreek.net</w:t>
      </w:r>
    </w:p>
    <w:p w14:paraId="75D0BDE6" w14:textId="27CF685C" w:rsidR="004B0944" w:rsidRDefault="004B0944">
      <w:pPr>
        <w:spacing w:after="0"/>
        <w:rPr>
          <w:b/>
        </w:rPr>
      </w:pPr>
      <w:r>
        <w:br w:type="page"/>
      </w:r>
    </w:p>
    <w:p w14:paraId="1B8413D7" w14:textId="101E4F31" w:rsidR="006D143F" w:rsidRDefault="006D143F" w:rsidP="006D143F">
      <w:pPr>
        <w:pStyle w:val="Heading"/>
      </w:pPr>
      <w:r>
        <w:lastRenderedPageBreak/>
        <w:t>Appendices:</w:t>
      </w:r>
    </w:p>
    <w:p w14:paraId="286281D4" w14:textId="36C5D355" w:rsidR="008C0A57" w:rsidRPr="00B37465" w:rsidRDefault="008C0A57" w:rsidP="006D143F">
      <w:pPr>
        <w:pStyle w:val="Heading1"/>
        <w:numPr>
          <w:ilvl w:val="0"/>
          <w:numId w:val="33"/>
        </w:numPr>
        <w:rPr>
          <w:b/>
          <w:bCs w:val="0"/>
        </w:rPr>
      </w:pPr>
      <w:r w:rsidRPr="00B37465">
        <w:rPr>
          <w:b/>
          <w:bCs w:val="0"/>
        </w:rPr>
        <w:t>Appendix</w:t>
      </w:r>
      <w:r w:rsidR="00E504D9" w:rsidRPr="00B37465">
        <w:rPr>
          <w:b/>
          <w:bCs w:val="0"/>
        </w:rPr>
        <w:t xml:space="preserve"> </w:t>
      </w:r>
      <w:r w:rsidRPr="00B37465">
        <w:rPr>
          <w:b/>
          <w:bCs w:val="0"/>
        </w:rPr>
        <w:t>1:</w:t>
      </w:r>
      <w:r w:rsidR="00E504D9" w:rsidRPr="00B37465">
        <w:rPr>
          <w:b/>
          <w:bCs w:val="0"/>
        </w:rPr>
        <w:t xml:space="preserve"> </w:t>
      </w:r>
      <w:r w:rsidRPr="00B37465">
        <w:rPr>
          <w:b/>
          <w:bCs w:val="0"/>
        </w:rPr>
        <w:t>The</w:t>
      </w:r>
      <w:r w:rsidR="00E504D9" w:rsidRPr="00B37465">
        <w:rPr>
          <w:b/>
          <w:bCs w:val="0"/>
        </w:rPr>
        <w:t xml:space="preserve"> </w:t>
      </w:r>
      <w:r w:rsidRPr="00B37465">
        <w:rPr>
          <w:b/>
          <w:bCs w:val="0"/>
        </w:rPr>
        <w:t>special</w:t>
      </w:r>
      <w:r w:rsidR="00E504D9" w:rsidRPr="00B37465">
        <w:rPr>
          <w:b/>
          <w:bCs w:val="0"/>
        </w:rPr>
        <w:t xml:space="preserve"> </w:t>
      </w:r>
      <w:r w:rsidRPr="00B37465">
        <w:rPr>
          <w:b/>
          <w:bCs w:val="0"/>
        </w:rPr>
        <w:t>case</w:t>
      </w:r>
      <w:r w:rsidR="00E504D9" w:rsidRPr="00B37465">
        <w:rPr>
          <w:b/>
          <w:bCs w:val="0"/>
        </w:rPr>
        <w:t xml:space="preserve"> </w:t>
      </w:r>
      <w:r w:rsidRPr="00B37465">
        <w:rPr>
          <w:b/>
          <w:bCs w:val="0"/>
        </w:rPr>
        <w:t>of</w:t>
      </w:r>
      <w:r w:rsidR="00E504D9" w:rsidRPr="00B37465">
        <w:rPr>
          <w:b/>
          <w:bCs w:val="0"/>
        </w:rPr>
        <w:t xml:space="preserve"> </w:t>
      </w:r>
      <w:r w:rsidRPr="00B37465">
        <w:rPr>
          <w:b/>
          <w:bCs w:val="0"/>
        </w:rPr>
        <w:t>Codex</w:t>
      </w:r>
      <w:r w:rsidR="00E504D9" w:rsidRPr="00B37465">
        <w:rPr>
          <w:b/>
          <w:bCs w:val="0"/>
        </w:rPr>
        <w:t xml:space="preserve"> </w:t>
      </w:r>
      <w:proofErr w:type="spellStart"/>
      <w:r w:rsidRPr="00B37465">
        <w:rPr>
          <w:b/>
          <w:bCs w:val="0"/>
        </w:rPr>
        <w:t>Washingtonianus</w:t>
      </w:r>
      <w:proofErr w:type="spellEnd"/>
      <w:r w:rsidR="00E504D9" w:rsidRPr="00B37465">
        <w:rPr>
          <w:b/>
          <w:bCs w:val="0"/>
        </w:rPr>
        <w:t xml:space="preserve"> </w:t>
      </w:r>
      <w:r w:rsidRPr="00B37465">
        <w:rPr>
          <w:b/>
          <w:bCs w:val="0"/>
        </w:rPr>
        <w:t>(Codex</w:t>
      </w:r>
      <w:r w:rsidR="00E504D9" w:rsidRPr="00B37465">
        <w:rPr>
          <w:b/>
          <w:bCs w:val="0"/>
        </w:rPr>
        <w:t xml:space="preserve"> </w:t>
      </w:r>
      <w:r w:rsidRPr="00B37465">
        <w:rPr>
          <w:b/>
          <w:bCs w:val="0"/>
        </w:rPr>
        <w:t>W)</w:t>
      </w:r>
    </w:p>
    <w:p w14:paraId="3692C34A" w14:textId="0AA90593" w:rsidR="00B746FE" w:rsidRDefault="00930B00" w:rsidP="000741C5">
      <w:pPr>
        <w:pStyle w:val="Heading2"/>
      </w:pPr>
      <w:r>
        <w:t>Codex</w:t>
      </w:r>
      <w:r w:rsidR="00E504D9">
        <w:t xml:space="preserve"> </w:t>
      </w:r>
      <w:r>
        <w:t>W</w:t>
      </w:r>
      <w:r w:rsidR="00E504D9">
        <w:t xml:space="preserve"> </w:t>
      </w:r>
      <w:r w:rsidR="00B746FE">
        <w:t>is</w:t>
      </w:r>
      <w:r w:rsidR="00E504D9">
        <w:t xml:space="preserve"> </w:t>
      </w:r>
      <w:r w:rsidR="00B746FE">
        <w:t>the</w:t>
      </w:r>
      <w:r w:rsidR="00E504D9">
        <w:t xml:space="preserve"> </w:t>
      </w:r>
      <w:r w:rsidR="00B746FE">
        <w:t>only</w:t>
      </w:r>
      <w:r w:rsidR="00E504D9">
        <w:t xml:space="preserve"> </w:t>
      </w:r>
      <w:r w:rsidR="00B746FE">
        <w:t>manuscript</w:t>
      </w:r>
      <w:r w:rsidR="00E504D9">
        <w:t xml:space="preserve"> </w:t>
      </w:r>
      <w:r w:rsidR="00B746FE">
        <w:t>which</w:t>
      </w:r>
      <w:r w:rsidR="00E504D9">
        <w:t xml:space="preserve"> </w:t>
      </w:r>
      <w:proofErr w:type="gramStart"/>
      <w:r w:rsidR="00B746FE">
        <w:t>contains</w:t>
      </w:r>
      <w:proofErr w:type="gramEnd"/>
      <w:r w:rsidR="00E504D9">
        <w:t xml:space="preserve"> </w:t>
      </w:r>
      <w:r w:rsidR="00B746FE">
        <w:t>what</w:t>
      </w:r>
      <w:r w:rsidR="00E504D9">
        <w:t xml:space="preserve"> </w:t>
      </w:r>
      <w:r w:rsidR="00B746FE">
        <w:t>is</w:t>
      </w:r>
      <w:r w:rsidR="00E504D9">
        <w:t xml:space="preserve"> </w:t>
      </w:r>
      <w:r w:rsidR="00B746FE">
        <w:t>called</w:t>
      </w:r>
      <w:r w:rsidR="00E504D9">
        <w:t xml:space="preserve"> </w:t>
      </w:r>
      <w:r w:rsidR="00B746FE">
        <w:t>the</w:t>
      </w:r>
      <w:r w:rsidR="00E504D9">
        <w:t xml:space="preserve"> </w:t>
      </w:r>
      <w:r w:rsidR="00B746FE">
        <w:t>Freer</w:t>
      </w:r>
      <w:r w:rsidR="00E504D9">
        <w:t xml:space="preserve"> </w:t>
      </w:r>
      <w:r w:rsidR="00B746FE">
        <w:t>Logion,</w:t>
      </w:r>
      <w:r w:rsidR="00E504D9">
        <w:t xml:space="preserve"> </w:t>
      </w:r>
      <w:r w:rsidR="00B746FE">
        <w:t>an</w:t>
      </w:r>
      <w:r w:rsidR="00E504D9">
        <w:t xml:space="preserve"> </w:t>
      </w:r>
      <w:r w:rsidR="00B746FE">
        <w:t>enigmatic</w:t>
      </w:r>
      <w:r w:rsidR="00E504D9">
        <w:t xml:space="preserve"> </w:t>
      </w:r>
      <w:r w:rsidR="00B746FE">
        <w:t>conversation</w:t>
      </w:r>
      <w:r w:rsidR="00E504D9">
        <w:t xml:space="preserve"> </w:t>
      </w:r>
      <w:r w:rsidR="00B746FE">
        <w:t>purportedly</w:t>
      </w:r>
      <w:r w:rsidR="00E504D9">
        <w:t xml:space="preserve"> </w:t>
      </w:r>
      <w:r w:rsidR="00B746FE">
        <w:t>having</w:t>
      </w:r>
      <w:r w:rsidR="00E504D9">
        <w:t xml:space="preserve"> </w:t>
      </w:r>
      <w:r w:rsidR="00B746FE">
        <w:t>occurred</w:t>
      </w:r>
      <w:r w:rsidR="00E504D9">
        <w:t xml:space="preserve"> </w:t>
      </w:r>
      <w:r w:rsidR="00B746FE">
        <w:t>between</w:t>
      </w:r>
      <w:r w:rsidR="00E504D9">
        <w:t xml:space="preserve"> </w:t>
      </w:r>
      <w:r w:rsidR="00B746FE">
        <w:t>Jesus</w:t>
      </w:r>
      <w:r w:rsidR="00E504D9">
        <w:t xml:space="preserve"> </w:t>
      </w:r>
      <w:r w:rsidR="00B746FE">
        <w:t>and</w:t>
      </w:r>
      <w:r w:rsidR="00E504D9">
        <w:t xml:space="preserve"> </w:t>
      </w:r>
      <w:r w:rsidR="00B746FE">
        <w:t>the</w:t>
      </w:r>
      <w:r w:rsidR="00E504D9">
        <w:t xml:space="preserve"> </w:t>
      </w:r>
      <w:r w:rsidR="00B746FE">
        <w:t>twelve</w:t>
      </w:r>
      <w:r w:rsidR="00E504D9">
        <w:t xml:space="preserve"> </w:t>
      </w:r>
      <w:r w:rsidR="00B746FE">
        <w:t>(as</w:t>
      </w:r>
      <w:r w:rsidR="00E504D9">
        <w:t xml:space="preserve"> </w:t>
      </w:r>
      <w:r w:rsidR="00B746FE">
        <w:t>indicated</w:t>
      </w:r>
      <w:r w:rsidR="00E504D9">
        <w:t xml:space="preserve"> </w:t>
      </w:r>
      <w:r w:rsidR="00B746FE">
        <w:t>in</w:t>
      </w:r>
      <w:r w:rsidR="00E504D9">
        <w:t xml:space="preserve"> </w:t>
      </w:r>
      <w:r w:rsidR="00B746FE">
        <w:t>Codex</w:t>
      </w:r>
      <w:r w:rsidR="00E504D9">
        <w:t xml:space="preserve"> </w:t>
      </w:r>
      <w:r w:rsidR="00B746FE">
        <w:t>W),</w:t>
      </w:r>
      <w:r w:rsidR="00E504D9">
        <w:t xml:space="preserve"> </w:t>
      </w:r>
      <w:r w:rsidR="00B746FE">
        <w:t>who</w:t>
      </w:r>
      <w:r w:rsidR="00E504D9">
        <w:t xml:space="preserve"> </w:t>
      </w:r>
      <w:r w:rsidR="00B746FE">
        <w:t>responded</w:t>
      </w:r>
      <w:r w:rsidR="00E504D9">
        <w:t xml:space="preserve"> </w:t>
      </w:r>
      <w:r w:rsidR="00B746FE">
        <w:t>to</w:t>
      </w:r>
      <w:r w:rsidR="00E504D9">
        <w:t xml:space="preserve"> </w:t>
      </w:r>
      <w:r w:rsidR="00B746FE">
        <w:t>Jesus</w:t>
      </w:r>
      <w:r w:rsidR="004F79A4">
        <w:t>’</w:t>
      </w:r>
      <w:r w:rsidR="00E504D9">
        <w:t xml:space="preserve"> </w:t>
      </w:r>
      <w:r w:rsidR="00B746FE">
        <w:t>rebuke</w:t>
      </w:r>
      <w:r w:rsidR="00E504D9">
        <w:t xml:space="preserve"> </w:t>
      </w:r>
      <w:r w:rsidR="00B746FE">
        <w:t>with</w:t>
      </w:r>
      <w:r w:rsidR="00E504D9">
        <w:t xml:space="preserve"> </w:t>
      </w:r>
      <w:r w:rsidR="00B746FE">
        <w:t>what</w:t>
      </w:r>
      <w:r w:rsidR="00E504D9">
        <w:t xml:space="preserve"> </w:t>
      </w:r>
      <w:r w:rsidR="00B746FE">
        <w:t>appears</w:t>
      </w:r>
      <w:r w:rsidR="00E504D9">
        <w:t xml:space="preserve"> </w:t>
      </w:r>
      <w:r w:rsidR="00B746FE">
        <w:t>to</w:t>
      </w:r>
      <w:r w:rsidR="00E504D9">
        <w:t xml:space="preserve"> </w:t>
      </w:r>
      <w:r w:rsidR="00B746FE">
        <w:t>be</w:t>
      </w:r>
      <w:r w:rsidR="00E504D9">
        <w:t xml:space="preserve"> </w:t>
      </w:r>
      <w:r w:rsidR="00B746FE">
        <w:t>a</w:t>
      </w:r>
      <w:r w:rsidR="00E504D9">
        <w:t xml:space="preserve"> </w:t>
      </w:r>
      <w:r w:rsidR="00B746FE">
        <w:t>diversion,</w:t>
      </w:r>
      <w:r w:rsidR="00E504D9">
        <w:t xml:space="preserve"> </w:t>
      </w:r>
      <w:r w:rsidR="00B746FE">
        <w:t>complaining</w:t>
      </w:r>
      <w:r w:rsidR="00E504D9">
        <w:t xml:space="preserve"> </w:t>
      </w:r>
      <w:r w:rsidR="00B746FE">
        <w:t>about</w:t>
      </w:r>
      <w:r w:rsidR="00E504D9">
        <w:t xml:space="preserve"> </w:t>
      </w:r>
      <w:r w:rsidR="00B746FE">
        <w:t>the</w:t>
      </w:r>
      <w:r w:rsidR="00E504D9">
        <w:t xml:space="preserve"> </w:t>
      </w:r>
      <w:r w:rsidR="00B746FE">
        <w:t>influence</w:t>
      </w:r>
      <w:r w:rsidR="00E504D9">
        <w:t xml:space="preserve"> </w:t>
      </w:r>
      <w:r w:rsidR="00B746FE">
        <w:t>of</w:t>
      </w:r>
      <w:r w:rsidR="00E504D9">
        <w:t xml:space="preserve"> </w:t>
      </w:r>
      <w:r w:rsidR="00B746FE">
        <w:t>Satan.</w:t>
      </w:r>
    </w:p>
    <w:p w14:paraId="375AC374" w14:textId="222C73D9" w:rsidR="00B746FE" w:rsidRPr="00C57122" w:rsidRDefault="005D339E" w:rsidP="00DE138A">
      <w:pPr>
        <w:pStyle w:val="Heading2"/>
      </w:pPr>
      <w:r>
        <w:t>While</w:t>
      </w:r>
      <w:r w:rsidR="00E504D9">
        <w:t xml:space="preserve"> </w:t>
      </w:r>
      <w:r>
        <w:t>no</w:t>
      </w:r>
      <w:r w:rsidR="00E504D9">
        <w:t xml:space="preserve"> </w:t>
      </w:r>
      <w:r>
        <w:t>other</w:t>
      </w:r>
      <w:r w:rsidR="00E504D9">
        <w:t xml:space="preserve"> </w:t>
      </w:r>
      <w:r>
        <w:t>extant</w:t>
      </w:r>
      <w:r w:rsidR="00E504D9">
        <w:t xml:space="preserve"> </w:t>
      </w:r>
      <w:proofErr w:type="spellStart"/>
      <w:r>
        <w:t>mss</w:t>
      </w:r>
      <w:proofErr w:type="spellEnd"/>
      <w:r w:rsidR="00E504D9">
        <w:t xml:space="preserve"> </w:t>
      </w:r>
      <w:proofErr w:type="gramStart"/>
      <w:r>
        <w:t>contain</w:t>
      </w:r>
      <w:proofErr w:type="gramEnd"/>
      <w:r w:rsidR="00E504D9">
        <w:t xml:space="preserve"> </w:t>
      </w:r>
      <w:r>
        <w:t>this</w:t>
      </w:r>
      <w:r w:rsidR="00E504D9">
        <w:t xml:space="preserve"> </w:t>
      </w:r>
      <w:r>
        <w:t>reading,</w:t>
      </w:r>
      <w:r w:rsidR="00E504D9">
        <w:t xml:space="preserve"> </w:t>
      </w:r>
      <w:r w:rsidR="004F79A4">
        <w:t>“</w:t>
      </w:r>
      <w:r w:rsidR="00B746FE">
        <w:t>Jerome</w:t>
      </w:r>
      <w:r>
        <w:t>…</w:t>
      </w:r>
      <w:r w:rsidR="00B746FE">
        <w:t>wrote</w:t>
      </w:r>
      <w:r w:rsidR="00E504D9">
        <w:t xml:space="preserve"> </w:t>
      </w:r>
      <w:r w:rsidR="00B746FE">
        <w:t>that</w:t>
      </w:r>
      <w:r w:rsidR="00E504D9">
        <w:t xml:space="preserve"> </w:t>
      </w:r>
      <w:r w:rsidR="00B746FE">
        <w:t>he</w:t>
      </w:r>
      <w:r w:rsidR="00E504D9">
        <w:t xml:space="preserve"> </w:t>
      </w:r>
      <w:r w:rsidR="00B746FE">
        <w:t>found</w:t>
      </w:r>
      <w:r w:rsidR="00E504D9">
        <w:t xml:space="preserve"> </w:t>
      </w:r>
      <w:r w:rsidR="00B746FE">
        <w:t>this</w:t>
      </w:r>
      <w:r w:rsidR="00E504D9">
        <w:t xml:space="preserve"> </w:t>
      </w:r>
      <w:r w:rsidR="00B746FE">
        <w:t>text</w:t>
      </w:r>
      <w:r w:rsidR="00E504D9">
        <w:t xml:space="preserve"> </w:t>
      </w:r>
      <w:r w:rsidR="00B746FE">
        <w:t>form</w:t>
      </w:r>
      <w:r w:rsidR="00E504D9">
        <w:t xml:space="preserve"> </w:t>
      </w:r>
      <w:r w:rsidR="00B746FE">
        <w:t>in</w:t>
      </w:r>
      <w:r w:rsidR="00E504D9">
        <w:t xml:space="preserve"> </w:t>
      </w:r>
      <w:r w:rsidR="004F79A4">
        <w:t>‘</w:t>
      </w:r>
      <w:r w:rsidR="00B746FE">
        <w:t>certain</w:t>
      </w:r>
      <w:r w:rsidR="00E504D9">
        <w:t xml:space="preserve"> </w:t>
      </w:r>
      <w:r w:rsidR="00B746FE">
        <w:t>copies</w:t>
      </w:r>
      <w:r w:rsidR="00E504D9">
        <w:t xml:space="preserve"> </w:t>
      </w:r>
      <w:r w:rsidR="00B746FE">
        <w:t>and</w:t>
      </w:r>
      <w:r w:rsidR="00E504D9">
        <w:t xml:space="preserve"> </w:t>
      </w:r>
      <w:r w:rsidR="00B746FE">
        <w:t>especially</w:t>
      </w:r>
      <w:r w:rsidR="00E504D9">
        <w:t xml:space="preserve"> </w:t>
      </w:r>
      <w:r w:rsidR="00B746FE">
        <w:t>in</w:t>
      </w:r>
      <w:r w:rsidR="00E504D9">
        <w:t xml:space="preserve"> </w:t>
      </w:r>
      <w:r w:rsidR="00B746FE">
        <w:t>Greek</w:t>
      </w:r>
      <w:r w:rsidR="00E504D9">
        <w:t xml:space="preserve"> </w:t>
      </w:r>
      <w:r w:rsidR="00B746FE">
        <w:t>codices</w:t>
      </w:r>
      <w:r w:rsidR="004F79A4">
        <w:t>’”</w:t>
      </w:r>
      <w:r w:rsidR="00E504D9">
        <w:t xml:space="preserve"> </w:t>
      </w:r>
      <w:r w:rsidR="00B746FE" w:rsidRPr="00351835">
        <w:rPr>
          <w:sz w:val="16"/>
          <w:szCs w:val="16"/>
        </w:rPr>
        <w:t>(Collins,</w:t>
      </w:r>
      <w:r w:rsidR="00E504D9">
        <w:rPr>
          <w:sz w:val="16"/>
          <w:szCs w:val="16"/>
        </w:rPr>
        <w:t xml:space="preserve"> </w:t>
      </w:r>
      <w:r w:rsidR="00B746FE" w:rsidRPr="00AE6BB1">
        <w:rPr>
          <w:i/>
          <w:iCs/>
          <w:sz w:val="16"/>
          <w:szCs w:val="16"/>
        </w:rPr>
        <w:t>Additional</w:t>
      </w:r>
      <w:r w:rsidR="00E504D9">
        <w:rPr>
          <w:i/>
          <w:iCs/>
          <w:sz w:val="16"/>
          <w:szCs w:val="16"/>
        </w:rPr>
        <w:t xml:space="preserve"> </w:t>
      </w:r>
      <w:r w:rsidR="00B746FE" w:rsidRPr="00AE6BB1">
        <w:rPr>
          <w:i/>
          <w:iCs/>
          <w:sz w:val="16"/>
          <w:szCs w:val="16"/>
        </w:rPr>
        <w:t>Endings</w:t>
      </w:r>
      <w:r w:rsidR="00AE6BB1">
        <w:rPr>
          <w:i/>
          <w:iCs/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B746FE" w:rsidRPr="00351835">
        <w:rPr>
          <w:sz w:val="16"/>
          <w:szCs w:val="16"/>
        </w:rPr>
        <w:t>802)</w:t>
      </w:r>
    </w:p>
    <w:p w14:paraId="3008FD40" w14:textId="6474A027" w:rsidR="00B746FE" w:rsidRPr="001657CC" w:rsidRDefault="00B746FE" w:rsidP="00DE138A">
      <w:pPr>
        <w:pStyle w:val="Heading2"/>
      </w:pPr>
      <w:r>
        <w:t>The</w:t>
      </w:r>
      <w:r w:rsidR="00E504D9">
        <w:t xml:space="preserve"> </w:t>
      </w:r>
      <w:r>
        <w:t>Freer</w:t>
      </w:r>
      <w:r w:rsidR="00E504D9">
        <w:t xml:space="preserve"> </w:t>
      </w:r>
      <w:r>
        <w:t>Logion</w:t>
      </w:r>
      <w:r w:rsidR="00E504D9">
        <w:t xml:space="preserve"> </w:t>
      </w:r>
      <w:r>
        <w:t>is</w:t>
      </w:r>
      <w:r w:rsidR="00E504D9">
        <w:t xml:space="preserve"> </w:t>
      </w:r>
      <w:r>
        <w:t>found</w:t>
      </w:r>
      <w:r w:rsidR="00E504D9">
        <w:t xml:space="preserve"> </w:t>
      </w:r>
      <w:proofErr w:type="gramStart"/>
      <w:r>
        <w:t>immediately</w:t>
      </w:r>
      <w:proofErr w:type="gramEnd"/>
      <w:r w:rsidR="00E504D9">
        <w:t xml:space="preserve"> </w:t>
      </w:r>
      <w:r>
        <w:t>following</w:t>
      </w:r>
      <w:r w:rsidR="00E504D9">
        <w:t xml:space="preserve"> </w:t>
      </w:r>
      <w:r>
        <w:t>verse</w:t>
      </w:r>
      <w:r w:rsidR="00E504D9">
        <w:t xml:space="preserve"> </w:t>
      </w:r>
      <w:r>
        <w:t>fourteen.</w:t>
      </w:r>
    </w:p>
    <w:p w14:paraId="63E85E5C" w14:textId="5FAC157D" w:rsidR="00B746FE" w:rsidRDefault="00B746FE" w:rsidP="00DE138A">
      <w:pPr>
        <w:pStyle w:val="Heading3"/>
      </w:pPr>
      <w:r>
        <w:t>The</w:t>
      </w:r>
      <w:r w:rsidR="00E504D9">
        <w:t xml:space="preserve"> </w:t>
      </w:r>
      <w:r>
        <w:t>text</w:t>
      </w:r>
      <w:r w:rsidR="00E504D9">
        <w:t xml:space="preserve"> </w:t>
      </w:r>
      <w:r>
        <w:t>and</w:t>
      </w:r>
      <w:r w:rsidR="00E504D9">
        <w:t xml:space="preserve"> </w:t>
      </w:r>
      <w:r>
        <w:t>translation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Freer</w:t>
      </w:r>
      <w:r w:rsidR="00E504D9">
        <w:t xml:space="preserve"> </w:t>
      </w:r>
      <w:r>
        <w:t>Logion</w:t>
      </w:r>
      <w:r w:rsidR="00E504D9">
        <w:t xml:space="preserve"> </w:t>
      </w:r>
      <w:r w:rsidR="00A537DA">
        <w:t>(The</w:t>
      </w:r>
      <w:r w:rsidR="00E504D9">
        <w:t xml:space="preserve"> </w:t>
      </w:r>
      <w:r w:rsidR="00A537DA">
        <w:t>shaded</w:t>
      </w:r>
      <w:r w:rsidR="00E504D9">
        <w:t xml:space="preserve"> </w:t>
      </w:r>
      <w:proofErr w:type="gramStart"/>
      <w:r w:rsidR="00A537DA">
        <w:t>portion</w:t>
      </w:r>
      <w:proofErr w:type="gramEnd"/>
      <w:r w:rsidR="00E504D9">
        <w:t xml:space="preserve"> </w:t>
      </w:r>
      <w:r w:rsidR="00A537DA">
        <w:t>is</w:t>
      </w:r>
      <w:r w:rsidR="00E504D9">
        <w:t xml:space="preserve"> </w:t>
      </w:r>
      <w:r w:rsidR="002F04B2">
        <w:t>where</w:t>
      </w:r>
      <w:r w:rsidR="00E504D9">
        <w:t xml:space="preserve"> </w:t>
      </w:r>
      <w:r w:rsidR="002F04B2">
        <w:t>the</w:t>
      </w:r>
      <w:r w:rsidR="00E504D9">
        <w:t xml:space="preserve"> </w:t>
      </w:r>
      <w:r w:rsidR="002F04B2">
        <w:t>text</w:t>
      </w:r>
      <w:r w:rsidR="00E504D9">
        <w:t xml:space="preserve"> </w:t>
      </w:r>
      <w:r w:rsidR="002F04B2">
        <w:t>of</w:t>
      </w:r>
      <w:r w:rsidR="00E504D9">
        <w:t xml:space="preserve"> </w:t>
      </w:r>
      <w:r w:rsidR="002F04B2">
        <w:t>Codex</w:t>
      </w:r>
      <w:r w:rsidR="00E504D9">
        <w:t xml:space="preserve"> </w:t>
      </w:r>
      <w:r w:rsidR="002F04B2">
        <w:t>W</w:t>
      </w:r>
      <w:r w:rsidR="00E504D9">
        <w:t xml:space="preserve"> </w:t>
      </w:r>
      <w:r w:rsidR="00A96FA6">
        <w:t>resumes</w:t>
      </w:r>
      <w:r w:rsidR="00E504D9">
        <w:t xml:space="preserve"> </w:t>
      </w:r>
      <w:r w:rsidR="00A96FA6">
        <w:t>the</w:t>
      </w:r>
      <w:r w:rsidR="00E504D9">
        <w:t xml:space="preserve"> </w:t>
      </w:r>
      <w:r w:rsidR="00A96FA6">
        <w:t>narrative</w:t>
      </w:r>
      <w:r w:rsidR="00E504D9">
        <w:t xml:space="preserve"> </w:t>
      </w:r>
      <w:r w:rsidR="003806A0">
        <w:t>as</w:t>
      </w:r>
      <w:r w:rsidR="00E504D9">
        <w:t xml:space="preserve"> </w:t>
      </w:r>
      <w:r w:rsidR="003806A0">
        <w:t>it</w:t>
      </w:r>
      <w:r w:rsidR="00E504D9">
        <w:t xml:space="preserve"> </w:t>
      </w:r>
      <w:r w:rsidR="003806A0">
        <w:t>is</w:t>
      </w:r>
      <w:r w:rsidR="00E504D9">
        <w:t xml:space="preserve"> </w:t>
      </w:r>
      <w:r w:rsidR="00A96FA6">
        <w:t>found</w:t>
      </w:r>
      <w:r w:rsidR="00E504D9">
        <w:t xml:space="preserve"> </w:t>
      </w:r>
      <w:r w:rsidR="00A96FA6">
        <w:t>in</w:t>
      </w:r>
      <w:r w:rsidR="00E504D9">
        <w:t xml:space="preserve"> </w:t>
      </w:r>
      <w:r w:rsidR="00A96FA6">
        <w:t>most</w:t>
      </w:r>
      <w:r w:rsidR="00E504D9">
        <w:t xml:space="preserve"> </w:t>
      </w:r>
      <w:r w:rsidR="00A96FA6">
        <w:t>mass</w:t>
      </w:r>
      <w:r w:rsidR="003806A0">
        <w:t>,</w:t>
      </w:r>
      <w:r w:rsidR="00E504D9">
        <w:t xml:space="preserve"> </w:t>
      </w:r>
      <w:r w:rsidR="003806A0">
        <w:t>after</w:t>
      </w:r>
      <w:r w:rsidR="00E504D9">
        <w:t xml:space="preserve"> </w:t>
      </w:r>
      <w:r w:rsidR="003806A0">
        <w:t>having</w:t>
      </w:r>
      <w:r w:rsidR="00E504D9">
        <w:t xml:space="preserve"> </w:t>
      </w:r>
      <w:r w:rsidR="003806A0">
        <w:t>omitted</w:t>
      </w:r>
      <w:r w:rsidR="00E504D9">
        <w:t xml:space="preserve"> </w:t>
      </w:r>
      <w:r w:rsidR="003806A0">
        <w:t>the</w:t>
      </w:r>
      <w:r w:rsidR="00E504D9">
        <w:t xml:space="preserve"> </w:t>
      </w:r>
      <w:r w:rsidR="003806A0">
        <w:t>words</w:t>
      </w:r>
      <w:r w:rsidR="00E504D9">
        <w:t xml:space="preserve"> </w:t>
      </w:r>
      <w:r w:rsidR="003806A0" w:rsidRPr="00A6252B">
        <w:t>καὶ</w:t>
      </w:r>
      <w:r w:rsidR="00E504D9">
        <w:t xml:space="preserve"> </w:t>
      </w:r>
      <w:proofErr w:type="spellStart"/>
      <w:r w:rsidR="003806A0" w:rsidRPr="00A6252B">
        <w:t>εἰ</w:t>
      </w:r>
      <w:proofErr w:type="spellEnd"/>
      <w:r w:rsidR="003806A0" w:rsidRPr="00A6252B">
        <w:t>πεν</w:t>
      </w:r>
      <w:r w:rsidR="00E504D9">
        <w:t xml:space="preserve"> </w:t>
      </w:r>
      <w:r w:rsidR="003806A0" w:rsidRPr="00A6252B">
        <w:t>α</w:t>
      </w:r>
      <w:proofErr w:type="spellStart"/>
      <w:r w:rsidR="003806A0" w:rsidRPr="00A6252B">
        <w:t>ὐτοῖς</w:t>
      </w:r>
      <w:proofErr w:type="spellEnd"/>
      <w:r w:rsidR="003806A0">
        <w:t>,</w:t>
      </w:r>
      <w:r w:rsidR="00E504D9">
        <w:t xml:space="preserve"> </w:t>
      </w:r>
      <w:r w:rsidR="004F79A4">
        <w:t>“</w:t>
      </w:r>
      <w:r w:rsidR="003806A0" w:rsidRPr="00A6252B">
        <w:rPr>
          <w:i/>
          <w:iCs/>
        </w:rPr>
        <w:t>and</w:t>
      </w:r>
      <w:r w:rsidR="00E504D9">
        <w:rPr>
          <w:i/>
          <w:iCs/>
        </w:rPr>
        <w:t xml:space="preserve"> </w:t>
      </w:r>
      <w:r w:rsidR="003806A0" w:rsidRPr="00A6252B">
        <w:rPr>
          <w:i/>
          <w:iCs/>
        </w:rPr>
        <w:t>he</w:t>
      </w:r>
      <w:r w:rsidR="00E504D9">
        <w:rPr>
          <w:i/>
          <w:iCs/>
        </w:rPr>
        <w:t xml:space="preserve"> </w:t>
      </w:r>
      <w:r w:rsidR="003806A0" w:rsidRPr="00A6252B">
        <w:rPr>
          <w:i/>
          <w:iCs/>
        </w:rPr>
        <w:t>said</w:t>
      </w:r>
      <w:r w:rsidR="00E504D9">
        <w:rPr>
          <w:i/>
          <w:iCs/>
        </w:rPr>
        <w:t xml:space="preserve"> </w:t>
      </w:r>
      <w:r w:rsidR="003806A0" w:rsidRPr="00A6252B">
        <w:rPr>
          <w:i/>
          <w:iCs/>
        </w:rPr>
        <w:t>to</w:t>
      </w:r>
      <w:r w:rsidR="00E504D9">
        <w:rPr>
          <w:i/>
          <w:iCs/>
        </w:rPr>
        <w:t xml:space="preserve"> </w:t>
      </w:r>
      <w:r w:rsidR="003806A0" w:rsidRPr="00A6252B">
        <w:rPr>
          <w:i/>
          <w:iCs/>
        </w:rPr>
        <w:t>them</w:t>
      </w:r>
      <w:r w:rsidR="004F79A4">
        <w:t>”</w:t>
      </w:r>
      <w:r w:rsidR="0041551A">
        <w:t>)</w:t>
      </w:r>
      <w:r w:rsidRPr="00452109">
        <w:t>:</w:t>
      </w:r>
    </w:p>
    <w:p w14:paraId="2D259F19" w14:textId="77777777" w:rsidR="0041551A" w:rsidRPr="00452109" w:rsidRDefault="0041551A" w:rsidP="0041551A">
      <w:pPr>
        <w:pStyle w:val="Heading3"/>
        <w:numPr>
          <w:ilvl w:val="0"/>
          <w:numId w:val="0"/>
        </w:numPr>
        <w:ind w:left="1728"/>
      </w:pPr>
    </w:p>
    <w:p w14:paraId="7AFBFE19" w14:textId="523B2D03" w:rsidR="00034E90" w:rsidRDefault="0041551A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r w:rsidRPr="00937396">
        <w:rPr>
          <w:noProof/>
          <w:lang w:val="el-G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2DED56" wp14:editId="2199ECA6">
                <wp:simplePos x="0" y="0"/>
                <wp:positionH relativeFrom="column">
                  <wp:posOffset>4381500</wp:posOffset>
                </wp:positionH>
                <wp:positionV relativeFrom="paragraph">
                  <wp:posOffset>71120</wp:posOffset>
                </wp:positionV>
                <wp:extent cx="1485900" cy="1404620"/>
                <wp:effectExtent l="0" t="0" r="19050" b="16510"/>
                <wp:wrapSquare wrapText="bothSides"/>
                <wp:docPr id="863022782" name="Text Box 86302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1DF1A" w14:textId="3BA8DAFA" w:rsidR="0041551A" w:rsidRDefault="0041551A" w:rsidP="0041551A">
                            <w:proofErr w:type="spellStart"/>
                            <w:r w:rsidRPr="00027818">
                              <w:rPr>
                                <w:lang w:val="el-GR"/>
                              </w:rPr>
                              <w:t>απελογουντε</w:t>
                            </w:r>
                            <w:proofErr w:type="spellEnd"/>
                            <w:r w:rsidR="00E504D9">
                              <w:t xml:space="preserve"> </w:t>
                            </w:r>
                            <w:r>
                              <w:t>is</w:t>
                            </w:r>
                            <w:r w:rsidR="00E504D9">
                              <w:t xml:space="preserve"> </w:t>
                            </w:r>
                            <w:r>
                              <w:t>an</w:t>
                            </w:r>
                            <w:r w:rsidR="00E504D9">
                              <w:t xml:space="preserve"> </w:t>
                            </w:r>
                            <w:r>
                              <w:t>error</w:t>
                            </w:r>
                            <w:r w:rsidR="00E504D9">
                              <w:t xml:space="preserve"> </w:t>
                            </w:r>
                            <w:r>
                              <w:t>for</w:t>
                            </w:r>
                            <w:r w:rsidR="00E504D9">
                              <w:t xml:space="preserve"> </w:t>
                            </w:r>
                            <w:proofErr w:type="spellStart"/>
                            <w:r w:rsidRPr="00027818">
                              <w:rPr>
                                <w:lang w:val="el-GR"/>
                              </w:rPr>
                              <w:t>απελογουντο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2DED56" id="_x0000_t202" coordsize="21600,21600" o:spt="202" path="m,l,21600r21600,l21600,xe">
                <v:stroke joinstyle="miter"/>
                <v:path gradientshapeok="t" o:connecttype="rect"/>
              </v:shapetype>
              <v:shape id="Text Box 863022782" o:spid="_x0000_s1026" type="#_x0000_t202" style="position:absolute;left:0;text-align:left;margin-left:345pt;margin-top:5.6pt;width:11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">
                <v:textbox style="mso-fit-shape-to-text:t">
                  <w:txbxContent>
                    <w:p w14:paraId="2D51DF1A" w14:textId="3BA8DAFA" w:rsidR="0041551A" w:rsidRDefault="0041551A" w:rsidP="0041551A">
                      <w:r w:rsidRPr="00027818">
                        <w:rPr>
                          <w:lang w:val="el-GR"/>
                        </w:rPr>
                        <w:t>απελογουντε</w:t>
                      </w:r>
                      <w:r w:rsidR="00E504D9">
                        <w:t xml:space="preserve"> </w:t>
                      </w:r>
                      <w:r>
                        <w:t>is</w:t>
                      </w:r>
                      <w:r w:rsidR="00E504D9">
                        <w:t xml:space="preserve"> </w:t>
                      </w:r>
                      <w:r>
                        <w:t>an</w:t>
                      </w:r>
                      <w:r w:rsidR="00E504D9">
                        <w:t xml:space="preserve"> </w:t>
                      </w:r>
                      <w:r>
                        <w:t>error</w:t>
                      </w:r>
                      <w:r w:rsidR="00E504D9">
                        <w:t xml:space="preserve"> </w:t>
                      </w:r>
                      <w:r>
                        <w:t>for</w:t>
                      </w:r>
                      <w:r w:rsidR="00E504D9">
                        <w:t xml:space="preserve"> </w:t>
                      </w:r>
                      <w:r w:rsidRPr="00027818">
                        <w:rPr>
                          <w:lang w:val="el-GR"/>
                        </w:rPr>
                        <w:t>απελογουντο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034E90">
        <w:rPr>
          <w:lang w:val="el-GR"/>
        </w:rPr>
        <w:t>TEXT</w:t>
      </w:r>
      <w:proofErr w:type="spellEnd"/>
    </w:p>
    <w:p w14:paraId="6478CEA7" w14:textId="104A632E" w:rsidR="00B746FE" w:rsidRPr="00027818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proofErr w:type="spellStart"/>
      <w:r w:rsidRPr="00027818">
        <w:rPr>
          <w:lang w:val="el-GR"/>
        </w:rPr>
        <w:t>κακεινοι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απελογουντε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λεγοντες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οτι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ο</w:t>
      </w:r>
    </w:p>
    <w:p w14:paraId="099CD7B4" w14:textId="5D033BF7" w:rsidR="00B746FE" w:rsidRPr="00027818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proofErr w:type="spellStart"/>
      <w:r w:rsidRPr="00027818">
        <w:rPr>
          <w:lang w:val="el-GR"/>
        </w:rPr>
        <w:t>αιων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ουτος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της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ανομιας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και</w:t>
      </w:r>
      <w:r w:rsidR="00E504D9">
        <w:rPr>
          <w:lang w:val="el-GR"/>
        </w:rPr>
        <w:t xml:space="preserve"> </w:t>
      </w:r>
      <w:r w:rsidRPr="00027818">
        <w:rPr>
          <w:lang w:val="el-GR"/>
        </w:rPr>
        <w:t>της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απιστιας</w:t>
      </w:r>
      <w:proofErr w:type="spellEnd"/>
    </w:p>
    <w:p w14:paraId="610BD19B" w14:textId="7AA58869" w:rsidR="00B746FE" w:rsidRPr="00027818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proofErr w:type="spellStart"/>
      <w:r w:rsidRPr="00027818">
        <w:rPr>
          <w:lang w:val="el-GR"/>
        </w:rPr>
        <w:t>υπο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τον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σαταναν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εστιν</w:t>
      </w:r>
      <w:proofErr w:type="spellEnd"/>
      <w:r w:rsidR="00E504D9">
        <w:rPr>
          <w:lang w:val="el-GR"/>
        </w:rPr>
        <w:t xml:space="preserve">    </w:t>
      </w:r>
      <w:r w:rsidRPr="00027818">
        <w:rPr>
          <w:lang w:val="el-GR"/>
        </w:rPr>
        <w:t>ο</w:t>
      </w:r>
      <w:r w:rsidR="00E504D9">
        <w:rPr>
          <w:lang w:val="el-GR"/>
        </w:rPr>
        <w:t xml:space="preserve"> </w:t>
      </w:r>
      <w:r w:rsidRPr="00027818">
        <w:rPr>
          <w:lang w:val="el-GR"/>
        </w:rPr>
        <w:t>μη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εων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τα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υπο</w:t>
      </w:r>
      <w:proofErr w:type="spellEnd"/>
    </w:p>
    <w:p w14:paraId="1D751083" w14:textId="56AAF914" w:rsidR="00B746FE" w:rsidRPr="00027818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r w:rsidRPr="00027818">
        <w:rPr>
          <w:lang w:val="el-GR"/>
        </w:rPr>
        <w:t>των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πνατων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ακαθαρτα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την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αληθειαν</w:t>
      </w:r>
      <w:proofErr w:type="spellEnd"/>
    </w:p>
    <w:p w14:paraId="2F0725F7" w14:textId="6E1556C3" w:rsidR="00B746FE" w:rsidRPr="00027818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r w:rsidRPr="00027818">
        <w:rPr>
          <w:lang w:val="el-GR"/>
        </w:rPr>
        <w:t>του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θυ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καταλαβεσθαι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δυναμιν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δια</w:t>
      </w:r>
    </w:p>
    <w:p w14:paraId="40484D4C" w14:textId="735CC53A" w:rsidR="00B746FE" w:rsidRPr="00027818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proofErr w:type="spellStart"/>
      <w:r w:rsidRPr="00027818">
        <w:rPr>
          <w:lang w:val="el-GR"/>
        </w:rPr>
        <w:t>τουτο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αποκαλυψον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σου</w:t>
      </w:r>
      <w:r w:rsidR="00E504D9">
        <w:rPr>
          <w:lang w:val="el-GR"/>
        </w:rPr>
        <w:t xml:space="preserve"> </w:t>
      </w:r>
      <w:r w:rsidRPr="00027818">
        <w:rPr>
          <w:lang w:val="el-GR"/>
        </w:rPr>
        <w:t>την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δικαιοσυ</w:t>
      </w:r>
      <w:proofErr w:type="spellEnd"/>
    </w:p>
    <w:p w14:paraId="30CA2AE9" w14:textId="18AF396D" w:rsidR="00B746FE" w:rsidRPr="00027818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proofErr w:type="spellStart"/>
      <w:r w:rsidRPr="00027818">
        <w:rPr>
          <w:lang w:val="el-GR"/>
        </w:rPr>
        <w:t>νην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ηδη</w:t>
      </w:r>
      <w:proofErr w:type="spellEnd"/>
      <w:r w:rsidR="00E504D9">
        <w:rPr>
          <w:lang w:val="el-GR"/>
        </w:rPr>
        <w:t xml:space="preserve">    </w:t>
      </w:r>
      <w:proofErr w:type="spellStart"/>
      <w:r w:rsidRPr="00027818">
        <w:rPr>
          <w:lang w:val="el-GR"/>
        </w:rPr>
        <w:t>εκεινοι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ελεγον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τῳ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χῳ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και</w:t>
      </w:r>
      <w:r w:rsidR="00E504D9">
        <w:rPr>
          <w:lang w:val="el-GR"/>
        </w:rPr>
        <w:t xml:space="preserve"> </w:t>
      </w:r>
      <w:r w:rsidRPr="00027818">
        <w:rPr>
          <w:lang w:val="el-GR"/>
        </w:rPr>
        <w:t>ο</w:t>
      </w:r>
    </w:p>
    <w:p w14:paraId="56DCFF5D" w14:textId="3CBD3965" w:rsidR="00B746FE" w:rsidRPr="00676A05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proofErr w:type="spellStart"/>
      <w:r w:rsidRPr="00027818">
        <w:rPr>
          <w:lang w:val="el-GR"/>
        </w:rPr>
        <w:t>χς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εκενοις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προσελεγεν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οτι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πεπληρω</w:t>
      </w:r>
      <w:proofErr w:type="spellEnd"/>
    </w:p>
    <w:p w14:paraId="773D8100" w14:textId="59178912" w:rsidR="00B746FE" w:rsidRPr="00027818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proofErr w:type="spellStart"/>
      <w:r w:rsidRPr="00027818">
        <w:rPr>
          <w:lang w:val="el-GR"/>
        </w:rPr>
        <w:t>ται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ο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ορος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των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ετων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της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εξουσιας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του</w:t>
      </w:r>
    </w:p>
    <w:p w14:paraId="0D8AE4A0" w14:textId="3E62ADDB" w:rsidR="00B746FE" w:rsidRPr="00027818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proofErr w:type="spellStart"/>
      <w:r w:rsidRPr="00027818">
        <w:rPr>
          <w:lang w:val="el-GR"/>
        </w:rPr>
        <w:t>σατανα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αλλα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εγγιζει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αλλα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δινα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και</w:t>
      </w:r>
      <w:r w:rsidR="00E504D9">
        <w:rPr>
          <w:lang w:val="el-GR"/>
        </w:rPr>
        <w:t xml:space="preserve"> </w:t>
      </w:r>
      <w:r w:rsidRPr="00027818">
        <w:rPr>
          <w:lang w:val="el-GR"/>
        </w:rPr>
        <w:t>υ</w:t>
      </w:r>
    </w:p>
    <w:p w14:paraId="247178E9" w14:textId="10A531EF" w:rsidR="00B746FE" w:rsidRPr="00027818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r w:rsidRPr="00027818">
        <w:rPr>
          <w:lang w:val="el-GR"/>
        </w:rPr>
        <w:t>περ</w:t>
      </w:r>
      <w:r w:rsidR="00E504D9">
        <w:rPr>
          <w:lang w:val="el-GR"/>
        </w:rPr>
        <w:t xml:space="preserve"> </w:t>
      </w:r>
      <w:r w:rsidRPr="00027818">
        <w:rPr>
          <w:lang w:val="el-GR"/>
        </w:rPr>
        <w:t>ων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εγω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αμαρτησαντων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παρεδοθη</w:t>
      </w:r>
      <w:proofErr w:type="spellEnd"/>
      <w:r w:rsidRPr="00027818">
        <w:rPr>
          <w:lang w:val="el-GR"/>
        </w:rPr>
        <w:t>¯</w:t>
      </w:r>
    </w:p>
    <w:p w14:paraId="3038519F" w14:textId="636C4F0C" w:rsidR="00B746FE" w:rsidRPr="00027818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r w:rsidRPr="00027818">
        <w:rPr>
          <w:lang w:val="el-GR"/>
        </w:rPr>
        <w:t>εις</w:t>
      </w:r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θανατον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ινα</w:t>
      </w:r>
      <w:proofErr w:type="spellEnd"/>
      <w:r w:rsidR="00E504D9">
        <w:rPr>
          <w:lang w:val="el-GR"/>
        </w:rPr>
        <w:t xml:space="preserve"> </w:t>
      </w:r>
      <w:proofErr w:type="spellStart"/>
      <w:r w:rsidRPr="00027818">
        <w:rPr>
          <w:lang w:val="el-GR"/>
        </w:rPr>
        <w:t>υποστρεψωσιν</w:t>
      </w:r>
      <w:proofErr w:type="spellEnd"/>
      <w:r w:rsidR="00E504D9">
        <w:rPr>
          <w:lang w:val="el-GR"/>
        </w:rPr>
        <w:t xml:space="preserve"> </w:t>
      </w:r>
      <w:r w:rsidRPr="00027818">
        <w:rPr>
          <w:lang w:val="el-GR"/>
        </w:rPr>
        <w:t>εις</w:t>
      </w:r>
      <w:r w:rsidR="00E504D9">
        <w:rPr>
          <w:lang w:val="el-GR"/>
        </w:rPr>
        <w:t xml:space="preserve"> </w:t>
      </w:r>
      <w:r w:rsidRPr="00027818">
        <w:rPr>
          <w:lang w:val="el-GR"/>
        </w:rPr>
        <w:t>τη¯</w:t>
      </w:r>
    </w:p>
    <w:p w14:paraId="7BA00578" w14:textId="095C134F" w:rsidR="00B746FE" w:rsidRPr="00676A05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proofErr w:type="spellStart"/>
      <w:r w:rsidRPr="00E37A01">
        <w:rPr>
          <w:lang w:val="el-GR"/>
        </w:rPr>
        <w:t>αληθειαν</w:t>
      </w:r>
      <w:proofErr w:type="spellEnd"/>
      <w:r w:rsidR="00E504D9">
        <w:rPr>
          <w:lang w:val="el-GR"/>
        </w:rPr>
        <w:t xml:space="preserve"> </w:t>
      </w:r>
      <w:r w:rsidRPr="00E37A01">
        <w:rPr>
          <w:lang w:val="el-GR"/>
        </w:rPr>
        <w:t>και</w:t>
      </w:r>
      <w:r w:rsidR="00E504D9">
        <w:rPr>
          <w:lang w:val="el-GR"/>
        </w:rPr>
        <w:t xml:space="preserve"> </w:t>
      </w:r>
      <w:proofErr w:type="spellStart"/>
      <w:r w:rsidRPr="00E37A01">
        <w:rPr>
          <w:lang w:val="el-GR"/>
        </w:rPr>
        <w:t>μηκετι</w:t>
      </w:r>
      <w:proofErr w:type="spellEnd"/>
      <w:r w:rsidR="00E504D9">
        <w:rPr>
          <w:lang w:val="el-GR"/>
        </w:rPr>
        <w:t xml:space="preserve"> </w:t>
      </w:r>
      <w:proofErr w:type="spellStart"/>
      <w:r w:rsidRPr="00E37A01">
        <w:rPr>
          <w:lang w:val="el-GR"/>
        </w:rPr>
        <w:t>αμαρτησωσιν</w:t>
      </w:r>
      <w:proofErr w:type="spellEnd"/>
    </w:p>
    <w:p w14:paraId="44FEBC16" w14:textId="68E69A53" w:rsidR="00B746FE" w:rsidRPr="00E37A01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proofErr w:type="spellStart"/>
      <w:r w:rsidRPr="00E37A01">
        <w:rPr>
          <w:lang w:val="el-GR"/>
        </w:rPr>
        <w:t>ινα</w:t>
      </w:r>
      <w:proofErr w:type="spellEnd"/>
      <w:r w:rsidR="00E504D9">
        <w:rPr>
          <w:lang w:val="el-GR"/>
        </w:rPr>
        <w:t xml:space="preserve"> </w:t>
      </w:r>
      <w:r w:rsidRPr="00E37A01">
        <w:rPr>
          <w:lang w:val="el-GR"/>
        </w:rPr>
        <w:t>την</w:t>
      </w:r>
      <w:r w:rsidR="00E504D9">
        <w:rPr>
          <w:lang w:val="el-GR"/>
        </w:rPr>
        <w:t xml:space="preserve"> </w:t>
      </w:r>
      <w:r w:rsidRPr="00E37A01">
        <w:rPr>
          <w:lang w:val="el-GR"/>
        </w:rPr>
        <w:t>εν</w:t>
      </w:r>
      <w:r w:rsidR="00E504D9">
        <w:rPr>
          <w:lang w:val="el-GR"/>
        </w:rPr>
        <w:t xml:space="preserve"> </w:t>
      </w:r>
      <w:proofErr w:type="spellStart"/>
      <w:r w:rsidRPr="00E37A01">
        <w:rPr>
          <w:lang w:val="el-GR"/>
        </w:rPr>
        <w:t>τῳ</w:t>
      </w:r>
      <w:proofErr w:type="spellEnd"/>
      <w:r w:rsidR="00E504D9">
        <w:rPr>
          <w:lang w:val="el-GR"/>
        </w:rPr>
        <w:t xml:space="preserve"> </w:t>
      </w:r>
      <w:proofErr w:type="spellStart"/>
      <w:r w:rsidRPr="00E37A01">
        <w:rPr>
          <w:lang w:val="el-GR"/>
        </w:rPr>
        <w:t>ουρανῳ</w:t>
      </w:r>
      <w:proofErr w:type="spellEnd"/>
      <w:r w:rsidR="00E504D9">
        <w:rPr>
          <w:lang w:val="el-GR"/>
        </w:rPr>
        <w:t xml:space="preserve"> </w:t>
      </w:r>
      <w:proofErr w:type="spellStart"/>
      <w:r w:rsidRPr="00E37A01">
        <w:rPr>
          <w:lang w:val="el-GR"/>
        </w:rPr>
        <w:t>πνικην</w:t>
      </w:r>
      <w:proofErr w:type="spellEnd"/>
      <w:r w:rsidR="00E504D9">
        <w:rPr>
          <w:lang w:val="el-GR"/>
        </w:rPr>
        <w:t xml:space="preserve"> </w:t>
      </w:r>
      <w:r w:rsidRPr="00E37A01">
        <w:rPr>
          <w:lang w:val="el-GR"/>
        </w:rPr>
        <w:t>και</w:t>
      </w:r>
      <w:r w:rsidR="00E504D9">
        <w:rPr>
          <w:lang w:val="el-GR"/>
        </w:rPr>
        <w:t xml:space="preserve"> </w:t>
      </w:r>
      <w:r w:rsidRPr="00E37A01">
        <w:rPr>
          <w:lang w:val="el-GR"/>
        </w:rPr>
        <w:t>α</w:t>
      </w:r>
    </w:p>
    <w:p w14:paraId="7B827C9E" w14:textId="4D7F9D95" w:rsidR="00B746FE" w:rsidRPr="00676A05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proofErr w:type="spellStart"/>
      <w:r w:rsidRPr="00E37A01">
        <w:rPr>
          <w:lang w:val="el-GR"/>
        </w:rPr>
        <w:t>φθαρτον</w:t>
      </w:r>
      <w:proofErr w:type="spellEnd"/>
      <w:r w:rsidR="00E504D9">
        <w:rPr>
          <w:lang w:val="el-GR"/>
        </w:rPr>
        <w:t xml:space="preserve"> </w:t>
      </w:r>
      <w:r w:rsidRPr="00E37A01">
        <w:rPr>
          <w:lang w:val="el-GR"/>
        </w:rPr>
        <w:t>της</w:t>
      </w:r>
      <w:r w:rsidR="00E504D9">
        <w:rPr>
          <w:lang w:val="el-GR"/>
        </w:rPr>
        <w:t xml:space="preserve"> </w:t>
      </w:r>
      <w:proofErr w:type="spellStart"/>
      <w:r w:rsidRPr="00E37A01">
        <w:rPr>
          <w:lang w:val="el-GR"/>
        </w:rPr>
        <w:t>δικ</w:t>
      </w:r>
      <w:proofErr w:type="spellEnd"/>
      <w:r w:rsidR="00E504D9">
        <w:rPr>
          <w:lang w:val="el-GR"/>
        </w:rPr>
        <w:t xml:space="preserve">   </w:t>
      </w:r>
      <w:proofErr w:type="spellStart"/>
      <w:r w:rsidRPr="00E37A01">
        <w:rPr>
          <w:lang w:val="el-GR"/>
        </w:rPr>
        <w:t>αιοσυνης</w:t>
      </w:r>
      <w:proofErr w:type="spellEnd"/>
      <w:r w:rsidR="00E504D9">
        <w:rPr>
          <w:lang w:val="el-GR"/>
        </w:rPr>
        <w:t xml:space="preserve"> </w:t>
      </w:r>
      <w:proofErr w:type="spellStart"/>
      <w:r w:rsidRPr="00E37A01">
        <w:rPr>
          <w:lang w:val="el-GR"/>
        </w:rPr>
        <w:t>δοξαν</w:t>
      </w:r>
      <w:proofErr w:type="spellEnd"/>
    </w:p>
    <w:p w14:paraId="57F3B76D" w14:textId="56FA0D78" w:rsidR="00B746FE" w:rsidRPr="00676A05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highlight w:val="lightGray"/>
          <w:lang w:val="el-GR"/>
        </w:rPr>
      </w:pPr>
      <w:proofErr w:type="spellStart"/>
      <w:r w:rsidRPr="00E37A01">
        <w:rPr>
          <w:lang w:val="el-GR"/>
        </w:rPr>
        <w:t>κληρονομησωσιν</w:t>
      </w:r>
      <w:proofErr w:type="spellEnd"/>
      <w:r w:rsidR="00E504D9">
        <w:rPr>
          <w:lang w:val="el-GR"/>
        </w:rPr>
        <w:t xml:space="preserve">  </w:t>
      </w:r>
      <w:proofErr w:type="spellStart"/>
      <w:r w:rsidRPr="004C60A1">
        <w:rPr>
          <w:lang w:val="el-GR"/>
        </w:rPr>
        <w:t>αλλα</w:t>
      </w:r>
      <w:proofErr w:type="spellEnd"/>
      <w:r w:rsidR="00E504D9">
        <w:rPr>
          <w:lang w:val="el-GR"/>
        </w:rPr>
        <w:t xml:space="preserve"> </w:t>
      </w:r>
      <w:proofErr w:type="spellStart"/>
      <w:r w:rsidRPr="004C60A1">
        <w:rPr>
          <w:highlight w:val="lightGray"/>
          <w:lang w:val="el-GR"/>
        </w:rPr>
        <w:t>πορευθεν</w:t>
      </w:r>
      <w:proofErr w:type="spellEnd"/>
    </w:p>
    <w:p w14:paraId="3BD0BE85" w14:textId="36247A2C" w:rsidR="00B746FE" w:rsidRDefault="00B746FE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  <w:r w:rsidRPr="004C60A1">
        <w:rPr>
          <w:highlight w:val="lightGray"/>
          <w:lang w:val="el-GR"/>
        </w:rPr>
        <w:t>τες</w:t>
      </w:r>
      <w:r w:rsidR="00E504D9">
        <w:rPr>
          <w:highlight w:val="lightGray"/>
          <w:lang w:val="el-GR"/>
        </w:rPr>
        <w:t xml:space="preserve"> </w:t>
      </w:r>
      <w:r w:rsidRPr="004C60A1">
        <w:rPr>
          <w:highlight w:val="lightGray"/>
          <w:lang w:val="el-GR"/>
        </w:rPr>
        <w:t>εις</w:t>
      </w:r>
      <w:r w:rsidR="00E504D9">
        <w:rPr>
          <w:highlight w:val="lightGray"/>
          <w:lang w:val="el-GR"/>
        </w:rPr>
        <w:t xml:space="preserve"> </w:t>
      </w:r>
      <w:r w:rsidRPr="004C60A1">
        <w:rPr>
          <w:highlight w:val="lightGray"/>
          <w:lang w:val="el-GR"/>
        </w:rPr>
        <w:t>τον</w:t>
      </w:r>
      <w:r w:rsidR="00E504D9">
        <w:rPr>
          <w:highlight w:val="lightGray"/>
          <w:lang w:val="el-GR"/>
        </w:rPr>
        <w:t xml:space="preserve"> </w:t>
      </w:r>
      <w:proofErr w:type="spellStart"/>
      <w:r w:rsidRPr="004C60A1">
        <w:rPr>
          <w:highlight w:val="lightGray"/>
          <w:lang w:val="el-GR"/>
        </w:rPr>
        <w:t>κοσμον</w:t>
      </w:r>
      <w:proofErr w:type="spellEnd"/>
      <w:r w:rsidR="00E504D9">
        <w:rPr>
          <w:highlight w:val="lightGray"/>
          <w:lang w:val="el-GR"/>
        </w:rPr>
        <w:t xml:space="preserve"> </w:t>
      </w:r>
      <w:proofErr w:type="spellStart"/>
      <w:r w:rsidRPr="004C60A1">
        <w:rPr>
          <w:highlight w:val="lightGray"/>
          <w:lang w:val="el-GR"/>
        </w:rPr>
        <w:t>απαντα</w:t>
      </w:r>
      <w:proofErr w:type="spellEnd"/>
      <w:r w:rsidR="00E504D9">
        <w:rPr>
          <w:highlight w:val="lightGray"/>
          <w:lang w:val="el-GR"/>
        </w:rPr>
        <w:t xml:space="preserve"> </w:t>
      </w:r>
      <w:proofErr w:type="spellStart"/>
      <w:r w:rsidRPr="004C60A1">
        <w:rPr>
          <w:highlight w:val="lightGray"/>
          <w:lang w:val="el-GR"/>
        </w:rPr>
        <w:t>κηρυξατε</w:t>
      </w:r>
      <w:proofErr w:type="spellEnd"/>
    </w:p>
    <w:p w14:paraId="35D6C6A8" w14:textId="77777777" w:rsidR="00A537DA" w:rsidRDefault="00A537DA" w:rsidP="00BF6A0E">
      <w:pPr>
        <w:pStyle w:val="Heading4"/>
        <w:numPr>
          <w:ilvl w:val="0"/>
          <w:numId w:val="0"/>
        </w:numPr>
        <w:spacing w:after="0"/>
        <w:ind w:left="1728"/>
        <w:rPr>
          <w:lang w:val="el-GR"/>
        </w:rPr>
      </w:pPr>
    </w:p>
    <w:p w14:paraId="07DB3D82" w14:textId="77777777" w:rsidR="004612FE" w:rsidRDefault="004612FE" w:rsidP="004612FE">
      <w:pPr>
        <w:pStyle w:val="Heading3"/>
        <w:numPr>
          <w:ilvl w:val="0"/>
          <w:numId w:val="0"/>
        </w:numPr>
        <w:ind w:left="1728"/>
      </w:pPr>
      <w:r>
        <w:t>TRANSLATION</w:t>
      </w:r>
      <w:r w:rsidR="00B746FE">
        <w:t>:</w:t>
      </w:r>
    </w:p>
    <w:p w14:paraId="25C5E983" w14:textId="28A0A0A5" w:rsidR="00B746FE" w:rsidRDefault="00B746FE" w:rsidP="004612FE">
      <w:pPr>
        <w:pStyle w:val="Heading3"/>
        <w:numPr>
          <w:ilvl w:val="0"/>
          <w:numId w:val="0"/>
        </w:numPr>
        <w:ind w:left="1728"/>
      </w:pPr>
      <w:r>
        <w:t>And</w:t>
      </w:r>
      <w:r w:rsidR="00E504D9">
        <w:t xml:space="preserve"> </w:t>
      </w:r>
      <w:r>
        <w:t>they</w:t>
      </w:r>
      <w:r w:rsidR="00E504D9">
        <w:t xml:space="preserve"> </w:t>
      </w:r>
      <w:r>
        <w:t>were</w:t>
      </w:r>
      <w:r w:rsidR="00E504D9">
        <w:t xml:space="preserve"> </w:t>
      </w:r>
      <w:r>
        <w:t>excusing</w:t>
      </w:r>
      <w:r w:rsidR="00E504D9">
        <w:t xml:space="preserve"> </w:t>
      </w:r>
      <w:r>
        <w:t>themselves,</w:t>
      </w:r>
      <w:r w:rsidR="00E504D9">
        <w:t xml:space="preserve"> </w:t>
      </w:r>
      <w:r>
        <w:t>saying,</w:t>
      </w:r>
      <w:r w:rsidR="00E504D9">
        <w:t xml:space="preserve"> </w:t>
      </w:r>
      <w:r w:rsidR="004F79A4">
        <w:t>“</w:t>
      </w:r>
      <w:r>
        <w:t>This</w:t>
      </w:r>
      <w:r w:rsidR="00E504D9">
        <w:t xml:space="preserve"> </w:t>
      </w:r>
      <w:r>
        <w:t>age</w:t>
      </w:r>
      <w:r w:rsidR="00E504D9">
        <w:t xml:space="preserve"> </w:t>
      </w:r>
      <w:r>
        <w:t>of</w:t>
      </w:r>
      <w:r w:rsidR="00E504D9">
        <w:t xml:space="preserve"> </w:t>
      </w:r>
      <w:r>
        <w:t>lawlessness</w:t>
      </w:r>
      <w:r w:rsidR="00E504D9">
        <w:t xml:space="preserve"> </w:t>
      </w:r>
      <w:r>
        <w:t>and</w:t>
      </w:r>
      <w:r w:rsidR="00E504D9">
        <w:t xml:space="preserve"> </w:t>
      </w:r>
      <w:r>
        <w:t>unbelief</w:t>
      </w:r>
      <w:r w:rsidR="00E504D9">
        <w:t xml:space="preserve"> </w:t>
      </w:r>
      <w:r>
        <w:t>is</w:t>
      </w:r>
      <w:r w:rsidR="00E504D9">
        <w:t xml:space="preserve"> </w:t>
      </w:r>
      <w:r>
        <w:t>under</w:t>
      </w:r>
      <w:r w:rsidR="00E504D9">
        <w:t xml:space="preserve"> </w:t>
      </w:r>
      <w:r>
        <w:t>Satan</w:t>
      </w:r>
      <w:r w:rsidR="00E504D9">
        <w:t xml:space="preserve"> </w:t>
      </w:r>
      <w:r>
        <w:t>who</w:t>
      </w:r>
      <w:r w:rsidR="00E504D9">
        <w:t xml:space="preserve"> </w:t>
      </w:r>
      <w:r>
        <w:t>does</w:t>
      </w:r>
      <w:r w:rsidR="00E504D9">
        <w:t xml:space="preserve"> </w:t>
      </w:r>
      <w:r>
        <w:t>not</w:t>
      </w:r>
      <w:r w:rsidR="00E504D9">
        <w:t xml:space="preserve"> </w:t>
      </w:r>
      <w:proofErr w:type="gramStart"/>
      <w:r>
        <w:t>permit</w:t>
      </w:r>
      <w:proofErr w:type="gramEnd"/>
      <w:r w:rsidR="00E504D9">
        <w:t xml:space="preserve"> </w:t>
      </w:r>
      <w:r>
        <w:t>the</w:t>
      </w:r>
      <w:r w:rsidR="00E504D9">
        <w:t xml:space="preserve"> </w:t>
      </w:r>
      <w:r>
        <w:t>things</w:t>
      </w:r>
      <w:r w:rsidR="00E504D9">
        <w:t xml:space="preserve"> </w:t>
      </w:r>
      <w:r>
        <w:t>under</w:t>
      </w:r>
      <w:r w:rsidR="00E504D9">
        <w:t xml:space="preserve"> </w:t>
      </w:r>
      <w:r>
        <w:t>the</w:t>
      </w:r>
      <w:r w:rsidR="00E504D9">
        <w:t xml:space="preserve"> </w:t>
      </w:r>
      <w:r>
        <w:t>unclean</w:t>
      </w:r>
      <w:r w:rsidR="00E504D9">
        <w:t xml:space="preserve"> </w:t>
      </w:r>
      <w:r>
        <w:t>spirits</w:t>
      </w:r>
      <w:r w:rsidR="00E504D9">
        <w:t xml:space="preserve"> </w:t>
      </w:r>
      <w:r>
        <w:t>to</w:t>
      </w:r>
      <w:r w:rsidR="00E504D9">
        <w:t xml:space="preserve"> </w:t>
      </w:r>
      <w:r>
        <w:t>understand</w:t>
      </w:r>
      <w:r w:rsidR="00E504D9">
        <w:t xml:space="preserve"> </w:t>
      </w:r>
      <w:r>
        <w:t>the</w:t>
      </w:r>
      <w:r w:rsidR="00E504D9">
        <w:t xml:space="preserve"> </w:t>
      </w:r>
      <w:r>
        <w:t>truth</w:t>
      </w:r>
      <w:r w:rsidR="00E504D9">
        <w:t xml:space="preserve"> </w:t>
      </w:r>
      <w:r>
        <w:t>of</w:t>
      </w:r>
      <w:r w:rsidR="00E504D9">
        <w:t xml:space="preserve"> </w:t>
      </w:r>
      <w:r>
        <w:t>God,</w:t>
      </w:r>
      <w:r w:rsidR="00E504D9">
        <w:t xml:space="preserve"> </w:t>
      </w:r>
      <w:r>
        <w:t>that</w:t>
      </w:r>
      <w:r w:rsidR="00E504D9">
        <w:t xml:space="preserve"> </w:t>
      </w:r>
      <w:r>
        <w:t>is,</w:t>
      </w:r>
      <w:r w:rsidR="00E504D9">
        <w:t xml:space="preserve"> </w:t>
      </w:r>
      <w:r>
        <w:t>power.</w:t>
      </w:r>
      <w:r w:rsidR="00E504D9">
        <w:t xml:space="preserve"> </w:t>
      </w:r>
      <w:r>
        <w:t>On</w:t>
      </w:r>
      <w:r w:rsidR="00E504D9">
        <w:t xml:space="preserve"> </w:t>
      </w:r>
      <w:r>
        <w:t>account</w:t>
      </w:r>
      <w:r w:rsidR="00E504D9">
        <w:t xml:space="preserve"> </w:t>
      </w:r>
      <w:r>
        <w:t>of</w:t>
      </w:r>
      <w:r w:rsidR="00E504D9">
        <w:t xml:space="preserve"> </w:t>
      </w:r>
      <w:r>
        <w:t>this,</w:t>
      </w:r>
      <w:r w:rsidR="00E504D9">
        <w:t xml:space="preserve"> </w:t>
      </w:r>
      <w:r>
        <w:t>reveal</w:t>
      </w:r>
      <w:r w:rsidR="00E504D9">
        <w:t xml:space="preserve"> </w:t>
      </w:r>
      <w:r>
        <w:t>your</w:t>
      </w:r>
      <w:r w:rsidR="00E504D9">
        <w:t xml:space="preserve"> </w:t>
      </w:r>
      <w:r>
        <w:t>righteousness</w:t>
      </w:r>
      <w:r w:rsidR="00E504D9">
        <w:t xml:space="preserve"> </w:t>
      </w:r>
      <w:r>
        <w:t>already.</w:t>
      </w:r>
      <w:r w:rsidR="004F79A4">
        <w:t>”</w:t>
      </w:r>
      <w:r w:rsidR="00E504D9">
        <w:t xml:space="preserve"> </w:t>
      </w:r>
      <w:r>
        <w:t>They</w:t>
      </w:r>
      <w:r w:rsidR="00E504D9">
        <w:t xml:space="preserve"> </w:t>
      </w:r>
      <w:r>
        <w:t>were</w:t>
      </w:r>
      <w:r w:rsidR="00E504D9">
        <w:t xml:space="preserve"> </w:t>
      </w:r>
      <w:r>
        <w:t>even</w:t>
      </w:r>
      <w:r w:rsidR="00E504D9">
        <w:t xml:space="preserve"> </w:t>
      </w:r>
      <w:r>
        <w:t>speaking</w:t>
      </w:r>
      <w:r w:rsidR="00E504D9">
        <w:t xml:space="preserve"> </w:t>
      </w:r>
      <w:r>
        <w:t>to</w:t>
      </w:r>
      <w:r w:rsidR="00E504D9">
        <w:t xml:space="preserve"> </w:t>
      </w:r>
      <w:r>
        <w:t>Christ.</w:t>
      </w:r>
      <w:r w:rsidR="00E504D9">
        <w:t xml:space="preserve"> </w:t>
      </w:r>
      <w:r>
        <w:t>And</w:t>
      </w:r>
      <w:r w:rsidR="00E504D9">
        <w:t xml:space="preserve"> </w:t>
      </w:r>
      <w:r>
        <w:t>the</w:t>
      </w:r>
      <w:r w:rsidR="00E504D9">
        <w:t xml:space="preserve"> </w:t>
      </w:r>
      <w:r>
        <w:t>Christ</w:t>
      </w:r>
      <w:r w:rsidR="00E504D9">
        <w:t xml:space="preserve"> </w:t>
      </w:r>
      <w:r>
        <w:t>was</w:t>
      </w:r>
      <w:r w:rsidR="00E504D9">
        <w:t xml:space="preserve"> </w:t>
      </w:r>
      <w:r>
        <w:t>telling</w:t>
      </w:r>
      <w:r w:rsidR="00E504D9">
        <w:t xml:space="preserve"> </w:t>
      </w:r>
      <w:r>
        <w:t>them,</w:t>
      </w:r>
      <w:r w:rsidR="00E504D9">
        <w:t xml:space="preserve"> </w:t>
      </w:r>
      <w:r w:rsidR="004F79A4">
        <w:t>“</w:t>
      </w:r>
      <w:r>
        <w:t>the</w:t>
      </w:r>
      <w:r w:rsidR="00E504D9">
        <w:t xml:space="preserve"> </w:t>
      </w:r>
      <w:r>
        <w:t>time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years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authority</w:t>
      </w:r>
      <w:r w:rsidR="00E504D9">
        <w:t xml:space="preserve"> </w:t>
      </w:r>
      <w:r>
        <w:t>of</w:t>
      </w:r>
      <w:r w:rsidR="00E504D9">
        <w:t xml:space="preserve"> </w:t>
      </w:r>
      <w:r>
        <w:t>Satan</w:t>
      </w:r>
      <w:r w:rsidR="00E504D9">
        <w:t xml:space="preserve"> </w:t>
      </w:r>
      <w:r>
        <w:t>have</w:t>
      </w:r>
      <w:r w:rsidR="00E504D9">
        <w:t xml:space="preserve"> </w:t>
      </w:r>
      <w:r>
        <w:t>been</w:t>
      </w:r>
      <w:r w:rsidR="00E504D9">
        <w:t xml:space="preserve"> </w:t>
      </w:r>
      <w:r>
        <w:t>fulfilled,</w:t>
      </w:r>
      <w:r w:rsidR="00E504D9">
        <w:t xml:space="preserve"> </w:t>
      </w:r>
      <w:r>
        <w:t>but</w:t>
      </w:r>
      <w:r w:rsidR="00E504D9">
        <w:t xml:space="preserve"> </w:t>
      </w:r>
      <w:r>
        <w:t>some</w:t>
      </w:r>
      <w:r w:rsidR="00E504D9">
        <w:t xml:space="preserve"> </w:t>
      </w:r>
      <w:r>
        <w:t>other</w:t>
      </w:r>
      <w:r w:rsidR="00E504D9">
        <w:t xml:space="preserve"> </w:t>
      </w:r>
      <w:r>
        <w:t>things</w:t>
      </w:r>
      <w:r w:rsidR="00E504D9">
        <w:t xml:space="preserve"> </w:t>
      </w:r>
      <w:r>
        <w:t>draw</w:t>
      </w:r>
      <w:r w:rsidR="00E504D9">
        <w:t xml:space="preserve"> </w:t>
      </w:r>
      <w:r>
        <w:t>near.</w:t>
      </w:r>
      <w:r w:rsidR="00E504D9">
        <w:t xml:space="preserve"> </w:t>
      </w:r>
      <w:r>
        <w:t>And</w:t>
      </w:r>
      <w:r w:rsidR="00E504D9">
        <w:t xml:space="preserve"> </w:t>
      </w:r>
      <w:r>
        <w:t>on</w:t>
      </w:r>
      <w:r w:rsidR="00E504D9">
        <w:t xml:space="preserve"> </w:t>
      </w:r>
      <w:r>
        <w:t>behalf</w:t>
      </w:r>
      <w:r w:rsidR="00E504D9">
        <w:t xml:space="preserve"> </w:t>
      </w:r>
      <w:r>
        <w:t>of</w:t>
      </w:r>
      <w:r w:rsidR="00E504D9">
        <w:t xml:space="preserve"> </w:t>
      </w:r>
      <w:r>
        <w:t>which</w:t>
      </w:r>
      <w:r w:rsidR="00E504D9">
        <w:t xml:space="preserve"> </w:t>
      </w:r>
      <w:r>
        <w:t>things</w:t>
      </w:r>
      <w:r w:rsidR="00E504D9">
        <w:t xml:space="preserve"> </w:t>
      </w:r>
      <w:r>
        <w:t>of</w:t>
      </w:r>
      <w:r w:rsidR="00E504D9">
        <w:t xml:space="preserve"> </w:t>
      </w:r>
      <w:r>
        <w:t>those</w:t>
      </w:r>
      <w:r w:rsidR="00E504D9">
        <w:t xml:space="preserve"> </w:t>
      </w:r>
      <w:r>
        <w:t>who</w:t>
      </w:r>
      <w:r w:rsidR="00E504D9">
        <w:t xml:space="preserve"> </w:t>
      </w:r>
      <w:r>
        <w:t>were</w:t>
      </w:r>
      <w:r w:rsidR="00E504D9">
        <w:t xml:space="preserve"> </w:t>
      </w:r>
      <w:r>
        <w:t>sinners</w:t>
      </w:r>
      <w:r w:rsidR="00E504D9">
        <w:t xml:space="preserve"> </w:t>
      </w:r>
      <w:r>
        <w:t>I</w:t>
      </w:r>
      <w:r w:rsidR="00E504D9">
        <w:t xml:space="preserve"> </w:t>
      </w:r>
      <w:r>
        <w:t>was</w:t>
      </w:r>
      <w:r w:rsidR="00E504D9">
        <w:t xml:space="preserve"> </w:t>
      </w:r>
      <w:r>
        <w:t>delivered</w:t>
      </w:r>
      <w:r w:rsidR="00E504D9">
        <w:t xml:space="preserve"> </w:t>
      </w:r>
      <w:r>
        <w:t>unto</w:t>
      </w:r>
      <w:r w:rsidR="00E504D9">
        <w:t xml:space="preserve"> </w:t>
      </w:r>
      <w:r>
        <w:t>death</w:t>
      </w:r>
      <w:r w:rsidR="00E504D9">
        <w:t xml:space="preserve"> </w:t>
      </w:r>
      <w:r>
        <w:t>in</w:t>
      </w:r>
      <w:r w:rsidR="00E504D9">
        <w:t xml:space="preserve"> </w:t>
      </w:r>
      <w:r>
        <w:t>order</w:t>
      </w:r>
      <w:r w:rsidR="00E504D9">
        <w:t xml:space="preserve"> </w:t>
      </w:r>
      <w:r>
        <w:t>that</w:t>
      </w:r>
      <w:r w:rsidR="00E504D9">
        <w:t xml:space="preserve"> </w:t>
      </w:r>
      <w:r>
        <w:t>they</w:t>
      </w:r>
      <w:r w:rsidR="00E504D9">
        <w:t xml:space="preserve"> </w:t>
      </w:r>
      <w:r>
        <w:t>might</w:t>
      </w:r>
      <w:r w:rsidR="00E504D9">
        <w:t xml:space="preserve"> </w:t>
      </w:r>
      <w:r>
        <w:t>turn</w:t>
      </w:r>
      <w:r w:rsidR="00E504D9">
        <w:t xml:space="preserve"> </w:t>
      </w:r>
      <w:r>
        <w:t>unto</w:t>
      </w:r>
      <w:r w:rsidR="00E504D9">
        <w:t xml:space="preserve"> </w:t>
      </w:r>
      <w:r>
        <w:t>truth</w:t>
      </w:r>
      <w:r w:rsidR="00E504D9">
        <w:t xml:space="preserve"> </w:t>
      </w:r>
      <w:r>
        <w:t>and</w:t>
      </w:r>
      <w:r w:rsidR="00E504D9">
        <w:t xml:space="preserve"> </w:t>
      </w:r>
      <w:r>
        <w:t>might</w:t>
      </w:r>
      <w:r w:rsidR="00E504D9">
        <w:t xml:space="preserve"> </w:t>
      </w:r>
      <w:r>
        <w:t>no</w:t>
      </w:r>
      <w:r w:rsidR="00E504D9">
        <w:t xml:space="preserve"> </w:t>
      </w:r>
      <w:r>
        <w:t>longer</w:t>
      </w:r>
      <w:r w:rsidR="00E504D9">
        <w:t xml:space="preserve"> </w:t>
      </w:r>
      <w:r>
        <w:t>sin,</w:t>
      </w:r>
      <w:r w:rsidR="00E504D9">
        <w:t xml:space="preserve"> </w:t>
      </w:r>
      <w:r>
        <w:t>in</w:t>
      </w:r>
      <w:r w:rsidR="00E504D9">
        <w:t xml:space="preserve"> </w:t>
      </w:r>
      <w:r>
        <w:t>order</w:t>
      </w:r>
      <w:r w:rsidR="00E504D9">
        <w:t xml:space="preserve"> </w:t>
      </w:r>
      <w:r>
        <w:t>that</w:t>
      </w:r>
      <w:r w:rsidR="00E504D9">
        <w:t xml:space="preserve"> </w:t>
      </w:r>
      <w:r>
        <w:t>in</w:t>
      </w:r>
      <w:r w:rsidR="00E504D9">
        <w:t xml:space="preserve"> </w:t>
      </w:r>
      <w:r>
        <w:t>heaven</w:t>
      </w:r>
      <w:r w:rsidR="00E504D9">
        <w:t xml:space="preserve"> </w:t>
      </w:r>
      <w:r>
        <w:t>they</w:t>
      </w:r>
      <w:r w:rsidR="00E504D9">
        <w:t xml:space="preserve"> </w:t>
      </w:r>
      <w:r>
        <w:t>might</w:t>
      </w:r>
      <w:r w:rsidR="00E504D9">
        <w:t xml:space="preserve"> </w:t>
      </w:r>
      <w:r>
        <w:t>inherit</w:t>
      </w:r>
      <w:r w:rsidR="00E504D9">
        <w:t xml:space="preserve"> </w:t>
      </w:r>
      <w:r>
        <w:t>a</w:t>
      </w:r>
      <w:r w:rsidR="00E504D9">
        <w:t xml:space="preserve"> </w:t>
      </w:r>
      <w:r>
        <w:t>spiritual</w:t>
      </w:r>
      <w:r w:rsidR="00E504D9">
        <w:t xml:space="preserve"> </w:t>
      </w:r>
      <w:r>
        <w:t>and</w:t>
      </w:r>
      <w:r w:rsidR="00E504D9">
        <w:t xml:space="preserve"> </w:t>
      </w:r>
      <w:r>
        <w:t>incorruptible</w:t>
      </w:r>
      <w:r w:rsidR="00E504D9">
        <w:t xml:space="preserve"> </w:t>
      </w:r>
      <w:r>
        <w:t>glory</w:t>
      </w:r>
      <w:r w:rsidR="00E504D9">
        <w:t xml:space="preserve"> </w:t>
      </w:r>
      <w:r>
        <w:t>of</w:t>
      </w:r>
      <w:r w:rsidR="00E504D9">
        <w:t xml:space="preserve"> </w:t>
      </w:r>
      <w:r>
        <w:t>righteousness.</w:t>
      </w:r>
      <w:r w:rsidR="00E504D9">
        <w:t xml:space="preserve"> </w:t>
      </w:r>
      <w:r>
        <w:t>But</w:t>
      </w:r>
      <w:r w:rsidR="00E504D9">
        <w:t xml:space="preserve"> </w:t>
      </w:r>
      <w:r w:rsidRPr="00BF6A0E">
        <w:t>going</w:t>
      </w:r>
      <w:r w:rsidR="00E504D9">
        <w:t xml:space="preserve"> </w:t>
      </w:r>
      <w:r w:rsidRPr="00BF6A0E">
        <w:t>into</w:t>
      </w:r>
      <w:r w:rsidR="00E504D9">
        <w:t xml:space="preserve"> </w:t>
      </w:r>
      <w:r w:rsidRPr="00BF6A0E">
        <w:t>all</w:t>
      </w:r>
      <w:r w:rsidR="00E504D9">
        <w:t xml:space="preserve"> </w:t>
      </w:r>
      <w:r w:rsidRPr="00BF6A0E">
        <w:t>the</w:t>
      </w:r>
      <w:r w:rsidR="00E504D9">
        <w:t xml:space="preserve"> </w:t>
      </w:r>
      <w:r w:rsidRPr="00BF6A0E">
        <w:t>world,</w:t>
      </w:r>
      <w:r w:rsidR="00E504D9">
        <w:t xml:space="preserve"> </w:t>
      </w:r>
      <w:r w:rsidR="00A13CFC">
        <w:t>preach.</w:t>
      </w:r>
      <w:r w:rsidR="004F79A4">
        <w:t>”</w:t>
      </w:r>
    </w:p>
    <w:p w14:paraId="074F85B9" w14:textId="68F3795D" w:rsidR="000741C5" w:rsidRPr="00F4619C" w:rsidRDefault="000741C5" w:rsidP="000741C5">
      <w:pPr>
        <w:pStyle w:val="Heading1"/>
        <w:rPr>
          <w:b/>
          <w:bCs w:val="0"/>
        </w:rPr>
      </w:pPr>
      <w:r w:rsidRPr="00F4619C">
        <w:rPr>
          <w:b/>
          <w:bCs w:val="0"/>
        </w:rPr>
        <w:t>Appendix</w:t>
      </w:r>
      <w:r w:rsidR="00E504D9" w:rsidRPr="00F4619C">
        <w:rPr>
          <w:b/>
          <w:bCs w:val="0"/>
        </w:rPr>
        <w:t xml:space="preserve"> </w:t>
      </w:r>
      <w:r w:rsidRPr="00F4619C">
        <w:rPr>
          <w:b/>
          <w:bCs w:val="0"/>
        </w:rPr>
        <w:t>2:</w:t>
      </w:r>
      <w:r w:rsidR="00E504D9" w:rsidRPr="00F4619C">
        <w:rPr>
          <w:b/>
          <w:bCs w:val="0"/>
        </w:rPr>
        <w:t xml:space="preserve"> </w:t>
      </w:r>
      <w:r w:rsidR="00974F35" w:rsidRPr="00F4619C">
        <w:rPr>
          <w:b/>
          <w:bCs w:val="0"/>
        </w:rPr>
        <w:t>Examples</w:t>
      </w:r>
      <w:r w:rsidR="00E504D9" w:rsidRPr="00F4619C">
        <w:rPr>
          <w:b/>
          <w:bCs w:val="0"/>
        </w:rPr>
        <w:t xml:space="preserve"> </w:t>
      </w:r>
      <w:r w:rsidR="00974F35" w:rsidRPr="00F4619C">
        <w:rPr>
          <w:b/>
          <w:bCs w:val="0"/>
        </w:rPr>
        <w:t>of</w:t>
      </w:r>
      <w:r w:rsidR="00E504D9" w:rsidRPr="00F4619C">
        <w:rPr>
          <w:b/>
          <w:bCs w:val="0"/>
        </w:rPr>
        <w:t xml:space="preserve"> </w:t>
      </w:r>
      <w:r w:rsidR="003E474F" w:rsidRPr="00F4619C">
        <w:rPr>
          <w:b/>
          <w:bCs w:val="0"/>
        </w:rPr>
        <w:t>I</w:t>
      </w:r>
      <w:r w:rsidR="00974F35" w:rsidRPr="00F4619C">
        <w:rPr>
          <w:b/>
          <w:bCs w:val="0"/>
        </w:rPr>
        <w:t>nsertions</w:t>
      </w:r>
      <w:r w:rsidR="00E504D9" w:rsidRPr="00F4619C">
        <w:rPr>
          <w:b/>
          <w:bCs w:val="0"/>
        </w:rPr>
        <w:t xml:space="preserve"> </w:t>
      </w:r>
      <w:r w:rsidR="00974F35" w:rsidRPr="00F4619C">
        <w:rPr>
          <w:b/>
          <w:bCs w:val="0"/>
        </w:rPr>
        <w:t>in</w:t>
      </w:r>
      <w:r w:rsidR="00E504D9" w:rsidRPr="00F4619C">
        <w:rPr>
          <w:b/>
          <w:bCs w:val="0"/>
        </w:rPr>
        <w:t xml:space="preserve"> </w:t>
      </w:r>
      <w:r w:rsidRPr="00F4619C">
        <w:rPr>
          <w:b/>
          <w:bCs w:val="0"/>
        </w:rPr>
        <w:t>Codex</w:t>
      </w:r>
      <w:r w:rsidR="00E504D9" w:rsidRPr="00F4619C">
        <w:rPr>
          <w:b/>
          <w:bCs w:val="0"/>
        </w:rPr>
        <w:t xml:space="preserve"> </w:t>
      </w:r>
      <w:r w:rsidRPr="00F4619C">
        <w:rPr>
          <w:b/>
          <w:bCs w:val="0"/>
        </w:rPr>
        <w:t>D</w:t>
      </w:r>
    </w:p>
    <w:p w14:paraId="3E784984" w14:textId="3E49F139" w:rsidR="004E4F0F" w:rsidRDefault="00EA3BA7" w:rsidP="00EA3BA7">
      <w:pPr>
        <w:pStyle w:val="Heading2"/>
      </w:pPr>
      <w:r>
        <w:t>T</w:t>
      </w:r>
      <w:r w:rsidR="004E4F0F">
        <w:t>he</w:t>
      </w:r>
      <w:r w:rsidR="00E504D9">
        <w:t xml:space="preserve"> </w:t>
      </w:r>
      <w:r w:rsidR="004E4F0F">
        <w:t>text</w:t>
      </w:r>
      <w:r w:rsidR="00E504D9">
        <w:t xml:space="preserve"> </w:t>
      </w:r>
      <w:r w:rsidR="004E4F0F">
        <w:t>of</w:t>
      </w:r>
      <w:r w:rsidR="00E504D9">
        <w:t xml:space="preserve"> </w:t>
      </w:r>
      <w:r w:rsidR="004E4F0F">
        <w:t>Acts</w:t>
      </w:r>
      <w:r w:rsidR="00E504D9">
        <w:t xml:space="preserve"> </w:t>
      </w:r>
      <w:r w:rsidR="004E4F0F">
        <w:t>in</w:t>
      </w:r>
      <w:r w:rsidR="00E504D9">
        <w:t xml:space="preserve"> </w:t>
      </w:r>
      <w:r w:rsidR="004E4F0F">
        <w:t>Codex</w:t>
      </w:r>
      <w:r w:rsidR="00E504D9">
        <w:t xml:space="preserve"> </w:t>
      </w:r>
      <w:r w:rsidR="004E4F0F">
        <w:t>D</w:t>
      </w:r>
      <w:r w:rsidR="00E504D9">
        <w:t xml:space="preserve"> </w:t>
      </w:r>
      <w:r w:rsidR="004E4F0F">
        <w:t>is</w:t>
      </w:r>
      <w:r w:rsidR="00E504D9">
        <w:t xml:space="preserve"> </w:t>
      </w:r>
      <w:r w:rsidR="004E4F0F">
        <w:t>almost</w:t>
      </w:r>
      <w:r w:rsidR="00E504D9">
        <w:t xml:space="preserve"> </w:t>
      </w:r>
      <w:r w:rsidR="004E4F0F">
        <w:t>10%</w:t>
      </w:r>
      <w:r w:rsidR="00E504D9">
        <w:t xml:space="preserve"> </w:t>
      </w:r>
      <w:r w:rsidR="004E4F0F">
        <w:t>long</w:t>
      </w:r>
      <w:r>
        <w:t>er</w:t>
      </w:r>
      <w:r w:rsidR="00E504D9">
        <w:t xml:space="preserve"> </w:t>
      </w:r>
      <w:r w:rsidR="004E4F0F">
        <w:t>than</w:t>
      </w:r>
      <w:r w:rsidR="00E504D9">
        <w:t xml:space="preserve"> </w:t>
      </w:r>
      <w:r w:rsidR="004E4F0F">
        <w:t>in</w:t>
      </w:r>
      <w:r w:rsidR="00E504D9">
        <w:t xml:space="preserve"> </w:t>
      </w:r>
      <w:r w:rsidR="004E4F0F">
        <w:t>other</w:t>
      </w:r>
      <w:r w:rsidR="00E504D9">
        <w:t xml:space="preserve"> </w:t>
      </w:r>
      <w:r w:rsidR="004E4F0F">
        <w:t>manuscripts.</w:t>
      </w:r>
    </w:p>
    <w:p w14:paraId="56DC7065" w14:textId="2210423A" w:rsidR="00974F35" w:rsidRDefault="00974F35" w:rsidP="00550056">
      <w:pPr>
        <w:pStyle w:val="Heading2"/>
      </w:pPr>
      <w:r>
        <w:t>While</w:t>
      </w:r>
      <w:r w:rsidR="00E504D9">
        <w:t xml:space="preserve"> </w:t>
      </w:r>
      <w:r>
        <w:t>Codex</w:t>
      </w:r>
      <w:r w:rsidR="00E504D9">
        <w:t xml:space="preserve"> </w:t>
      </w:r>
      <w:r>
        <w:t>D</w:t>
      </w:r>
      <w:r w:rsidR="00E504D9">
        <w:t xml:space="preserve"> </w:t>
      </w:r>
      <w:r>
        <w:t>is</w:t>
      </w:r>
      <w:r w:rsidR="00E504D9">
        <w:t xml:space="preserve"> </w:t>
      </w:r>
      <w:r>
        <w:t>notorious</w:t>
      </w:r>
      <w:r w:rsidR="00E504D9">
        <w:t xml:space="preserve"> </w:t>
      </w:r>
      <w:r>
        <w:t>for</w:t>
      </w:r>
      <w:r w:rsidR="00E504D9">
        <w:t xml:space="preserve"> </w:t>
      </w:r>
      <w:r>
        <w:t>its</w:t>
      </w:r>
      <w:r w:rsidR="00E504D9">
        <w:t xml:space="preserve"> </w:t>
      </w:r>
      <w:r>
        <w:t>insertion</w:t>
      </w:r>
      <w:r w:rsidR="000F32B7">
        <w:t>s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book</w:t>
      </w:r>
      <w:r w:rsidR="00E504D9">
        <w:t xml:space="preserve"> </w:t>
      </w:r>
      <w:r>
        <w:t>of</w:t>
      </w:r>
      <w:r w:rsidR="00E504D9">
        <w:t xml:space="preserve"> </w:t>
      </w:r>
      <w:r>
        <w:t>Acts,</w:t>
      </w:r>
      <w:r w:rsidR="00E504D9">
        <w:t xml:space="preserve"> </w:t>
      </w:r>
      <w:r w:rsidR="000F32B7">
        <w:t>it</w:t>
      </w:r>
      <w:r w:rsidR="00E504D9">
        <w:t xml:space="preserve"> </w:t>
      </w:r>
      <w:r>
        <w:t>is</w:t>
      </w:r>
      <w:r w:rsidR="00E504D9">
        <w:t xml:space="preserve"> </w:t>
      </w:r>
      <w:r>
        <w:t>also</w:t>
      </w:r>
      <w:r w:rsidR="00E504D9">
        <w:t xml:space="preserve"> </w:t>
      </w:r>
      <w:r>
        <w:t>characterized</w:t>
      </w:r>
      <w:r w:rsidR="00E504D9">
        <w:t xml:space="preserve"> </w:t>
      </w:r>
      <w:r>
        <w:t>by</w:t>
      </w:r>
      <w:r w:rsidR="00E504D9">
        <w:t xml:space="preserve"> </w:t>
      </w:r>
      <w:r>
        <w:t>insertions</w:t>
      </w:r>
      <w:r w:rsidR="00E504D9">
        <w:t xml:space="preserve"> </w:t>
      </w:r>
      <w:r>
        <w:t>in</w:t>
      </w:r>
      <w:r w:rsidR="00E504D9">
        <w:t xml:space="preserve"> </w:t>
      </w:r>
      <w:r>
        <w:t>the</w:t>
      </w:r>
      <w:r w:rsidR="00E504D9">
        <w:t xml:space="preserve"> </w:t>
      </w:r>
      <w:r>
        <w:t>gospels.</w:t>
      </w:r>
    </w:p>
    <w:p w14:paraId="0F9AD0D5" w14:textId="74F8828E" w:rsidR="002C2BCC" w:rsidRDefault="00550056" w:rsidP="003D592A">
      <w:pPr>
        <w:pStyle w:val="Heading3"/>
      </w:pPr>
      <w:r>
        <w:lastRenderedPageBreak/>
        <w:t>Luke</w:t>
      </w:r>
      <w:r w:rsidR="00E504D9">
        <w:t xml:space="preserve"> </w:t>
      </w:r>
      <w:r>
        <w:t>6:5</w:t>
      </w:r>
      <w:r w:rsidR="00E504D9">
        <w:t xml:space="preserve"> </w:t>
      </w:r>
      <w:r>
        <w:t>is</w:t>
      </w:r>
      <w:r w:rsidR="00E504D9">
        <w:t xml:space="preserve"> </w:t>
      </w:r>
      <w:proofErr w:type="gramStart"/>
      <w:r>
        <w:t>relocated</w:t>
      </w:r>
      <w:proofErr w:type="gramEnd"/>
      <w:r w:rsidR="00E504D9">
        <w:t xml:space="preserve"> </w:t>
      </w:r>
      <w:r>
        <w:t>after</w:t>
      </w:r>
      <w:r w:rsidR="00E504D9">
        <w:t xml:space="preserve"> </w:t>
      </w:r>
      <w:r>
        <w:t>verse</w:t>
      </w:r>
      <w:r w:rsidR="00E504D9">
        <w:t xml:space="preserve"> </w:t>
      </w:r>
      <w:r>
        <w:t>10</w:t>
      </w:r>
      <w:r w:rsidR="00006210">
        <w:t>,</w:t>
      </w:r>
      <w:r w:rsidR="00E504D9">
        <w:t xml:space="preserve"> </w:t>
      </w:r>
      <w:r>
        <w:t>and</w:t>
      </w:r>
      <w:r w:rsidR="00E504D9">
        <w:t xml:space="preserve"> </w:t>
      </w:r>
      <w:r>
        <w:t>in</w:t>
      </w:r>
      <w:r w:rsidR="00E504D9">
        <w:t xml:space="preserve"> </w:t>
      </w:r>
      <w:r>
        <w:t>its</w:t>
      </w:r>
      <w:r w:rsidR="00E504D9">
        <w:t xml:space="preserve"> </w:t>
      </w:r>
      <w:r>
        <w:t>place</w:t>
      </w:r>
      <w:r w:rsidR="00E504D9">
        <w:t xml:space="preserve"> </w:t>
      </w:r>
      <w:r>
        <w:t>after</w:t>
      </w:r>
      <w:r w:rsidR="00E504D9">
        <w:t xml:space="preserve"> </w:t>
      </w:r>
      <w:r>
        <w:t>verse</w:t>
      </w:r>
      <w:r w:rsidR="00E504D9">
        <w:t xml:space="preserve"> </w:t>
      </w:r>
      <w:r>
        <w:t>4,</w:t>
      </w:r>
      <w:r w:rsidR="00E504D9">
        <w:t xml:space="preserve"> </w:t>
      </w:r>
      <w:r>
        <w:t>the</w:t>
      </w:r>
      <w:r w:rsidR="00E504D9">
        <w:t xml:space="preserve"> </w:t>
      </w:r>
      <w:r>
        <w:t>manuscript</w:t>
      </w:r>
      <w:r w:rsidR="00E504D9">
        <w:t xml:space="preserve"> </w:t>
      </w:r>
      <w:r>
        <w:t>has</w:t>
      </w:r>
      <w:r w:rsidR="00E504D9">
        <w:t xml:space="preserve"> </w:t>
      </w:r>
      <w:r w:rsidR="00B67FD7">
        <w:t>a</w:t>
      </w:r>
      <w:r w:rsidR="00E504D9">
        <w:t xml:space="preserve"> </w:t>
      </w:r>
      <w:r>
        <w:t>unique</w:t>
      </w:r>
      <w:r w:rsidR="00E504D9">
        <w:t xml:space="preserve"> </w:t>
      </w:r>
      <w:r>
        <w:t>insertion</w:t>
      </w:r>
      <w:r w:rsidR="00F276BF">
        <w:t>:</w:t>
      </w:r>
    </w:p>
    <w:p w14:paraId="3A5059E1" w14:textId="77777777" w:rsidR="00F94F94" w:rsidRDefault="00BB05B4" w:rsidP="00F84CDC">
      <w:pPr>
        <w:pStyle w:val="Heading3"/>
        <w:numPr>
          <w:ilvl w:val="0"/>
          <w:numId w:val="0"/>
        </w:numPr>
        <w:ind w:left="2160"/>
        <w:rPr>
          <w:lang w:val="el-GR"/>
        </w:rPr>
      </w:pPr>
      <w:r w:rsidRPr="0022392C">
        <w:rPr>
          <w:highlight w:val="lightGray"/>
          <w:lang w:val="el-GR"/>
        </w:rPr>
        <w:t>τοις</w:t>
      </w:r>
      <w:r w:rsidR="00E504D9" w:rsidRPr="001D704F">
        <w:rPr>
          <w:highlight w:val="lightGray"/>
          <w:lang w:val="el-GR"/>
        </w:rPr>
        <w:t xml:space="preserve"> </w:t>
      </w:r>
      <w:proofErr w:type="spellStart"/>
      <w:r w:rsidRPr="0022392C">
        <w:rPr>
          <w:highlight w:val="lightGray"/>
          <w:lang w:val="el-GR"/>
        </w:rPr>
        <w:t>ιερευσιν</w:t>
      </w:r>
      <w:proofErr w:type="spellEnd"/>
      <w:r w:rsidRPr="0022392C">
        <w:rPr>
          <w:lang w:val="el-GR"/>
        </w:rPr>
        <w:t>·</w:t>
      </w:r>
      <w:r w:rsidR="00E504D9" w:rsidRPr="001D704F">
        <w:rPr>
          <w:lang w:val="el-GR"/>
        </w:rPr>
        <w:t xml:space="preserve"> </w:t>
      </w:r>
      <w:r w:rsidRPr="0022392C">
        <w:rPr>
          <w:lang w:val="el-GR"/>
        </w:rPr>
        <w:t>τη</w:t>
      </w:r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αυτη</w:t>
      </w:r>
      <w:proofErr w:type="spellEnd"/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ημερα</w:t>
      </w:r>
      <w:proofErr w:type="spellEnd"/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θεασαμενος</w:t>
      </w:r>
      <w:proofErr w:type="spellEnd"/>
      <w:r w:rsidRPr="0022392C">
        <w:rPr>
          <w:lang w:val="el-GR"/>
        </w:rPr>
        <w:br/>
      </w:r>
      <w:proofErr w:type="spellStart"/>
      <w:r w:rsidRPr="0022392C">
        <w:rPr>
          <w:lang w:val="el-GR"/>
        </w:rPr>
        <w:t>τινα</w:t>
      </w:r>
      <w:proofErr w:type="spellEnd"/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εργαζομενον</w:t>
      </w:r>
      <w:proofErr w:type="spellEnd"/>
      <w:r w:rsidR="00E504D9" w:rsidRPr="001D704F">
        <w:rPr>
          <w:lang w:val="el-GR"/>
        </w:rPr>
        <w:t xml:space="preserve"> </w:t>
      </w:r>
      <w:r w:rsidRPr="0022392C">
        <w:rPr>
          <w:lang w:val="el-GR"/>
        </w:rPr>
        <w:t>τω</w:t>
      </w:r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σαββατω</w:t>
      </w:r>
      <w:proofErr w:type="spellEnd"/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ειπεν</w:t>
      </w:r>
      <w:proofErr w:type="spellEnd"/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αυτω</w:t>
      </w:r>
      <w:proofErr w:type="spellEnd"/>
      <w:r w:rsidRPr="0022392C">
        <w:rPr>
          <w:lang w:val="el-GR"/>
        </w:rPr>
        <w:br/>
      </w:r>
      <w:proofErr w:type="spellStart"/>
      <w:r w:rsidRPr="0022392C">
        <w:rPr>
          <w:lang w:val="el-GR"/>
        </w:rPr>
        <w:t>ανθρωπε</w:t>
      </w:r>
      <w:proofErr w:type="spellEnd"/>
      <w:r w:rsidR="00E504D9" w:rsidRPr="001D704F">
        <w:rPr>
          <w:lang w:val="el-GR"/>
        </w:rPr>
        <w:t xml:space="preserve"> </w:t>
      </w:r>
      <w:r w:rsidRPr="0022392C">
        <w:rPr>
          <w:lang w:val="el-GR"/>
        </w:rPr>
        <w:t>ει</w:t>
      </w:r>
      <w:r w:rsidR="00E504D9" w:rsidRPr="001D704F">
        <w:rPr>
          <w:lang w:val="el-GR"/>
        </w:rPr>
        <w:t xml:space="preserve"> </w:t>
      </w:r>
      <w:r w:rsidRPr="0022392C">
        <w:rPr>
          <w:lang w:val="el-GR"/>
        </w:rPr>
        <w:t>μεν</w:t>
      </w:r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οιδας</w:t>
      </w:r>
      <w:proofErr w:type="spellEnd"/>
      <w:r w:rsidR="00E504D9" w:rsidRPr="001D704F">
        <w:rPr>
          <w:lang w:val="el-GR"/>
        </w:rPr>
        <w:t xml:space="preserve"> </w:t>
      </w:r>
      <w:r w:rsidRPr="0022392C">
        <w:rPr>
          <w:lang w:val="el-GR"/>
        </w:rPr>
        <w:t>τι</w:t>
      </w:r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ποιεις</w:t>
      </w:r>
      <w:proofErr w:type="spellEnd"/>
      <w:r w:rsidRPr="0022392C">
        <w:rPr>
          <w:lang w:val="el-GR"/>
        </w:rPr>
        <w:br/>
      </w:r>
      <w:proofErr w:type="spellStart"/>
      <w:r w:rsidRPr="0022392C">
        <w:rPr>
          <w:lang w:val="el-GR"/>
        </w:rPr>
        <w:t>μακαριος</w:t>
      </w:r>
      <w:proofErr w:type="spellEnd"/>
      <w:r w:rsidR="00E504D9" w:rsidRPr="001D704F">
        <w:rPr>
          <w:lang w:val="el-GR"/>
        </w:rPr>
        <w:t xml:space="preserve"> </w:t>
      </w:r>
      <w:r w:rsidRPr="0022392C">
        <w:rPr>
          <w:lang w:val="el-GR"/>
        </w:rPr>
        <w:t>ει</w:t>
      </w:r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ει</w:t>
      </w:r>
      <w:proofErr w:type="spellEnd"/>
      <w:r w:rsidR="00E504D9" w:rsidRPr="001D704F">
        <w:rPr>
          <w:lang w:val="el-GR"/>
        </w:rPr>
        <w:t xml:space="preserve"> </w:t>
      </w:r>
      <w:r w:rsidRPr="0022392C">
        <w:rPr>
          <w:lang w:val="el-GR"/>
        </w:rPr>
        <w:t>δε</w:t>
      </w:r>
      <w:r w:rsidR="00E504D9" w:rsidRPr="001D704F">
        <w:rPr>
          <w:lang w:val="el-GR"/>
        </w:rPr>
        <w:t xml:space="preserve"> </w:t>
      </w:r>
      <w:r w:rsidRPr="0022392C">
        <w:rPr>
          <w:lang w:val="el-GR"/>
        </w:rPr>
        <w:t>μη</w:t>
      </w:r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οιδας</w:t>
      </w:r>
      <w:proofErr w:type="spellEnd"/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επικαταρατος</w:t>
      </w:r>
      <w:proofErr w:type="spellEnd"/>
      <w:r w:rsidRPr="0022392C">
        <w:rPr>
          <w:lang w:val="el-GR"/>
        </w:rPr>
        <w:br/>
        <w:t>και</w:t>
      </w:r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παραβατης</w:t>
      </w:r>
      <w:proofErr w:type="spellEnd"/>
      <w:r w:rsidR="00E504D9" w:rsidRPr="001D704F">
        <w:rPr>
          <w:lang w:val="el-GR"/>
        </w:rPr>
        <w:t xml:space="preserve"> </w:t>
      </w:r>
      <w:r w:rsidRPr="0022392C">
        <w:rPr>
          <w:lang w:val="el-GR"/>
        </w:rPr>
        <w:t>ει</w:t>
      </w:r>
      <w:r w:rsidR="00E504D9" w:rsidRPr="001D704F">
        <w:rPr>
          <w:lang w:val="el-GR"/>
        </w:rPr>
        <w:t xml:space="preserve"> </w:t>
      </w:r>
      <w:r w:rsidRPr="0022392C">
        <w:rPr>
          <w:lang w:val="el-GR"/>
        </w:rPr>
        <w:t>του</w:t>
      </w:r>
      <w:r w:rsidR="00E504D9" w:rsidRPr="001D704F">
        <w:rPr>
          <w:lang w:val="el-GR"/>
        </w:rPr>
        <w:t xml:space="preserve"> </w:t>
      </w:r>
      <w:proofErr w:type="spellStart"/>
      <w:r w:rsidRPr="0022392C">
        <w:rPr>
          <w:lang w:val="el-GR"/>
        </w:rPr>
        <w:t>νομου</w:t>
      </w:r>
      <w:proofErr w:type="spellEnd"/>
    </w:p>
    <w:p w14:paraId="184E4BB3" w14:textId="547E911B" w:rsidR="00550056" w:rsidRDefault="004F79A4" w:rsidP="00F84CDC">
      <w:pPr>
        <w:pStyle w:val="Heading3"/>
        <w:numPr>
          <w:ilvl w:val="0"/>
          <w:numId w:val="0"/>
        </w:numPr>
        <w:ind w:left="2160"/>
      </w:pPr>
      <w:r>
        <w:t>“</w:t>
      </w:r>
      <w:r w:rsidR="00550056">
        <w:t>On</w:t>
      </w:r>
      <w:r w:rsidR="00E504D9">
        <w:t xml:space="preserve"> </w:t>
      </w:r>
      <w:r w:rsidR="00550056">
        <w:t>the</w:t>
      </w:r>
      <w:r w:rsidR="00E504D9">
        <w:t xml:space="preserve"> </w:t>
      </w:r>
      <w:r w:rsidR="00550056">
        <w:t>same</w:t>
      </w:r>
      <w:r w:rsidR="00E504D9">
        <w:t xml:space="preserve"> </w:t>
      </w:r>
      <w:r w:rsidR="00550056">
        <w:t>day,</w:t>
      </w:r>
      <w:r w:rsidR="00E504D9">
        <w:t xml:space="preserve"> </w:t>
      </w:r>
      <w:r w:rsidR="00550056">
        <w:t>seeing</w:t>
      </w:r>
      <w:r w:rsidR="00E504D9">
        <w:t xml:space="preserve"> </w:t>
      </w:r>
      <w:r w:rsidR="00550056">
        <w:t>one</w:t>
      </w:r>
      <w:r w:rsidR="00E504D9">
        <w:t xml:space="preserve"> </w:t>
      </w:r>
      <w:r w:rsidR="00550056">
        <w:t>working</w:t>
      </w:r>
      <w:r w:rsidR="00E504D9">
        <w:t xml:space="preserve"> </w:t>
      </w:r>
      <w:r w:rsidR="00550056">
        <w:t>on</w:t>
      </w:r>
      <w:r w:rsidR="00E504D9">
        <w:t xml:space="preserve"> </w:t>
      </w:r>
      <w:r w:rsidR="00550056">
        <w:t>the</w:t>
      </w:r>
      <w:r w:rsidR="00E504D9">
        <w:t xml:space="preserve"> </w:t>
      </w:r>
      <w:r w:rsidR="00550056">
        <w:t>Sabbath</w:t>
      </w:r>
      <w:r w:rsidR="00E504D9">
        <w:t xml:space="preserve"> </w:t>
      </w:r>
      <w:r w:rsidR="00550056">
        <w:t>day,</w:t>
      </w:r>
      <w:r w:rsidR="00E504D9">
        <w:t xml:space="preserve"> </w:t>
      </w:r>
      <w:r w:rsidR="00550056">
        <w:t>he</w:t>
      </w:r>
      <w:r w:rsidR="00E504D9">
        <w:t xml:space="preserve"> </w:t>
      </w:r>
      <w:r w:rsidR="00550056">
        <w:t>[Jesu</w:t>
      </w:r>
      <w:r w:rsidR="00453905">
        <w:t>s</w:t>
      </w:r>
      <w:r w:rsidR="00550056">
        <w:t>]</w:t>
      </w:r>
      <w:r w:rsidR="00E504D9">
        <w:t xml:space="preserve"> </w:t>
      </w:r>
      <w:r w:rsidR="00550056">
        <w:t>said</w:t>
      </w:r>
      <w:r w:rsidR="00E504D9">
        <w:t xml:space="preserve"> </w:t>
      </w:r>
      <w:r w:rsidR="00550056">
        <w:t>to</w:t>
      </w:r>
      <w:r w:rsidR="00E504D9">
        <w:t xml:space="preserve"> </w:t>
      </w:r>
      <w:r w:rsidR="00550056">
        <w:t>him,</w:t>
      </w:r>
      <w:r w:rsidR="00E504D9">
        <w:t xml:space="preserve"> </w:t>
      </w:r>
      <w:r>
        <w:t>‘</w:t>
      </w:r>
      <w:r w:rsidR="00550056">
        <w:t>Man,</w:t>
      </w:r>
      <w:r w:rsidR="00E504D9">
        <w:t xml:space="preserve"> </w:t>
      </w:r>
      <w:r w:rsidR="00550056">
        <w:t>if</w:t>
      </w:r>
      <w:r w:rsidR="00E504D9">
        <w:t xml:space="preserve"> </w:t>
      </w:r>
      <w:r w:rsidR="00550056">
        <w:t>you</w:t>
      </w:r>
      <w:r w:rsidR="00E504D9">
        <w:t xml:space="preserve"> </w:t>
      </w:r>
      <w:r w:rsidR="00550056">
        <w:t>know</w:t>
      </w:r>
      <w:r w:rsidR="00E504D9">
        <w:t xml:space="preserve"> </w:t>
      </w:r>
      <w:r w:rsidR="00550056">
        <w:t>what</w:t>
      </w:r>
      <w:r w:rsidR="00E504D9">
        <w:t xml:space="preserve"> </w:t>
      </w:r>
      <w:r w:rsidR="00550056">
        <w:t>you</w:t>
      </w:r>
      <w:r w:rsidR="00E504D9">
        <w:t xml:space="preserve"> </w:t>
      </w:r>
      <w:r w:rsidR="00550056">
        <w:t>are</w:t>
      </w:r>
      <w:r w:rsidR="00E504D9">
        <w:t xml:space="preserve"> </w:t>
      </w:r>
      <w:r w:rsidR="00550056">
        <w:t>doing,</w:t>
      </w:r>
      <w:r w:rsidR="00E504D9">
        <w:t xml:space="preserve"> </w:t>
      </w:r>
      <w:r w:rsidR="00550056">
        <w:t>you</w:t>
      </w:r>
      <w:r w:rsidR="00E504D9">
        <w:t xml:space="preserve"> </w:t>
      </w:r>
      <w:r w:rsidR="00550056">
        <w:t>are</w:t>
      </w:r>
      <w:r w:rsidR="00E504D9">
        <w:t xml:space="preserve"> </w:t>
      </w:r>
      <w:r w:rsidR="00550056">
        <w:t>blessed;</w:t>
      </w:r>
      <w:r w:rsidR="00E504D9">
        <w:t xml:space="preserve"> </w:t>
      </w:r>
      <w:r w:rsidR="00550056">
        <w:t>but</w:t>
      </w:r>
      <w:r w:rsidR="00E504D9">
        <w:t xml:space="preserve"> </w:t>
      </w:r>
      <w:r w:rsidR="00550056">
        <w:t>if</w:t>
      </w:r>
      <w:r w:rsidR="00E504D9">
        <w:t xml:space="preserve"> </w:t>
      </w:r>
      <w:r w:rsidR="00550056">
        <w:t>you</w:t>
      </w:r>
      <w:r w:rsidR="00E504D9">
        <w:t xml:space="preserve"> </w:t>
      </w:r>
      <w:r w:rsidR="00550056">
        <w:t>do</w:t>
      </w:r>
      <w:r w:rsidR="00E504D9">
        <w:t xml:space="preserve"> </w:t>
      </w:r>
      <w:r w:rsidR="00550056">
        <w:t>not</w:t>
      </w:r>
      <w:r w:rsidR="00E504D9">
        <w:t xml:space="preserve"> </w:t>
      </w:r>
      <w:r w:rsidR="00550056">
        <w:t>know,</w:t>
      </w:r>
      <w:r w:rsidR="00E504D9">
        <w:t xml:space="preserve"> </w:t>
      </w:r>
      <w:r w:rsidR="00550056">
        <w:t>you</w:t>
      </w:r>
      <w:r w:rsidR="00E504D9">
        <w:t xml:space="preserve"> </w:t>
      </w:r>
      <w:r w:rsidR="00550056">
        <w:t>are</w:t>
      </w:r>
      <w:r w:rsidR="00E504D9">
        <w:t xml:space="preserve"> </w:t>
      </w:r>
      <w:r w:rsidR="00550056">
        <w:t>accursed</w:t>
      </w:r>
      <w:r w:rsidR="00E504D9">
        <w:t xml:space="preserve"> </w:t>
      </w:r>
      <w:r w:rsidR="00550056">
        <w:t>and</w:t>
      </w:r>
      <w:r w:rsidR="00E504D9">
        <w:t xml:space="preserve"> </w:t>
      </w:r>
      <w:r w:rsidR="00550056">
        <w:t>a</w:t>
      </w:r>
      <w:r w:rsidR="00E504D9">
        <w:t xml:space="preserve"> </w:t>
      </w:r>
      <w:r w:rsidR="00550056">
        <w:t>transgressor</w:t>
      </w:r>
      <w:r w:rsidR="00E504D9">
        <w:t xml:space="preserve"> </w:t>
      </w:r>
      <w:r w:rsidR="00550056">
        <w:t>of</w:t>
      </w:r>
      <w:r w:rsidR="00E504D9">
        <w:t xml:space="preserve"> </w:t>
      </w:r>
      <w:r w:rsidR="00550056">
        <w:t>the</w:t>
      </w:r>
      <w:r w:rsidR="00E504D9">
        <w:t xml:space="preserve"> </w:t>
      </w:r>
      <w:r w:rsidR="00550056">
        <w:t>Law.</w:t>
      </w:r>
      <w:r>
        <w:t>’”</w:t>
      </w:r>
      <w:r w:rsidR="00E504D9">
        <w:t xml:space="preserve"> </w:t>
      </w:r>
      <w:r w:rsidR="00550056" w:rsidRPr="00744BA8">
        <w:rPr>
          <w:sz w:val="16"/>
          <w:szCs w:val="18"/>
        </w:rPr>
        <w:t>(Metzger,</w:t>
      </w:r>
      <w:r w:rsidR="00E504D9">
        <w:rPr>
          <w:sz w:val="16"/>
          <w:szCs w:val="18"/>
        </w:rPr>
        <w:t xml:space="preserve"> </w:t>
      </w:r>
      <w:r w:rsidR="00AA6FB5" w:rsidRPr="00CB5F02">
        <w:rPr>
          <w:i/>
          <w:iCs/>
          <w:sz w:val="16"/>
          <w:szCs w:val="18"/>
        </w:rPr>
        <w:t>Text</w:t>
      </w:r>
      <w:r w:rsidR="00E504D9">
        <w:rPr>
          <w:i/>
          <w:iCs/>
          <w:sz w:val="16"/>
          <w:szCs w:val="18"/>
        </w:rPr>
        <w:t xml:space="preserve"> </w:t>
      </w:r>
      <w:r w:rsidR="00AA6FB5" w:rsidRPr="00CB5F02">
        <w:rPr>
          <w:i/>
          <w:iCs/>
          <w:sz w:val="16"/>
          <w:szCs w:val="18"/>
        </w:rPr>
        <w:t>of</w:t>
      </w:r>
      <w:r w:rsidR="00E504D9">
        <w:rPr>
          <w:i/>
          <w:iCs/>
          <w:sz w:val="16"/>
          <w:szCs w:val="18"/>
        </w:rPr>
        <w:t xml:space="preserve"> </w:t>
      </w:r>
      <w:r w:rsidR="00AA6FB5" w:rsidRPr="00CB5F02">
        <w:rPr>
          <w:i/>
          <w:iCs/>
          <w:sz w:val="16"/>
          <w:szCs w:val="18"/>
        </w:rPr>
        <w:t>the</w:t>
      </w:r>
      <w:r w:rsidR="00E504D9">
        <w:rPr>
          <w:i/>
          <w:iCs/>
          <w:sz w:val="16"/>
          <w:szCs w:val="18"/>
        </w:rPr>
        <w:t xml:space="preserve"> </w:t>
      </w:r>
      <w:r w:rsidR="00AA6FB5" w:rsidRPr="00CB5F02">
        <w:rPr>
          <w:i/>
          <w:iCs/>
          <w:sz w:val="16"/>
          <w:szCs w:val="18"/>
        </w:rPr>
        <w:t>New</w:t>
      </w:r>
      <w:r w:rsidR="00E504D9">
        <w:rPr>
          <w:i/>
          <w:iCs/>
          <w:sz w:val="16"/>
          <w:szCs w:val="18"/>
        </w:rPr>
        <w:t xml:space="preserve"> </w:t>
      </w:r>
      <w:r w:rsidR="00AA6FB5" w:rsidRPr="00CB5F02">
        <w:rPr>
          <w:i/>
          <w:iCs/>
          <w:sz w:val="16"/>
          <w:szCs w:val="18"/>
        </w:rPr>
        <w:t>Testament</w:t>
      </w:r>
      <w:r w:rsidR="00550056" w:rsidRPr="00744BA8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="00550056" w:rsidRPr="00744BA8">
        <w:rPr>
          <w:sz w:val="16"/>
          <w:szCs w:val="18"/>
        </w:rPr>
        <w:t>50)</w:t>
      </w:r>
      <w:r w:rsidR="00550056">
        <w:t>.</w:t>
      </w:r>
    </w:p>
    <w:p w14:paraId="0EBAD1B3" w14:textId="4257F3E7" w:rsidR="00550056" w:rsidRDefault="00550056" w:rsidP="003D592A">
      <w:pPr>
        <w:pStyle w:val="Heading3"/>
      </w:pPr>
      <w:r>
        <w:t>After</w:t>
      </w:r>
      <w:r w:rsidR="00E504D9">
        <w:t xml:space="preserve"> </w:t>
      </w:r>
      <w:r>
        <w:t>Matthew</w:t>
      </w:r>
      <w:r w:rsidR="00E504D9">
        <w:t xml:space="preserve"> </w:t>
      </w:r>
      <w:r>
        <w:t>20:28,</w:t>
      </w:r>
      <w:r w:rsidR="00E504D9">
        <w:t xml:space="preserve"> </w:t>
      </w:r>
      <w:r>
        <w:t>Codex</w:t>
      </w:r>
      <w:r w:rsidR="00E504D9">
        <w:t xml:space="preserve"> </w:t>
      </w:r>
      <w:r>
        <w:t>D</w:t>
      </w:r>
      <w:r w:rsidR="00E504D9">
        <w:t xml:space="preserve"> </w:t>
      </w:r>
      <w:r>
        <w:t>(along</w:t>
      </w:r>
      <w:r w:rsidR="00E504D9">
        <w:t xml:space="preserve"> </w:t>
      </w:r>
      <w:r>
        <w:t>with</w:t>
      </w:r>
      <w:r w:rsidR="00E504D9">
        <w:t xml:space="preserve"> </w:t>
      </w:r>
      <w:r>
        <w:t>one</w:t>
      </w:r>
      <w:r w:rsidR="00E504D9">
        <w:t xml:space="preserve"> </w:t>
      </w:r>
      <w:r>
        <w:t>other</w:t>
      </w:r>
      <w:r w:rsidR="00E504D9">
        <w:t xml:space="preserve"> </w:t>
      </w:r>
      <w:r>
        <w:t>Greek</w:t>
      </w:r>
      <w:r w:rsidR="00E504D9">
        <w:t xml:space="preserve"> </w:t>
      </w:r>
      <w:proofErr w:type="spellStart"/>
      <w:r>
        <w:t>ms</w:t>
      </w:r>
      <w:proofErr w:type="spellEnd"/>
      <w:r w:rsidR="00E504D9">
        <w:t xml:space="preserve"> </w:t>
      </w:r>
      <w:r>
        <w:t>and</w:t>
      </w:r>
      <w:r w:rsidR="00E504D9">
        <w:t xml:space="preserve"> </w:t>
      </w:r>
      <w:r>
        <w:t>a</w:t>
      </w:r>
      <w:r w:rsidR="00E504D9">
        <w:t xml:space="preserve"> </w:t>
      </w:r>
      <w:r>
        <w:t>few</w:t>
      </w:r>
      <w:r w:rsidR="00E504D9">
        <w:t xml:space="preserve"> </w:t>
      </w:r>
      <w:proofErr w:type="spellStart"/>
      <w:r>
        <w:t>mss</w:t>
      </w:r>
      <w:proofErr w:type="spellEnd"/>
      <w:r w:rsidR="00E504D9">
        <w:t xml:space="preserve"> </w:t>
      </w:r>
      <w:r>
        <w:t>of</w:t>
      </w:r>
      <w:r w:rsidR="00E504D9">
        <w:t xml:space="preserve"> </w:t>
      </w:r>
      <w:r>
        <w:t>ancient</w:t>
      </w:r>
      <w:r w:rsidR="00E504D9">
        <w:t xml:space="preserve"> </w:t>
      </w:r>
      <w:r>
        <w:t>versions)</w:t>
      </w:r>
      <w:r w:rsidR="00E504D9">
        <w:t xml:space="preserve"> </w:t>
      </w:r>
      <w:r>
        <w:t>adds</w:t>
      </w:r>
      <w:r w:rsidR="00E504D9">
        <w:t xml:space="preserve"> </w:t>
      </w:r>
      <w:r w:rsidR="00E533E2">
        <w:t>the</w:t>
      </w:r>
      <w:r w:rsidR="00E504D9">
        <w:t xml:space="preserve"> </w:t>
      </w:r>
      <w:r w:rsidR="00E533E2">
        <w:t>following</w:t>
      </w:r>
      <w:r w:rsidR="00E504D9">
        <w:t xml:space="preserve"> </w:t>
      </w:r>
      <w:r w:rsidR="00E533E2">
        <w:t>60</w:t>
      </w:r>
      <w:r w:rsidR="00E504D9">
        <w:t xml:space="preserve"> </w:t>
      </w:r>
      <w:r w:rsidR="00E533E2">
        <w:t>words</w:t>
      </w:r>
      <w:r w:rsidR="00385455">
        <w:t>,</w:t>
      </w:r>
      <w:r w:rsidR="00E504D9">
        <w:t xml:space="preserve"> </w:t>
      </w:r>
      <w:r w:rsidR="00385455">
        <w:t>similar</w:t>
      </w:r>
      <w:r w:rsidR="00E504D9">
        <w:t xml:space="preserve"> </w:t>
      </w:r>
      <w:r w:rsidR="00385455">
        <w:t>to</w:t>
      </w:r>
      <w:r w:rsidR="00E504D9">
        <w:t xml:space="preserve"> </w:t>
      </w:r>
      <w:r w:rsidR="00385455">
        <w:t>Luke</w:t>
      </w:r>
      <w:r w:rsidR="00E504D9">
        <w:t xml:space="preserve"> </w:t>
      </w:r>
      <w:r w:rsidR="00385455">
        <w:t>14</w:t>
      </w:r>
      <w:r w:rsidR="00E770F9">
        <w:t>:8-10</w:t>
      </w:r>
      <w:r w:rsidR="00E533E2">
        <w:t>:</w:t>
      </w:r>
    </w:p>
    <w:p w14:paraId="39467435" w14:textId="4A2FD87B" w:rsidR="00B67FD7" w:rsidRDefault="00B67FD7" w:rsidP="00A15827">
      <w:pPr>
        <w:ind w:left="2160"/>
        <w:rPr>
          <w:bCs/>
          <w:lang w:val="el-GR"/>
        </w:rPr>
      </w:pPr>
      <w:proofErr w:type="spellStart"/>
      <w:r w:rsidRPr="002D7FD6">
        <w:rPr>
          <w:bCs/>
          <w:lang w:val="el-GR"/>
        </w:rPr>
        <w:t>υμεις</w:t>
      </w:r>
      <w:proofErr w:type="spellEnd"/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δε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ζητειτε</w:t>
      </w:r>
      <w:proofErr w:type="spellEnd"/>
      <w:r w:rsidRPr="002D7FD6">
        <w:rPr>
          <w:bCs/>
          <w:lang w:val="el-GR"/>
        </w:rPr>
        <w:t>·</w:t>
      </w:r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εκ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μεικρου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αυξησαι</w:t>
      </w:r>
      <w:proofErr w:type="spellEnd"/>
      <w:r w:rsidRPr="002D7FD6">
        <w:rPr>
          <w:bCs/>
          <w:lang w:val="el-GR"/>
        </w:rPr>
        <w:br/>
        <w:t>και</w:t>
      </w:r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εκ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μειζονος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ελαττον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ειναι</w:t>
      </w:r>
      <w:proofErr w:type="spellEnd"/>
      <w:r w:rsidRPr="002D7FD6">
        <w:rPr>
          <w:bCs/>
          <w:lang w:val="el-GR"/>
        </w:rPr>
        <w:br/>
      </w:r>
      <w:proofErr w:type="spellStart"/>
      <w:r w:rsidRPr="002D7FD6">
        <w:rPr>
          <w:bCs/>
          <w:lang w:val="el-GR"/>
        </w:rPr>
        <w:t>εισερχομενοι</w:t>
      </w:r>
      <w:proofErr w:type="spellEnd"/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δε</w:t>
      </w:r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και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παρακληθεντες</w:t>
      </w:r>
      <w:proofErr w:type="spellEnd"/>
      <w:r w:rsidRPr="002D7FD6">
        <w:rPr>
          <w:bCs/>
          <w:lang w:val="el-GR"/>
        </w:rPr>
        <w:br/>
      </w:r>
      <w:proofErr w:type="spellStart"/>
      <w:r w:rsidRPr="002D7FD6">
        <w:rPr>
          <w:bCs/>
          <w:lang w:val="el-GR"/>
        </w:rPr>
        <w:t>δειπνησαι</w:t>
      </w:r>
      <w:proofErr w:type="spellEnd"/>
      <w:r w:rsidRPr="002D7FD6">
        <w:rPr>
          <w:bCs/>
          <w:lang w:val="el-GR"/>
        </w:rPr>
        <w:t>·</w:t>
      </w:r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μη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ανακλεινεσθαι</w:t>
      </w:r>
      <w:proofErr w:type="spellEnd"/>
      <w:r w:rsidRPr="002D7FD6">
        <w:rPr>
          <w:bCs/>
          <w:lang w:val="el-GR"/>
        </w:rPr>
        <w:br/>
        <w:t>εις</w:t>
      </w:r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τους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εξεχοντας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τοπους</w:t>
      </w:r>
      <w:proofErr w:type="spellEnd"/>
      <w:r w:rsidRPr="002D7FD6">
        <w:rPr>
          <w:bCs/>
          <w:lang w:val="el-GR"/>
        </w:rPr>
        <w:t>·</w:t>
      </w:r>
      <w:r w:rsidRPr="002D7FD6">
        <w:rPr>
          <w:bCs/>
          <w:lang w:val="el-GR"/>
        </w:rPr>
        <w:br/>
      </w:r>
      <w:proofErr w:type="spellStart"/>
      <w:r w:rsidRPr="002D7FD6">
        <w:rPr>
          <w:bCs/>
          <w:lang w:val="el-GR"/>
        </w:rPr>
        <w:t>μηποτε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ενδοξοτερος</w:t>
      </w:r>
      <w:proofErr w:type="spellEnd"/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σου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επελθη</w:t>
      </w:r>
      <w:proofErr w:type="spellEnd"/>
      <w:r w:rsidRPr="002D7FD6">
        <w:rPr>
          <w:bCs/>
          <w:lang w:val="el-GR"/>
        </w:rPr>
        <w:br/>
        <w:t>και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προσελθων</w:t>
      </w:r>
      <w:proofErr w:type="spellEnd"/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ο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δειπνοκλητωρ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ειπη</w:t>
      </w:r>
      <w:proofErr w:type="spellEnd"/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σοι</w:t>
      </w:r>
      <w:r w:rsidRPr="002D7FD6">
        <w:rPr>
          <w:bCs/>
          <w:lang w:val="el-GR"/>
        </w:rPr>
        <w:br/>
      </w:r>
      <w:proofErr w:type="spellStart"/>
      <w:r w:rsidRPr="002D7FD6">
        <w:rPr>
          <w:bCs/>
          <w:lang w:val="el-GR"/>
        </w:rPr>
        <w:t>ετι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κατω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χωρει</w:t>
      </w:r>
      <w:proofErr w:type="spellEnd"/>
      <w:r w:rsidRPr="002D7FD6">
        <w:rPr>
          <w:bCs/>
          <w:lang w:val="el-GR"/>
        </w:rPr>
        <w:t>·</w:t>
      </w:r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και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καταισχυνθηση</w:t>
      </w:r>
      <w:proofErr w:type="spellEnd"/>
      <w:r w:rsidRPr="002D7FD6">
        <w:rPr>
          <w:bCs/>
          <w:lang w:val="el-GR"/>
        </w:rPr>
        <w:br/>
      </w:r>
      <w:proofErr w:type="spellStart"/>
      <w:r w:rsidRPr="002D7FD6">
        <w:rPr>
          <w:bCs/>
          <w:lang w:val="el-GR"/>
        </w:rPr>
        <w:t>εαν</w:t>
      </w:r>
      <w:proofErr w:type="spellEnd"/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δε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αναπεσης</w:t>
      </w:r>
      <w:proofErr w:type="spellEnd"/>
      <w:r w:rsidRPr="002D7FD6">
        <w:rPr>
          <w:bCs/>
          <w:lang w:val="el-GR"/>
        </w:rPr>
        <w:t>·</w:t>
      </w:r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εις</w:t>
      </w:r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τον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ηττονα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τοπον</w:t>
      </w:r>
      <w:proofErr w:type="spellEnd"/>
      <w:r w:rsidRPr="002D7FD6">
        <w:rPr>
          <w:bCs/>
          <w:lang w:val="el-GR"/>
        </w:rPr>
        <w:br/>
        <w:t>και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επελθη</w:t>
      </w:r>
      <w:proofErr w:type="spellEnd"/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σου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ηττων</w:t>
      </w:r>
      <w:proofErr w:type="spellEnd"/>
      <w:r w:rsidRPr="002D7FD6">
        <w:rPr>
          <w:bCs/>
          <w:lang w:val="el-GR"/>
        </w:rPr>
        <w:br/>
      </w:r>
      <w:proofErr w:type="spellStart"/>
      <w:r w:rsidRPr="002D7FD6">
        <w:rPr>
          <w:bCs/>
          <w:lang w:val="el-GR"/>
        </w:rPr>
        <w:t>ερει</w:t>
      </w:r>
      <w:proofErr w:type="spellEnd"/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σοι</w:t>
      </w:r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ο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δειπνοκλητωρ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συναγε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ετι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ανω</w:t>
      </w:r>
      <w:proofErr w:type="spellEnd"/>
      <w:r w:rsidRPr="002D7FD6">
        <w:rPr>
          <w:bCs/>
          <w:lang w:val="el-GR"/>
        </w:rPr>
        <w:br/>
        <w:t>και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εσται</w:t>
      </w:r>
      <w:proofErr w:type="spellEnd"/>
      <w:r w:rsidR="00E504D9" w:rsidRPr="001D704F">
        <w:rPr>
          <w:bCs/>
          <w:lang w:val="el-GR"/>
        </w:rPr>
        <w:t xml:space="preserve"> </w:t>
      </w:r>
      <w:r w:rsidRPr="002D7FD6">
        <w:rPr>
          <w:bCs/>
          <w:lang w:val="el-GR"/>
        </w:rPr>
        <w:t>σοι</w:t>
      </w:r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τουτο</w:t>
      </w:r>
      <w:proofErr w:type="spellEnd"/>
      <w:r w:rsidR="00E504D9" w:rsidRPr="001D704F">
        <w:rPr>
          <w:bCs/>
          <w:lang w:val="el-GR"/>
        </w:rPr>
        <w:t xml:space="preserve"> </w:t>
      </w:r>
      <w:proofErr w:type="spellStart"/>
      <w:r w:rsidRPr="002D7FD6">
        <w:rPr>
          <w:bCs/>
          <w:lang w:val="el-GR"/>
        </w:rPr>
        <w:t>χρησιμον</w:t>
      </w:r>
      <w:proofErr w:type="spellEnd"/>
    </w:p>
    <w:p w14:paraId="563C302F" w14:textId="48C3B2F6" w:rsidR="00D43AE3" w:rsidRPr="00D10D8B" w:rsidRDefault="004F79A4" w:rsidP="00A15827">
      <w:pPr>
        <w:ind w:left="2160"/>
        <w:rPr>
          <w:bCs/>
        </w:rPr>
      </w:pPr>
      <w:r>
        <w:rPr>
          <w:bCs/>
        </w:rPr>
        <w:t>“</w:t>
      </w:r>
      <w:r w:rsidR="00D10D8B" w:rsidRPr="00D10D8B">
        <w:rPr>
          <w:bCs/>
        </w:rPr>
        <w:t>But</w:t>
      </w:r>
      <w:r w:rsidR="00E504D9">
        <w:rPr>
          <w:bCs/>
        </w:rPr>
        <w:t xml:space="preserve"> </w:t>
      </w:r>
      <w:proofErr w:type="gramStart"/>
      <w:r w:rsidR="00D10D8B" w:rsidRPr="00D10D8B">
        <w:rPr>
          <w:bCs/>
        </w:rPr>
        <w:t>seek</w:t>
      </w:r>
      <w:proofErr w:type="gramEnd"/>
      <w:r w:rsidR="00E504D9">
        <w:rPr>
          <w:bCs/>
        </w:rPr>
        <w:t xml:space="preserve"> </w:t>
      </w:r>
      <w:r w:rsidR="00D10D8B" w:rsidRPr="00D10D8B">
        <w:rPr>
          <w:bCs/>
        </w:rPr>
        <w:t>to</w:t>
      </w:r>
      <w:r w:rsidR="00E504D9">
        <w:rPr>
          <w:bCs/>
        </w:rPr>
        <w:t xml:space="preserve"> </w:t>
      </w:r>
      <w:r w:rsidR="00D10D8B" w:rsidRPr="00D10D8B">
        <w:rPr>
          <w:bCs/>
        </w:rPr>
        <w:t>increase</w:t>
      </w:r>
      <w:r w:rsidR="00E504D9">
        <w:rPr>
          <w:bCs/>
        </w:rPr>
        <w:t xml:space="preserve"> </w:t>
      </w:r>
      <w:r w:rsidR="00D10D8B" w:rsidRPr="00D10D8B">
        <w:rPr>
          <w:bCs/>
        </w:rPr>
        <w:t>f</w:t>
      </w:r>
      <w:r w:rsidR="00D10D8B">
        <w:rPr>
          <w:bCs/>
        </w:rPr>
        <w:t>rom</w:t>
      </w:r>
      <w:r w:rsidR="00E504D9">
        <w:rPr>
          <w:bCs/>
        </w:rPr>
        <w:t xml:space="preserve"> </w:t>
      </w:r>
      <w:r w:rsidR="00D10D8B">
        <w:rPr>
          <w:bCs/>
        </w:rPr>
        <w:t>that</w:t>
      </w:r>
      <w:r w:rsidR="00E504D9">
        <w:rPr>
          <w:bCs/>
        </w:rPr>
        <w:t xml:space="preserve"> </w:t>
      </w:r>
      <w:r w:rsidR="00D10D8B">
        <w:rPr>
          <w:bCs/>
        </w:rPr>
        <w:t>which</w:t>
      </w:r>
      <w:r w:rsidR="00E504D9">
        <w:rPr>
          <w:bCs/>
        </w:rPr>
        <w:t xml:space="preserve"> </w:t>
      </w:r>
      <w:r w:rsidR="00D10D8B">
        <w:rPr>
          <w:bCs/>
        </w:rPr>
        <w:t>is</w:t>
      </w:r>
      <w:r w:rsidR="00E504D9">
        <w:rPr>
          <w:bCs/>
        </w:rPr>
        <w:t xml:space="preserve"> </w:t>
      </w:r>
      <w:r w:rsidR="00D10D8B">
        <w:rPr>
          <w:bCs/>
        </w:rPr>
        <w:t>small,</w:t>
      </w:r>
      <w:r w:rsidR="00E504D9">
        <w:rPr>
          <w:bCs/>
        </w:rPr>
        <w:t xml:space="preserve"> </w:t>
      </w:r>
      <w:r w:rsidR="00D10D8B">
        <w:rPr>
          <w:bCs/>
        </w:rPr>
        <w:t>and</w:t>
      </w:r>
      <w:r w:rsidR="00E504D9">
        <w:rPr>
          <w:bCs/>
        </w:rPr>
        <w:t xml:space="preserve"> </w:t>
      </w:r>
      <w:r w:rsidR="00D10D8B">
        <w:rPr>
          <w:bCs/>
        </w:rPr>
        <w:t>to</w:t>
      </w:r>
      <w:r w:rsidR="00E504D9">
        <w:rPr>
          <w:bCs/>
        </w:rPr>
        <w:t xml:space="preserve"> </w:t>
      </w:r>
      <w:r w:rsidR="00D10D8B">
        <w:rPr>
          <w:bCs/>
        </w:rPr>
        <w:t>become</w:t>
      </w:r>
      <w:r w:rsidR="00E504D9">
        <w:rPr>
          <w:bCs/>
        </w:rPr>
        <w:t xml:space="preserve"> </w:t>
      </w:r>
      <w:r w:rsidR="00D10D8B">
        <w:rPr>
          <w:bCs/>
        </w:rPr>
        <w:t>less</w:t>
      </w:r>
      <w:r w:rsidR="00E504D9">
        <w:rPr>
          <w:bCs/>
        </w:rPr>
        <w:t xml:space="preserve"> </w:t>
      </w:r>
      <w:r w:rsidR="00D10D8B">
        <w:rPr>
          <w:bCs/>
        </w:rPr>
        <w:t>from</w:t>
      </w:r>
      <w:r w:rsidR="00E504D9">
        <w:rPr>
          <w:bCs/>
        </w:rPr>
        <w:t xml:space="preserve"> </w:t>
      </w:r>
      <w:r w:rsidR="00D10D8B">
        <w:rPr>
          <w:bCs/>
        </w:rPr>
        <w:t>that</w:t>
      </w:r>
      <w:r w:rsidR="00E504D9">
        <w:rPr>
          <w:bCs/>
        </w:rPr>
        <w:t xml:space="preserve"> </w:t>
      </w:r>
      <w:r w:rsidR="00D10D8B">
        <w:rPr>
          <w:bCs/>
        </w:rPr>
        <w:t>which</w:t>
      </w:r>
      <w:r w:rsidR="00E504D9">
        <w:rPr>
          <w:bCs/>
        </w:rPr>
        <w:t xml:space="preserve"> </w:t>
      </w:r>
      <w:r w:rsidR="00AB553C">
        <w:rPr>
          <w:bCs/>
        </w:rPr>
        <w:t>is</w:t>
      </w:r>
      <w:r w:rsidR="00E504D9">
        <w:rPr>
          <w:bCs/>
        </w:rPr>
        <w:t xml:space="preserve"> </w:t>
      </w:r>
      <w:r w:rsidR="00D10D8B">
        <w:rPr>
          <w:bCs/>
        </w:rPr>
        <w:t>greater.</w:t>
      </w:r>
      <w:r w:rsidR="00E504D9">
        <w:rPr>
          <w:bCs/>
        </w:rPr>
        <w:t xml:space="preserve"> </w:t>
      </w:r>
      <w:r w:rsidR="00D10D8B">
        <w:rPr>
          <w:bCs/>
        </w:rPr>
        <w:t>When</w:t>
      </w:r>
      <w:r w:rsidR="00E504D9">
        <w:rPr>
          <w:bCs/>
        </w:rPr>
        <w:t xml:space="preserve"> </w:t>
      </w:r>
      <w:r w:rsidR="00D10D8B">
        <w:rPr>
          <w:bCs/>
        </w:rPr>
        <w:t>you</w:t>
      </w:r>
      <w:r w:rsidR="00E504D9">
        <w:rPr>
          <w:bCs/>
        </w:rPr>
        <w:t xml:space="preserve"> </w:t>
      </w:r>
      <w:r w:rsidR="00D10D8B">
        <w:rPr>
          <w:bCs/>
        </w:rPr>
        <w:t>enter</w:t>
      </w:r>
      <w:r w:rsidR="00E504D9">
        <w:rPr>
          <w:bCs/>
        </w:rPr>
        <w:t xml:space="preserve"> </w:t>
      </w:r>
      <w:r w:rsidR="00D10D8B">
        <w:rPr>
          <w:bCs/>
        </w:rPr>
        <w:t>into</w:t>
      </w:r>
      <w:r w:rsidR="00E504D9">
        <w:rPr>
          <w:bCs/>
        </w:rPr>
        <w:t xml:space="preserve"> </w:t>
      </w:r>
      <w:r w:rsidR="00D10D8B">
        <w:rPr>
          <w:bCs/>
        </w:rPr>
        <w:t>a</w:t>
      </w:r>
      <w:r w:rsidR="00E504D9">
        <w:rPr>
          <w:bCs/>
        </w:rPr>
        <w:t xml:space="preserve"> </w:t>
      </w:r>
      <w:r w:rsidR="00D10D8B">
        <w:rPr>
          <w:bCs/>
        </w:rPr>
        <w:t>house</w:t>
      </w:r>
      <w:r w:rsidR="00E504D9">
        <w:rPr>
          <w:bCs/>
        </w:rPr>
        <w:t xml:space="preserve"> </w:t>
      </w:r>
      <w:r w:rsidR="00D10D8B">
        <w:rPr>
          <w:bCs/>
        </w:rPr>
        <w:t>and</w:t>
      </w:r>
      <w:r w:rsidR="00E504D9">
        <w:rPr>
          <w:bCs/>
        </w:rPr>
        <w:t xml:space="preserve"> </w:t>
      </w:r>
      <w:r w:rsidR="00D10D8B">
        <w:rPr>
          <w:bCs/>
        </w:rPr>
        <w:t>are</w:t>
      </w:r>
      <w:r w:rsidR="00E504D9">
        <w:rPr>
          <w:bCs/>
        </w:rPr>
        <w:t xml:space="preserve"> </w:t>
      </w:r>
      <w:r w:rsidR="00D10D8B">
        <w:rPr>
          <w:bCs/>
        </w:rPr>
        <w:t>summoned</w:t>
      </w:r>
      <w:r w:rsidR="00E504D9">
        <w:rPr>
          <w:bCs/>
        </w:rPr>
        <w:t xml:space="preserve"> </w:t>
      </w:r>
      <w:r w:rsidR="00D10D8B">
        <w:rPr>
          <w:bCs/>
        </w:rPr>
        <w:t>to</w:t>
      </w:r>
      <w:r w:rsidR="00E504D9">
        <w:rPr>
          <w:bCs/>
        </w:rPr>
        <w:t xml:space="preserve"> </w:t>
      </w:r>
      <w:r w:rsidR="00D10D8B">
        <w:rPr>
          <w:bCs/>
        </w:rPr>
        <w:t>dine,</w:t>
      </w:r>
      <w:r w:rsidR="00E504D9">
        <w:rPr>
          <w:bCs/>
        </w:rPr>
        <w:t xml:space="preserve"> </w:t>
      </w:r>
      <w:r w:rsidR="00D10D8B">
        <w:rPr>
          <w:bCs/>
        </w:rPr>
        <w:t>do</w:t>
      </w:r>
      <w:r w:rsidR="00E504D9">
        <w:rPr>
          <w:bCs/>
        </w:rPr>
        <w:t xml:space="preserve"> </w:t>
      </w:r>
      <w:r w:rsidR="00D10D8B">
        <w:rPr>
          <w:bCs/>
        </w:rPr>
        <w:t>not</w:t>
      </w:r>
      <w:r w:rsidR="00E504D9">
        <w:rPr>
          <w:bCs/>
        </w:rPr>
        <w:t xml:space="preserve"> </w:t>
      </w:r>
      <w:r w:rsidR="00D10D8B">
        <w:rPr>
          <w:bCs/>
        </w:rPr>
        <w:t>sit</w:t>
      </w:r>
      <w:r w:rsidR="00E504D9">
        <w:rPr>
          <w:bCs/>
        </w:rPr>
        <w:t xml:space="preserve"> </w:t>
      </w:r>
      <w:r w:rsidR="00D10D8B">
        <w:rPr>
          <w:bCs/>
        </w:rPr>
        <w:t>down</w:t>
      </w:r>
      <w:r w:rsidR="00E504D9">
        <w:rPr>
          <w:bCs/>
        </w:rPr>
        <w:t xml:space="preserve"> </w:t>
      </w:r>
      <w:r w:rsidR="00D10D8B">
        <w:rPr>
          <w:bCs/>
        </w:rPr>
        <w:t>at</w:t>
      </w:r>
      <w:r w:rsidR="00E504D9">
        <w:rPr>
          <w:bCs/>
        </w:rPr>
        <w:t xml:space="preserve"> </w:t>
      </w:r>
      <w:r w:rsidR="00D10D8B">
        <w:rPr>
          <w:bCs/>
        </w:rPr>
        <w:t>the</w:t>
      </w:r>
      <w:r w:rsidR="00E504D9">
        <w:rPr>
          <w:bCs/>
        </w:rPr>
        <w:t xml:space="preserve"> </w:t>
      </w:r>
      <w:r w:rsidR="00D10D8B">
        <w:rPr>
          <w:bCs/>
        </w:rPr>
        <w:t>prominent</w:t>
      </w:r>
      <w:r w:rsidR="00E504D9">
        <w:rPr>
          <w:bCs/>
        </w:rPr>
        <w:t xml:space="preserve"> </w:t>
      </w:r>
      <w:r w:rsidR="00D10D8B">
        <w:rPr>
          <w:bCs/>
        </w:rPr>
        <w:t>places,</w:t>
      </w:r>
      <w:r w:rsidR="00E504D9">
        <w:rPr>
          <w:bCs/>
        </w:rPr>
        <w:t xml:space="preserve"> </w:t>
      </w:r>
      <w:r w:rsidR="00D10D8B">
        <w:rPr>
          <w:bCs/>
        </w:rPr>
        <w:t>lest</w:t>
      </w:r>
      <w:r w:rsidR="00E504D9">
        <w:rPr>
          <w:bCs/>
        </w:rPr>
        <w:t xml:space="preserve"> </w:t>
      </w:r>
      <w:r w:rsidR="00D10D8B">
        <w:rPr>
          <w:bCs/>
        </w:rPr>
        <w:t>perchance</w:t>
      </w:r>
      <w:r w:rsidR="00E504D9">
        <w:rPr>
          <w:bCs/>
        </w:rPr>
        <w:t xml:space="preserve"> </w:t>
      </w:r>
      <w:r w:rsidR="00D10D8B">
        <w:rPr>
          <w:bCs/>
        </w:rPr>
        <w:t>a</w:t>
      </w:r>
      <w:r w:rsidR="00E504D9">
        <w:rPr>
          <w:bCs/>
        </w:rPr>
        <w:t xml:space="preserve"> </w:t>
      </w:r>
      <w:r w:rsidR="00D10D8B">
        <w:rPr>
          <w:bCs/>
        </w:rPr>
        <w:t>man</w:t>
      </w:r>
      <w:r w:rsidR="00E504D9">
        <w:rPr>
          <w:bCs/>
        </w:rPr>
        <w:t xml:space="preserve"> </w:t>
      </w:r>
      <w:r w:rsidR="00D10D8B">
        <w:rPr>
          <w:bCs/>
        </w:rPr>
        <w:t>more</w:t>
      </w:r>
      <w:r w:rsidR="00E504D9">
        <w:rPr>
          <w:bCs/>
        </w:rPr>
        <w:t xml:space="preserve"> </w:t>
      </w:r>
      <w:proofErr w:type="spellStart"/>
      <w:r w:rsidR="00D10D8B">
        <w:rPr>
          <w:bCs/>
        </w:rPr>
        <w:t>h</w:t>
      </w:r>
      <w:r w:rsidR="00AB553C">
        <w:rPr>
          <w:bCs/>
        </w:rPr>
        <w:t>o</w:t>
      </w:r>
      <w:r w:rsidR="00D10D8B">
        <w:rPr>
          <w:bCs/>
        </w:rPr>
        <w:t>nourable</w:t>
      </w:r>
      <w:proofErr w:type="spellEnd"/>
      <w:r w:rsidR="00E504D9">
        <w:rPr>
          <w:bCs/>
        </w:rPr>
        <w:t xml:space="preserve"> </w:t>
      </w:r>
      <w:r w:rsidR="00D10D8B">
        <w:rPr>
          <w:bCs/>
        </w:rPr>
        <w:t>than</w:t>
      </w:r>
      <w:r w:rsidR="00E504D9">
        <w:rPr>
          <w:bCs/>
        </w:rPr>
        <w:t xml:space="preserve"> </w:t>
      </w:r>
      <w:r w:rsidR="00D10D8B">
        <w:rPr>
          <w:bCs/>
        </w:rPr>
        <w:t>you</w:t>
      </w:r>
      <w:r w:rsidR="00E504D9">
        <w:rPr>
          <w:bCs/>
        </w:rPr>
        <w:t xml:space="preserve"> </w:t>
      </w:r>
      <w:r w:rsidR="00D10D8B">
        <w:rPr>
          <w:bCs/>
        </w:rPr>
        <w:t>come</w:t>
      </w:r>
      <w:r w:rsidR="00E504D9">
        <w:rPr>
          <w:bCs/>
        </w:rPr>
        <w:t xml:space="preserve"> </w:t>
      </w:r>
      <w:r w:rsidR="00D10D8B">
        <w:rPr>
          <w:bCs/>
        </w:rPr>
        <w:t>in</w:t>
      </w:r>
      <w:r w:rsidR="00E504D9">
        <w:rPr>
          <w:bCs/>
        </w:rPr>
        <w:t xml:space="preserve"> </w:t>
      </w:r>
      <w:r w:rsidR="00D10D8B">
        <w:rPr>
          <w:bCs/>
        </w:rPr>
        <w:t>afterwards,</w:t>
      </w:r>
      <w:r w:rsidR="00E504D9">
        <w:rPr>
          <w:bCs/>
        </w:rPr>
        <w:t xml:space="preserve"> </w:t>
      </w:r>
      <w:r w:rsidR="00D10D8B">
        <w:rPr>
          <w:bCs/>
        </w:rPr>
        <w:t>and</w:t>
      </w:r>
      <w:r w:rsidR="00E504D9">
        <w:rPr>
          <w:bCs/>
        </w:rPr>
        <w:t xml:space="preserve"> </w:t>
      </w:r>
      <w:r w:rsidR="00AB553C">
        <w:rPr>
          <w:bCs/>
        </w:rPr>
        <w:t>h</w:t>
      </w:r>
      <w:r w:rsidR="00D10D8B">
        <w:rPr>
          <w:bCs/>
        </w:rPr>
        <w:t>e</w:t>
      </w:r>
      <w:r w:rsidR="00E504D9">
        <w:rPr>
          <w:bCs/>
        </w:rPr>
        <w:t xml:space="preserve"> </w:t>
      </w:r>
      <w:r w:rsidR="00D10D8B">
        <w:rPr>
          <w:bCs/>
        </w:rPr>
        <w:t>who</w:t>
      </w:r>
      <w:r w:rsidR="00E504D9">
        <w:rPr>
          <w:bCs/>
        </w:rPr>
        <w:t xml:space="preserve"> </w:t>
      </w:r>
      <w:r w:rsidR="00D10D8B">
        <w:rPr>
          <w:bCs/>
        </w:rPr>
        <w:t>invited</w:t>
      </w:r>
      <w:r w:rsidR="00E504D9">
        <w:rPr>
          <w:bCs/>
        </w:rPr>
        <w:t xml:space="preserve"> </w:t>
      </w:r>
      <w:r w:rsidR="00D10D8B">
        <w:rPr>
          <w:bCs/>
        </w:rPr>
        <w:t>you</w:t>
      </w:r>
      <w:r w:rsidR="00E504D9">
        <w:rPr>
          <w:bCs/>
        </w:rPr>
        <w:t xml:space="preserve"> </w:t>
      </w:r>
      <w:proofErr w:type="gramStart"/>
      <w:r w:rsidR="00D10D8B">
        <w:rPr>
          <w:bCs/>
        </w:rPr>
        <w:t>come</w:t>
      </w:r>
      <w:proofErr w:type="gramEnd"/>
      <w:r w:rsidR="00E504D9">
        <w:rPr>
          <w:bCs/>
        </w:rPr>
        <w:t xml:space="preserve"> </w:t>
      </w:r>
      <w:r w:rsidR="00D10D8B">
        <w:rPr>
          <w:bCs/>
        </w:rPr>
        <w:t>and</w:t>
      </w:r>
      <w:r w:rsidR="00E504D9">
        <w:rPr>
          <w:bCs/>
        </w:rPr>
        <w:t xml:space="preserve"> </w:t>
      </w:r>
      <w:r w:rsidR="00D10D8B">
        <w:rPr>
          <w:bCs/>
        </w:rPr>
        <w:t>say</w:t>
      </w:r>
      <w:r w:rsidR="00E504D9">
        <w:rPr>
          <w:bCs/>
        </w:rPr>
        <w:t xml:space="preserve"> </w:t>
      </w:r>
      <w:r w:rsidR="00D10D8B">
        <w:rPr>
          <w:bCs/>
        </w:rPr>
        <w:t>to</w:t>
      </w:r>
      <w:r w:rsidR="00E504D9">
        <w:rPr>
          <w:bCs/>
        </w:rPr>
        <w:t xml:space="preserve"> </w:t>
      </w:r>
      <w:r w:rsidR="00D10D8B">
        <w:rPr>
          <w:bCs/>
        </w:rPr>
        <w:t>you,</w:t>
      </w:r>
      <w:r w:rsidR="00E504D9">
        <w:rPr>
          <w:bCs/>
        </w:rPr>
        <w:t xml:space="preserve"> </w:t>
      </w:r>
      <w:r>
        <w:rPr>
          <w:bCs/>
        </w:rPr>
        <w:t>‘</w:t>
      </w:r>
      <w:r w:rsidR="00D10D8B">
        <w:rPr>
          <w:bCs/>
        </w:rPr>
        <w:t>Go</w:t>
      </w:r>
      <w:r w:rsidR="00E504D9">
        <w:rPr>
          <w:bCs/>
        </w:rPr>
        <w:t xml:space="preserve"> </w:t>
      </w:r>
      <w:r w:rsidR="00D10D8B">
        <w:rPr>
          <w:bCs/>
        </w:rPr>
        <w:t>down</w:t>
      </w:r>
      <w:r w:rsidR="00E504D9">
        <w:rPr>
          <w:bCs/>
        </w:rPr>
        <w:t xml:space="preserve"> </w:t>
      </w:r>
      <w:r w:rsidR="00D10D8B">
        <w:rPr>
          <w:bCs/>
        </w:rPr>
        <w:t>lower</w:t>
      </w:r>
      <w:r>
        <w:rPr>
          <w:bCs/>
        </w:rPr>
        <w:t>’</w:t>
      </w:r>
      <w:r w:rsidR="00C44023">
        <w:rPr>
          <w:bCs/>
        </w:rPr>
        <w:t>;</w:t>
      </w:r>
      <w:r w:rsidR="00E504D9">
        <w:rPr>
          <w:bCs/>
        </w:rPr>
        <w:t xml:space="preserve"> </w:t>
      </w:r>
      <w:r w:rsidR="00C44023">
        <w:rPr>
          <w:bCs/>
        </w:rPr>
        <w:t>and</w:t>
      </w:r>
      <w:r w:rsidR="00E504D9">
        <w:rPr>
          <w:bCs/>
        </w:rPr>
        <w:t xml:space="preserve"> </w:t>
      </w:r>
      <w:r w:rsidR="00C44023">
        <w:rPr>
          <w:bCs/>
        </w:rPr>
        <w:t>you</w:t>
      </w:r>
      <w:r w:rsidR="00E504D9">
        <w:rPr>
          <w:bCs/>
        </w:rPr>
        <w:t xml:space="preserve"> </w:t>
      </w:r>
      <w:r w:rsidR="00C44023">
        <w:rPr>
          <w:bCs/>
        </w:rPr>
        <w:t>shall</w:t>
      </w:r>
      <w:r w:rsidR="00E504D9">
        <w:rPr>
          <w:bCs/>
        </w:rPr>
        <w:t xml:space="preserve"> </w:t>
      </w:r>
      <w:r w:rsidR="00C44023">
        <w:rPr>
          <w:bCs/>
        </w:rPr>
        <w:t>be</w:t>
      </w:r>
      <w:r w:rsidR="00E504D9">
        <w:rPr>
          <w:bCs/>
        </w:rPr>
        <w:t xml:space="preserve"> </w:t>
      </w:r>
      <w:r w:rsidR="00C44023">
        <w:rPr>
          <w:bCs/>
        </w:rPr>
        <w:t>ashamed.</w:t>
      </w:r>
      <w:r w:rsidR="00E504D9">
        <w:rPr>
          <w:bCs/>
        </w:rPr>
        <w:t xml:space="preserve"> </w:t>
      </w:r>
      <w:r w:rsidR="00C44023">
        <w:rPr>
          <w:bCs/>
        </w:rPr>
        <w:t>But</w:t>
      </w:r>
      <w:r w:rsidR="00E504D9">
        <w:rPr>
          <w:bCs/>
        </w:rPr>
        <w:t xml:space="preserve"> </w:t>
      </w:r>
      <w:r w:rsidR="00C44023">
        <w:rPr>
          <w:bCs/>
        </w:rPr>
        <w:t>if</w:t>
      </w:r>
      <w:r w:rsidR="00E504D9">
        <w:rPr>
          <w:bCs/>
        </w:rPr>
        <w:t xml:space="preserve"> </w:t>
      </w:r>
      <w:r w:rsidR="00C44023">
        <w:rPr>
          <w:bCs/>
        </w:rPr>
        <w:t>you</w:t>
      </w:r>
      <w:r w:rsidR="00E504D9">
        <w:rPr>
          <w:bCs/>
        </w:rPr>
        <w:t xml:space="preserve"> </w:t>
      </w:r>
      <w:r w:rsidR="00C44023">
        <w:rPr>
          <w:bCs/>
        </w:rPr>
        <w:t>sit</w:t>
      </w:r>
      <w:r w:rsidR="00E504D9">
        <w:rPr>
          <w:bCs/>
        </w:rPr>
        <w:t xml:space="preserve"> </w:t>
      </w:r>
      <w:r w:rsidR="00C44023">
        <w:rPr>
          <w:bCs/>
        </w:rPr>
        <w:t>down</w:t>
      </w:r>
      <w:r w:rsidR="00E504D9">
        <w:rPr>
          <w:bCs/>
        </w:rPr>
        <w:t xml:space="preserve"> </w:t>
      </w:r>
      <w:r w:rsidR="00C44023">
        <w:rPr>
          <w:bCs/>
        </w:rPr>
        <w:t>in</w:t>
      </w:r>
      <w:r w:rsidR="00E504D9">
        <w:rPr>
          <w:bCs/>
        </w:rPr>
        <w:t xml:space="preserve"> </w:t>
      </w:r>
      <w:r w:rsidR="00C44023">
        <w:rPr>
          <w:bCs/>
        </w:rPr>
        <w:t>the</w:t>
      </w:r>
      <w:r w:rsidR="00E504D9">
        <w:rPr>
          <w:bCs/>
        </w:rPr>
        <w:t xml:space="preserve"> </w:t>
      </w:r>
      <w:r w:rsidR="00C44023">
        <w:rPr>
          <w:bCs/>
        </w:rPr>
        <w:t>inferior</w:t>
      </w:r>
      <w:r w:rsidR="00E504D9">
        <w:rPr>
          <w:bCs/>
        </w:rPr>
        <w:t xml:space="preserve"> </w:t>
      </w:r>
      <w:r w:rsidR="00C44023">
        <w:rPr>
          <w:bCs/>
        </w:rPr>
        <w:t>place,</w:t>
      </w:r>
      <w:r w:rsidR="00E504D9">
        <w:rPr>
          <w:bCs/>
        </w:rPr>
        <w:t xml:space="preserve"> </w:t>
      </w:r>
      <w:r w:rsidR="00C44023">
        <w:rPr>
          <w:bCs/>
        </w:rPr>
        <w:t>and</w:t>
      </w:r>
      <w:r w:rsidR="00E504D9">
        <w:rPr>
          <w:bCs/>
        </w:rPr>
        <w:t xml:space="preserve"> </w:t>
      </w:r>
      <w:r w:rsidR="00C44023">
        <w:rPr>
          <w:bCs/>
        </w:rPr>
        <w:t>one</w:t>
      </w:r>
      <w:r w:rsidR="00E504D9">
        <w:rPr>
          <w:bCs/>
        </w:rPr>
        <w:t xml:space="preserve"> </w:t>
      </w:r>
      <w:r w:rsidR="00C44023">
        <w:rPr>
          <w:bCs/>
        </w:rPr>
        <w:t>inferior</w:t>
      </w:r>
      <w:r w:rsidR="00E504D9">
        <w:rPr>
          <w:bCs/>
        </w:rPr>
        <w:t xml:space="preserve"> </w:t>
      </w:r>
      <w:r w:rsidR="00C44023">
        <w:rPr>
          <w:bCs/>
        </w:rPr>
        <w:t>to</w:t>
      </w:r>
      <w:r w:rsidR="00E504D9">
        <w:rPr>
          <w:bCs/>
        </w:rPr>
        <w:t xml:space="preserve"> </w:t>
      </w:r>
      <w:r w:rsidR="00C44023">
        <w:rPr>
          <w:bCs/>
        </w:rPr>
        <w:t>you</w:t>
      </w:r>
      <w:r w:rsidR="00E504D9">
        <w:rPr>
          <w:bCs/>
        </w:rPr>
        <w:t xml:space="preserve"> </w:t>
      </w:r>
      <w:r w:rsidR="00C44023">
        <w:rPr>
          <w:bCs/>
        </w:rPr>
        <w:t>come</w:t>
      </w:r>
      <w:r w:rsidR="00E504D9">
        <w:rPr>
          <w:bCs/>
        </w:rPr>
        <w:t xml:space="preserve"> </w:t>
      </w:r>
      <w:r w:rsidR="00C44023">
        <w:rPr>
          <w:bCs/>
        </w:rPr>
        <w:t>in</w:t>
      </w:r>
      <w:r w:rsidR="00E504D9">
        <w:rPr>
          <w:bCs/>
        </w:rPr>
        <w:t xml:space="preserve"> </w:t>
      </w:r>
      <w:r w:rsidR="00C44023">
        <w:rPr>
          <w:bCs/>
        </w:rPr>
        <w:t>,</w:t>
      </w:r>
      <w:r w:rsidR="00E504D9">
        <w:rPr>
          <w:bCs/>
        </w:rPr>
        <w:t xml:space="preserve"> </w:t>
      </w:r>
      <w:r w:rsidR="00C44023">
        <w:rPr>
          <w:bCs/>
        </w:rPr>
        <w:t>then</w:t>
      </w:r>
      <w:r w:rsidR="00E504D9">
        <w:rPr>
          <w:bCs/>
        </w:rPr>
        <w:t xml:space="preserve"> </w:t>
      </w:r>
      <w:r w:rsidR="00C44023">
        <w:rPr>
          <w:bCs/>
        </w:rPr>
        <w:t>he</w:t>
      </w:r>
      <w:r w:rsidR="00E504D9">
        <w:rPr>
          <w:bCs/>
        </w:rPr>
        <w:t xml:space="preserve"> </w:t>
      </w:r>
      <w:r w:rsidR="00C44023">
        <w:rPr>
          <w:bCs/>
        </w:rPr>
        <w:t>that</w:t>
      </w:r>
      <w:r w:rsidR="00E504D9">
        <w:rPr>
          <w:bCs/>
        </w:rPr>
        <w:t xml:space="preserve"> </w:t>
      </w:r>
      <w:r w:rsidR="00C44023">
        <w:rPr>
          <w:bCs/>
        </w:rPr>
        <w:t>invited</w:t>
      </w:r>
      <w:r w:rsidR="00E504D9">
        <w:rPr>
          <w:bCs/>
        </w:rPr>
        <w:t xml:space="preserve"> </w:t>
      </w:r>
      <w:r w:rsidR="00C44023">
        <w:rPr>
          <w:bCs/>
        </w:rPr>
        <w:t>you</w:t>
      </w:r>
      <w:r w:rsidR="00E504D9">
        <w:rPr>
          <w:bCs/>
        </w:rPr>
        <w:t xml:space="preserve"> </w:t>
      </w:r>
      <w:r w:rsidR="00C44023">
        <w:rPr>
          <w:bCs/>
        </w:rPr>
        <w:t>will</w:t>
      </w:r>
      <w:r w:rsidR="00E504D9">
        <w:rPr>
          <w:bCs/>
        </w:rPr>
        <w:t xml:space="preserve"> </w:t>
      </w:r>
      <w:r w:rsidR="00C44023">
        <w:rPr>
          <w:bCs/>
        </w:rPr>
        <w:t>say</w:t>
      </w:r>
      <w:r w:rsidR="00E504D9">
        <w:rPr>
          <w:bCs/>
        </w:rPr>
        <w:t xml:space="preserve"> </w:t>
      </w:r>
      <w:r w:rsidR="00C44023">
        <w:rPr>
          <w:bCs/>
        </w:rPr>
        <w:t>to</w:t>
      </w:r>
      <w:r w:rsidR="00E504D9">
        <w:rPr>
          <w:bCs/>
        </w:rPr>
        <w:t xml:space="preserve"> </w:t>
      </w:r>
      <w:r w:rsidR="00C44023">
        <w:rPr>
          <w:bCs/>
        </w:rPr>
        <w:t>you</w:t>
      </w:r>
      <w:r w:rsidR="00E504D9">
        <w:rPr>
          <w:bCs/>
        </w:rPr>
        <w:t xml:space="preserve"> </w:t>
      </w:r>
      <w:r>
        <w:rPr>
          <w:bCs/>
        </w:rPr>
        <w:t>‘</w:t>
      </w:r>
      <w:r w:rsidR="00C44023">
        <w:rPr>
          <w:bCs/>
        </w:rPr>
        <w:t>Go</w:t>
      </w:r>
      <w:r w:rsidR="00E504D9">
        <w:rPr>
          <w:bCs/>
        </w:rPr>
        <w:t xml:space="preserve"> </w:t>
      </w:r>
      <w:r w:rsidR="00C44023">
        <w:rPr>
          <w:bCs/>
        </w:rPr>
        <w:t>up</w:t>
      </w:r>
      <w:r w:rsidR="00E504D9">
        <w:rPr>
          <w:bCs/>
        </w:rPr>
        <w:t xml:space="preserve"> </w:t>
      </w:r>
      <w:r w:rsidR="00C44023">
        <w:rPr>
          <w:bCs/>
        </w:rPr>
        <w:t>higher</w:t>
      </w:r>
      <w:r>
        <w:rPr>
          <w:bCs/>
        </w:rPr>
        <w:t>’</w:t>
      </w:r>
      <w:r w:rsidR="00C44023">
        <w:rPr>
          <w:bCs/>
        </w:rPr>
        <w:t>;</w:t>
      </w:r>
      <w:r w:rsidR="00E504D9">
        <w:rPr>
          <w:bCs/>
        </w:rPr>
        <w:t xml:space="preserve"> </w:t>
      </w:r>
      <w:r w:rsidR="00C44023">
        <w:rPr>
          <w:bCs/>
        </w:rPr>
        <w:t>and</w:t>
      </w:r>
      <w:r w:rsidR="00E504D9">
        <w:rPr>
          <w:bCs/>
        </w:rPr>
        <w:t xml:space="preserve"> </w:t>
      </w:r>
      <w:r w:rsidR="00C44023">
        <w:rPr>
          <w:bCs/>
        </w:rPr>
        <w:t>this</w:t>
      </w:r>
      <w:r w:rsidR="00E504D9">
        <w:rPr>
          <w:bCs/>
        </w:rPr>
        <w:t xml:space="preserve"> </w:t>
      </w:r>
      <w:r w:rsidR="00C44023">
        <w:rPr>
          <w:bCs/>
        </w:rPr>
        <w:t>will</w:t>
      </w:r>
      <w:r w:rsidR="00E504D9">
        <w:rPr>
          <w:bCs/>
        </w:rPr>
        <w:t xml:space="preserve"> </w:t>
      </w:r>
      <w:r w:rsidR="00C44023">
        <w:rPr>
          <w:bCs/>
        </w:rPr>
        <w:t>be</w:t>
      </w:r>
      <w:r w:rsidR="00E504D9">
        <w:rPr>
          <w:bCs/>
        </w:rPr>
        <w:t xml:space="preserve"> </w:t>
      </w:r>
      <w:proofErr w:type="gramStart"/>
      <w:r w:rsidR="00C44023">
        <w:rPr>
          <w:bCs/>
        </w:rPr>
        <w:t>advantageous</w:t>
      </w:r>
      <w:proofErr w:type="gramEnd"/>
      <w:r w:rsidR="00E504D9">
        <w:rPr>
          <w:bCs/>
        </w:rPr>
        <w:t xml:space="preserve"> </w:t>
      </w:r>
      <w:r w:rsidR="00C44023">
        <w:rPr>
          <w:bCs/>
        </w:rPr>
        <w:t>for</w:t>
      </w:r>
      <w:r w:rsidR="00E504D9">
        <w:rPr>
          <w:bCs/>
        </w:rPr>
        <w:t xml:space="preserve"> </w:t>
      </w:r>
      <w:r w:rsidR="00C44023">
        <w:rPr>
          <w:bCs/>
        </w:rPr>
        <w:t>you.</w:t>
      </w:r>
      <w:r>
        <w:rPr>
          <w:bCs/>
        </w:rPr>
        <w:t>”</w:t>
      </w:r>
      <w:r w:rsidR="00E504D9">
        <w:rPr>
          <w:bCs/>
        </w:rPr>
        <w:t xml:space="preserve"> </w:t>
      </w:r>
      <w:r w:rsidR="0017781D" w:rsidRPr="00CB5F02">
        <w:rPr>
          <w:bCs/>
          <w:sz w:val="16"/>
          <w:szCs w:val="18"/>
        </w:rPr>
        <w:t>(Metzger,</w:t>
      </w:r>
      <w:r w:rsidR="00E504D9">
        <w:rPr>
          <w:bCs/>
          <w:sz w:val="16"/>
          <w:szCs w:val="18"/>
        </w:rPr>
        <w:t xml:space="preserve"> </w:t>
      </w:r>
      <w:r w:rsidR="0017781D" w:rsidRPr="00CB5F02">
        <w:rPr>
          <w:bCs/>
          <w:i/>
          <w:iCs/>
          <w:sz w:val="16"/>
          <w:szCs w:val="18"/>
        </w:rPr>
        <w:t>Text</w:t>
      </w:r>
      <w:r w:rsidR="00E504D9">
        <w:rPr>
          <w:bCs/>
          <w:i/>
          <w:iCs/>
          <w:sz w:val="16"/>
          <w:szCs w:val="18"/>
        </w:rPr>
        <w:t xml:space="preserve"> </w:t>
      </w:r>
      <w:r w:rsidR="0017781D" w:rsidRPr="00CB5F02">
        <w:rPr>
          <w:bCs/>
          <w:i/>
          <w:iCs/>
          <w:sz w:val="16"/>
          <w:szCs w:val="18"/>
        </w:rPr>
        <w:t>of</w:t>
      </w:r>
      <w:r w:rsidR="00E504D9">
        <w:rPr>
          <w:bCs/>
          <w:i/>
          <w:iCs/>
          <w:sz w:val="16"/>
          <w:szCs w:val="18"/>
        </w:rPr>
        <w:t xml:space="preserve"> </w:t>
      </w:r>
      <w:r w:rsidR="0017781D" w:rsidRPr="00CB5F02">
        <w:rPr>
          <w:bCs/>
          <w:i/>
          <w:iCs/>
          <w:sz w:val="16"/>
          <w:szCs w:val="18"/>
        </w:rPr>
        <w:t>the</w:t>
      </w:r>
      <w:r w:rsidR="00E504D9">
        <w:rPr>
          <w:bCs/>
          <w:i/>
          <w:iCs/>
          <w:sz w:val="16"/>
          <w:szCs w:val="18"/>
        </w:rPr>
        <w:t xml:space="preserve"> </w:t>
      </w:r>
      <w:r w:rsidR="0017781D" w:rsidRPr="00CB5F02">
        <w:rPr>
          <w:bCs/>
          <w:i/>
          <w:iCs/>
          <w:sz w:val="16"/>
          <w:szCs w:val="18"/>
        </w:rPr>
        <w:t>New</w:t>
      </w:r>
      <w:r w:rsidR="00E504D9">
        <w:rPr>
          <w:bCs/>
          <w:i/>
          <w:iCs/>
          <w:sz w:val="16"/>
          <w:szCs w:val="18"/>
        </w:rPr>
        <w:t xml:space="preserve"> </w:t>
      </w:r>
      <w:r w:rsidR="0017781D" w:rsidRPr="00CB5F02">
        <w:rPr>
          <w:bCs/>
          <w:i/>
          <w:iCs/>
          <w:sz w:val="16"/>
          <w:szCs w:val="18"/>
        </w:rPr>
        <w:t>Testament</w:t>
      </w:r>
      <w:r w:rsidR="0017781D" w:rsidRPr="00CB5F02">
        <w:rPr>
          <w:bCs/>
          <w:sz w:val="16"/>
          <w:szCs w:val="18"/>
        </w:rPr>
        <w:t>,</w:t>
      </w:r>
      <w:r w:rsidR="00E504D9">
        <w:rPr>
          <w:bCs/>
          <w:sz w:val="16"/>
          <w:szCs w:val="18"/>
        </w:rPr>
        <w:t xml:space="preserve"> </w:t>
      </w:r>
      <w:r w:rsidR="00CB5F02" w:rsidRPr="00CB5F02">
        <w:rPr>
          <w:bCs/>
          <w:sz w:val="16"/>
          <w:szCs w:val="18"/>
        </w:rPr>
        <w:t>50)</w:t>
      </w:r>
    </w:p>
    <w:p w14:paraId="01081B79" w14:textId="03A2FB59" w:rsidR="00F23BBD" w:rsidRPr="00F92EF3" w:rsidRDefault="00D218C6" w:rsidP="00B356B7">
      <w:pPr>
        <w:pStyle w:val="Heading2"/>
      </w:pPr>
      <w:r w:rsidRPr="00F92EF3">
        <w:t>Mark</w:t>
      </w:r>
      <w:r w:rsidR="00E504D9">
        <w:t xml:space="preserve"> </w:t>
      </w:r>
      <w:r w:rsidRPr="00F92EF3">
        <w:t>16</w:t>
      </w:r>
      <w:r w:rsidR="00A047D6" w:rsidRPr="00F92EF3">
        <w:t>:6-15</w:t>
      </w:r>
      <w:r w:rsidR="00E504D9">
        <w:t xml:space="preserve"> </w:t>
      </w:r>
      <w:r w:rsidR="00A047D6" w:rsidRPr="00F92EF3">
        <w:t>in</w:t>
      </w:r>
      <w:r w:rsidR="00E504D9">
        <w:t xml:space="preserve"> </w:t>
      </w:r>
      <w:r w:rsidR="00A047D6" w:rsidRPr="00F92EF3">
        <w:t>Codex</w:t>
      </w:r>
      <w:r w:rsidR="00E504D9">
        <w:t xml:space="preserve"> </w:t>
      </w:r>
      <w:r w:rsidR="00A047D6" w:rsidRPr="00F92EF3">
        <w:t>D</w:t>
      </w:r>
      <w:r w:rsidR="00051624">
        <w:t>.</w:t>
      </w:r>
      <w:r w:rsidR="00E504D9">
        <w:t xml:space="preserve"> </w:t>
      </w:r>
      <w:r w:rsidR="00051624">
        <w:t>N</w:t>
      </w:r>
      <w:r w:rsidR="00F92EF3">
        <w:t>otice</w:t>
      </w:r>
      <w:r w:rsidR="00E504D9">
        <w:t xml:space="preserve"> </w:t>
      </w:r>
      <w:r w:rsidR="00051624">
        <w:t>that</w:t>
      </w:r>
      <w:r w:rsidR="00E504D9">
        <w:t xml:space="preserve"> </w:t>
      </w:r>
      <w:r w:rsidR="00F92EF3">
        <w:t>the</w:t>
      </w:r>
      <w:r w:rsidR="00E504D9">
        <w:t xml:space="preserve"> </w:t>
      </w:r>
      <w:r w:rsidR="00F92EF3">
        <w:t>text</w:t>
      </w:r>
      <w:r w:rsidR="00E504D9">
        <w:t xml:space="preserve"> </w:t>
      </w:r>
      <w:r w:rsidR="00F92EF3">
        <w:t>decre</w:t>
      </w:r>
      <w:r w:rsidR="00645347">
        <w:t>ases</w:t>
      </w:r>
      <w:r w:rsidR="00E504D9">
        <w:t xml:space="preserve"> </w:t>
      </w:r>
      <w:r w:rsidR="00645347">
        <w:t>in</w:t>
      </w:r>
      <w:r w:rsidR="00E504D9">
        <w:t xml:space="preserve"> </w:t>
      </w:r>
      <w:r w:rsidR="00645347">
        <w:t>size</w:t>
      </w:r>
      <w:r w:rsidR="00E504D9">
        <w:t xml:space="preserve"> </w:t>
      </w:r>
      <w:r w:rsidR="0079408B">
        <w:t>beginning</w:t>
      </w:r>
      <w:r w:rsidR="00E504D9">
        <w:t xml:space="preserve"> </w:t>
      </w:r>
      <w:r w:rsidR="0079408B">
        <w:t>at</w:t>
      </w:r>
      <w:r w:rsidR="00E504D9">
        <w:t xml:space="preserve"> </w:t>
      </w:r>
      <w:r w:rsidR="0079408B">
        <w:t>line</w:t>
      </w:r>
      <w:r w:rsidR="00E504D9">
        <w:t xml:space="preserve"> </w:t>
      </w:r>
      <w:r w:rsidR="0079408B">
        <w:t>20,</w:t>
      </w:r>
      <w:r w:rsidR="00E504D9">
        <w:t xml:space="preserve"> </w:t>
      </w:r>
      <w:r w:rsidR="0079408B">
        <w:t>and</w:t>
      </w:r>
      <w:r w:rsidR="00E504D9">
        <w:t xml:space="preserve"> </w:t>
      </w:r>
      <w:r w:rsidR="0079408B">
        <w:t>then</w:t>
      </w:r>
      <w:r w:rsidR="00E504D9">
        <w:t xml:space="preserve"> </w:t>
      </w:r>
      <w:r w:rsidR="0079408B">
        <w:t>decreases</w:t>
      </w:r>
      <w:r w:rsidR="00E504D9">
        <w:t xml:space="preserve"> </w:t>
      </w:r>
      <w:r w:rsidR="00051624">
        <w:t>again</w:t>
      </w:r>
      <w:r w:rsidR="00E504D9">
        <w:t xml:space="preserve"> </w:t>
      </w:r>
      <w:r w:rsidR="00051624">
        <w:t>at</w:t>
      </w:r>
      <w:r w:rsidR="00E504D9">
        <w:t xml:space="preserve"> </w:t>
      </w:r>
      <w:r w:rsidR="00051624">
        <w:t>line</w:t>
      </w:r>
      <w:r w:rsidR="00E504D9">
        <w:t xml:space="preserve"> </w:t>
      </w:r>
      <w:r w:rsidR="00051624">
        <w:t>28.</w:t>
      </w:r>
      <w:r w:rsidR="00E504D9">
        <w:t xml:space="preserve"> </w:t>
      </w:r>
      <w:r w:rsidR="00051624">
        <w:t>I</w:t>
      </w:r>
      <w:r w:rsidR="00E504D9">
        <w:t xml:space="preserve"> </w:t>
      </w:r>
      <w:r w:rsidR="00051624">
        <w:t>mention</w:t>
      </w:r>
      <w:r w:rsidR="00E504D9">
        <w:t xml:space="preserve"> </w:t>
      </w:r>
      <w:r w:rsidR="00051624">
        <w:t>this</w:t>
      </w:r>
      <w:r w:rsidR="00E504D9">
        <w:t xml:space="preserve"> </w:t>
      </w:r>
      <w:r w:rsidR="00051624">
        <w:t>because</w:t>
      </w:r>
      <w:r w:rsidR="00E504D9">
        <w:t xml:space="preserve"> </w:t>
      </w:r>
      <w:r w:rsidR="00051624">
        <w:t>some</w:t>
      </w:r>
      <w:r w:rsidR="00E504D9">
        <w:t xml:space="preserve"> </w:t>
      </w:r>
      <w:r w:rsidR="00051624">
        <w:t>defenders</w:t>
      </w:r>
      <w:r w:rsidR="00E504D9">
        <w:t xml:space="preserve"> </w:t>
      </w:r>
      <w:r w:rsidR="00051624">
        <w:t>of</w:t>
      </w:r>
      <w:r w:rsidR="00E504D9">
        <w:t xml:space="preserve"> </w:t>
      </w:r>
      <w:r w:rsidR="00051624">
        <w:t>the</w:t>
      </w:r>
      <w:r w:rsidR="00E504D9">
        <w:t xml:space="preserve"> </w:t>
      </w:r>
      <w:r w:rsidR="00051624">
        <w:t>authenticity</w:t>
      </w:r>
      <w:r w:rsidR="00E504D9">
        <w:t xml:space="preserve"> </w:t>
      </w:r>
      <w:r w:rsidR="00051624">
        <w:t>of</w:t>
      </w:r>
      <w:r w:rsidR="00E504D9">
        <w:t xml:space="preserve"> </w:t>
      </w:r>
      <w:r w:rsidR="00051624">
        <w:t>the</w:t>
      </w:r>
      <w:r w:rsidR="00E504D9">
        <w:t xml:space="preserve"> </w:t>
      </w:r>
      <w:r w:rsidR="00051624">
        <w:t>LE</w:t>
      </w:r>
      <w:r w:rsidR="00E504D9">
        <w:t xml:space="preserve"> </w:t>
      </w:r>
      <w:r w:rsidR="00051624">
        <w:t>make</w:t>
      </w:r>
      <w:r w:rsidR="00E504D9">
        <w:t xml:space="preserve"> </w:t>
      </w:r>
      <w:r w:rsidR="00051624">
        <w:t>much</w:t>
      </w:r>
      <w:r w:rsidR="00E504D9">
        <w:t xml:space="preserve"> </w:t>
      </w:r>
      <w:r w:rsidR="00051624">
        <w:t>ado</w:t>
      </w:r>
      <w:r w:rsidR="00E504D9">
        <w:t xml:space="preserve"> </w:t>
      </w:r>
      <w:r w:rsidR="00051624">
        <w:t>about</w:t>
      </w:r>
      <w:r w:rsidR="00E504D9">
        <w:t xml:space="preserve"> </w:t>
      </w:r>
      <w:r w:rsidR="00051624">
        <w:t>the</w:t>
      </w:r>
      <w:r w:rsidR="00E504D9">
        <w:t xml:space="preserve"> </w:t>
      </w:r>
      <w:r w:rsidR="00051624">
        <w:t>change</w:t>
      </w:r>
      <w:r w:rsidR="00E504D9">
        <w:t xml:space="preserve"> </w:t>
      </w:r>
      <w:r w:rsidR="00051624">
        <w:t>in</w:t>
      </w:r>
      <w:r w:rsidR="00E504D9">
        <w:t xml:space="preserve"> </w:t>
      </w:r>
      <w:r w:rsidR="00AF654D">
        <w:t>size</w:t>
      </w:r>
      <w:r w:rsidR="00E504D9">
        <w:t xml:space="preserve"> </w:t>
      </w:r>
      <w:r w:rsidR="00AF654D">
        <w:t>of</w:t>
      </w:r>
      <w:r w:rsidR="00E504D9">
        <w:t xml:space="preserve"> </w:t>
      </w:r>
      <w:r w:rsidR="00AF654D">
        <w:t>the</w:t>
      </w:r>
      <w:r w:rsidR="00E504D9">
        <w:t xml:space="preserve"> </w:t>
      </w:r>
      <w:r w:rsidR="00AF654D">
        <w:t>text</w:t>
      </w:r>
      <w:r w:rsidR="00E504D9">
        <w:t xml:space="preserve"> </w:t>
      </w:r>
      <w:r w:rsidR="00AF654D">
        <w:t>in</w:t>
      </w:r>
      <w:r w:rsidR="00E504D9">
        <w:t xml:space="preserve"> </w:t>
      </w:r>
      <w:r w:rsidR="00AF654D">
        <w:t>Codex</w:t>
      </w:r>
      <w:r w:rsidR="00E504D9">
        <w:t xml:space="preserve"> </w:t>
      </w:r>
      <w:proofErr w:type="spellStart"/>
      <w:r w:rsidR="00AF654D">
        <w:t>Vaticanus</w:t>
      </w:r>
      <w:proofErr w:type="spellEnd"/>
      <w:r w:rsidR="00AF654D">
        <w:t>,</w:t>
      </w:r>
      <w:r w:rsidR="00E504D9">
        <w:t xml:space="preserve"> </w:t>
      </w:r>
      <w:r w:rsidR="00AF654D">
        <w:t>supposing</w:t>
      </w:r>
      <w:r w:rsidR="00E504D9">
        <w:t xml:space="preserve"> </w:t>
      </w:r>
      <w:r w:rsidR="00AF654D">
        <w:t>they</w:t>
      </w:r>
      <w:r w:rsidR="00E504D9">
        <w:t xml:space="preserve"> </w:t>
      </w:r>
      <w:r w:rsidR="00AF654D">
        <w:t>find</w:t>
      </w:r>
      <w:r w:rsidR="00E504D9">
        <w:t xml:space="preserve"> </w:t>
      </w:r>
      <w:r w:rsidR="00AF654D">
        <w:t>evidence</w:t>
      </w:r>
      <w:r w:rsidR="00E504D9">
        <w:t xml:space="preserve"> </w:t>
      </w:r>
      <w:r w:rsidR="00AF654D">
        <w:t>that</w:t>
      </w:r>
      <w:r w:rsidR="00E504D9">
        <w:t xml:space="preserve"> </w:t>
      </w:r>
      <w:r w:rsidR="00AF654D">
        <w:t>a</w:t>
      </w:r>
      <w:r w:rsidR="00E504D9">
        <w:t xml:space="preserve"> </w:t>
      </w:r>
      <w:r w:rsidR="00AF654D">
        <w:t>scribe</w:t>
      </w:r>
      <w:r w:rsidR="00E504D9">
        <w:t xml:space="preserve"> </w:t>
      </w:r>
      <w:r w:rsidR="00AF654D">
        <w:t>was</w:t>
      </w:r>
      <w:r w:rsidR="00E504D9">
        <w:t xml:space="preserve"> </w:t>
      </w:r>
      <w:r w:rsidR="00AF654D">
        <w:t>trying</w:t>
      </w:r>
      <w:r w:rsidR="00E504D9">
        <w:t xml:space="preserve"> </w:t>
      </w:r>
      <w:r w:rsidR="00AF654D">
        <w:t>to</w:t>
      </w:r>
      <w:r w:rsidR="00E504D9">
        <w:t xml:space="preserve"> </w:t>
      </w:r>
      <w:r w:rsidR="00AF654D">
        <w:t>fill</w:t>
      </w:r>
      <w:r w:rsidR="00E504D9">
        <w:t xml:space="preserve"> </w:t>
      </w:r>
      <w:r w:rsidR="00AF654D">
        <w:t>in</w:t>
      </w:r>
      <w:r w:rsidR="00E504D9">
        <w:t xml:space="preserve"> </w:t>
      </w:r>
      <w:r w:rsidR="00AF654D">
        <w:t>space</w:t>
      </w:r>
      <w:r w:rsidR="00E504D9">
        <w:t xml:space="preserve"> </w:t>
      </w:r>
      <w:r w:rsidR="00AF654D">
        <w:t>that</w:t>
      </w:r>
      <w:r w:rsidR="00E504D9">
        <w:t xml:space="preserve"> </w:t>
      </w:r>
      <w:r w:rsidR="00AF654D">
        <w:t>was</w:t>
      </w:r>
      <w:r w:rsidR="00E504D9">
        <w:t xml:space="preserve"> </w:t>
      </w:r>
      <w:r w:rsidR="00AF654D">
        <w:t>originally</w:t>
      </w:r>
      <w:r w:rsidR="00E504D9">
        <w:t xml:space="preserve"> </w:t>
      </w:r>
      <w:r w:rsidR="00AF654D">
        <w:t>intended</w:t>
      </w:r>
      <w:r w:rsidR="00E504D9">
        <w:t xml:space="preserve"> </w:t>
      </w:r>
      <w:r w:rsidR="00AF654D">
        <w:t>for</w:t>
      </w:r>
      <w:r w:rsidR="00E504D9">
        <w:t xml:space="preserve"> </w:t>
      </w:r>
      <w:r w:rsidR="00AF654D">
        <w:t>the</w:t>
      </w:r>
      <w:r w:rsidR="00E504D9">
        <w:t xml:space="preserve"> </w:t>
      </w:r>
      <w:r w:rsidR="00AF654D">
        <w:t>LE.</w:t>
      </w:r>
    </w:p>
    <w:p w14:paraId="47520C62" w14:textId="784F9392" w:rsidR="00A047D6" w:rsidRPr="004831AF" w:rsidRDefault="005E1A0D" w:rsidP="00FE7696">
      <w:pPr>
        <w:pStyle w:val="Heading4"/>
        <w:numPr>
          <w:ilvl w:val="0"/>
          <w:numId w:val="0"/>
        </w:numPr>
        <w:ind w:left="2160"/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1FDD3E0E" wp14:editId="05A255DD">
            <wp:extent cx="4238625" cy="4168372"/>
            <wp:effectExtent l="0" t="0" r="0" b="3810"/>
            <wp:docPr id="7311995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99590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1121" t="6100" r="69872" b="56458"/>
                    <a:stretch/>
                  </pic:blipFill>
                  <pic:spPr bwMode="auto">
                    <a:xfrm>
                      <a:off x="0" y="0"/>
                      <a:ext cx="4245072" cy="417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0C20F" w14:textId="77777777" w:rsidR="009E5B7F" w:rsidRDefault="009E5B7F">
      <w:pPr>
        <w:spacing w:after="0"/>
        <w:rPr>
          <w:bCs/>
        </w:rPr>
      </w:pPr>
      <w:r>
        <w:br w:type="page"/>
      </w:r>
    </w:p>
    <w:p w14:paraId="6CEC3C23" w14:textId="08BBD03D" w:rsidR="00FC24BA" w:rsidRPr="008A3B79" w:rsidRDefault="00B110BD" w:rsidP="005F5DC2">
      <w:pPr>
        <w:pStyle w:val="Heading1"/>
        <w:rPr>
          <w:b/>
          <w:bCs w:val="0"/>
        </w:rPr>
      </w:pPr>
      <w:r w:rsidRPr="008A3B79">
        <w:rPr>
          <w:b/>
          <w:bCs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23C07B" wp14:editId="31D1FEE7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5486401" cy="6811973"/>
                <wp:effectExtent l="0" t="0" r="19050" b="8255"/>
                <wp:wrapSquare wrapText="bothSides"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B7C917-6C73-3B4E-1608-BBD77CBED2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1" cy="6811973"/>
                          <a:chOff x="0" y="0"/>
                          <a:chExt cx="5486401" cy="6811973"/>
                        </a:xfrm>
                      </wpg:grpSpPr>
                      <pic:pic xmlns:pic="http://schemas.openxmlformats.org/drawingml/2006/picture">
                        <pic:nvPicPr>
                          <pic:cNvPr id="214591842" name="Picture 214591842">
                            <a:extLst>
                              <a:ext uri="{FF2B5EF4-FFF2-40B4-BE49-F238E27FC236}">
                                <a16:creationId xmlns:a16="http://schemas.microsoft.com/office/drawing/2014/main" id="{1D59C1F0-6432-B584-DEA4-7E371FAB69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503" t="7363" r="73906" b="55821"/>
                          <a:stretch/>
                        </pic:blipFill>
                        <pic:spPr>
                          <a:xfrm>
                            <a:off x="0" y="0"/>
                            <a:ext cx="5486401" cy="6811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685467" name="Arrow: Left 330685467">
                          <a:extLst>
                            <a:ext uri="{FF2B5EF4-FFF2-40B4-BE49-F238E27FC236}">
                              <a16:creationId xmlns:a16="http://schemas.microsoft.com/office/drawing/2014/main" id="{1F3BC333-03BA-8DC3-6A27-73563BD462D3}"/>
                            </a:ext>
                          </a:extLst>
                        </wps:cNvPr>
                        <wps:cNvSpPr/>
                        <wps:spPr>
                          <a:xfrm>
                            <a:off x="4507856" y="1452966"/>
                            <a:ext cx="978545" cy="709684"/>
                          </a:xfrm>
                          <a:prstGeom prst="leftArrow">
                            <a:avLst>
                              <a:gd name="adj1" fmla="val 38461"/>
                              <a:gd name="adj2" fmla="val 63461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BA97BF" w14:textId="1B0BDC7C" w:rsidR="005F5DC2" w:rsidRDefault="005F5DC2" w:rsidP="005F5DC2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16:8</w:t>
                              </w:r>
                              <w:r w:rsidR="00E504D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end</w:t>
                              </w:r>
                            </w:p>
                          </w:txbxContent>
                        </wps:txbx>
                        <wps:bodyPr lIns="0" rtlCol="0" anchor="ctr"/>
                      </wps:wsp>
                      <wps:wsp>
                        <wps:cNvPr id="488785402" name="Left Brace 488785402">
                          <a:extLst>
                            <a:ext uri="{FF2B5EF4-FFF2-40B4-BE49-F238E27FC236}">
                              <a16:creationId xmlns:a16="http://schemas.microsoft.com/office/drawing/2014/main" id="{49181A85-CE2E-5553-9381-C58D46AA721F}"/>
                            </a:ext>
                          </a:extLst>
                        </wps:cNvPr>
                        <wps:cNvSpPr/>
                        <wps:spPr>
                          <a:xfrm>
                            <a:off x="429154" y="1948210"/>
                            <a:ext cx="335695" cy="4815262"/>
                          </a:xfrm>
                          <a:prstGeom prst="leftBrace">
                            <a:avLst>
                              <a:gd name="adj1" fmla="val 8333"/>
                              <a:gd name="adj2" fmla="val 49059"/>
                            </a:avLst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004896680" name="TextBox 7">
                          <a:extLst>
                            <a:ext uri="{FF2B5EF4-FFF2-40B4-BE49-F238E27FC236}">
                              <a16:creationId xmlns:a16="http://schemas.microsoft.com/office/drawing/2014/main" id="{AA1BD412-16DB-2B1C-9747-279D83D93736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-653047" y="4126365"/>
                            <a:ext cx="1914525" cy="4845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5C3F9F" w14:textId="77777777" w:rsidR="005F5DC2" w:rsidRDefault="005F5DC2" w:rsidP="005F5DC2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030A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030A0"/>
                                  <w:kern w:val="24"/>
                                  <w:sz w:val="36"/>
                                  <w:szCs w:val="36"/>
                                </w:rPr>
                                <w:t>COMMENTARY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3C07B" id="Group 8" o:spid="_x0000_s1027" style="position:absolute;left:0;text-align:left;margin-left:0;margin-top:26.25pt;width:6in;height:536.4pt;z-index:251662336;mso-position-horizontal:center;mso-position-horizontal-relative:margin" coordsize="54864,6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591842" o:spid="_x0000_s1028" type="#_x0000_t75" style="position:absolute;width:54864;height:68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">
                  <v:imagedata r:id="rId19" o:title="" croptop="4825f" cropbottom="36583f" cropleft="2296f" cropright="48435f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330685467" o:spid="_x0000_s1029" type="#_x0000_t66" style="position:absolute;left:45078;top:14529;width:9786;height:7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" adj="9941,6646" fillcolor="#4472c4 [3204]" strokecolor="#09101d [484]" strokeweight="1pt">
                  <v:fill opacity="26214f"/>
                  <v:textbox inset="0">
                    <w:txbxContent>
                      <w:p w14:paraId="09BA97BF" w14:textId="1B0BDC7C" w:rsidR="005F5DC2" w:rsidRDefault="005F5DC2" w:rsidP="005F5DC2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16:8</w:t>
                        </w:r>
                        <w:r w:rsidR="00E504D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end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488785402" o:spid="_x0000_s1030" type="#_x0000_t87" style="position:absolute;left:4291;top:19482;width:3357;height:48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" adj="125,10597" strokecolor="#4472c4 [3204]" strokeweight="3pt">
                  <v:stroke joinstyle="miter"/>
                </v:shape>
                <v:shape id="TextBox 7" o:spid="_x0000_s1031" type="#_x0000_t202" style="position:absolute;left:-6531;top:41263;width:19145;height:4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" filled="f" stroked="f">
                  <v:textbox style="mso-fit-shape-to-text:t">
                    <w:txbxContent>
                      <w:p w14:paraId="565C3F9F" w14:textId="77777777" w:rsidR="005F5DC2" w:rsidRDefault="005F5DC2" w:rsidP="005F5DC2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7030A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7030A0"/>
                            <w:kern w:val="24"/>
                            <w:sz w:val="36"/>
                            <w:szCs w:val="36"/>
                          </w:rPr>
                          <w:t>COMMENTARY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C24BA" w:rsidRPr="008A3B79">
        <w:rPr>
          <w:b/>
          <w:bCs w:val="0"/>
        </w:rPr>
        <w:t>Appendix</w:t>
      </w:r>
      <w:r w:rsidR="00E504D9" w:rsidRPr="008A3B79">
        <w:rPr>
          <w:b/>
          <w:bCs w:val="0"/>
        </w:rPr>
        <w:t xml:space="preserve"> </w:t>
      </w:r>
      <w:r w:rsidR="00FC24BA" w:rsidRPr="008A3B79">
        <w:rPr>
          <w:b/>
          <w:bCs w:val="0"/>
        </w:rPr>
        <w:t>3:</w:t>
      </w:r>
      <w:r w:rsidR="00E504D9" w:rsidRPr="008A3B79">
        <w:rPr>
          <w:b/>
          <w:bCs w:val="0"/>
        </w:rPr>
        <w:t xml:space="preserve"> </w:t>
      </w:r>
      <w:r w:rsidR="00FC24BA" w:rsidRPr="008A3B79">
        <w:rPr>
          <w:b/>
          <w:bCs w:val="0"/>
        </w:rPr>
        <w:t>Minuscule</w:t>
      </w:r>
      <w:r w:rsidR="00E504D9" w:rsidRPr="008A3B79">
        <w:rPr>
          <w:b/>
          <w:bCs w:val="0"/>
        </w:rPr>
        <w:t xml:space="preserve"> </w:t>
      </w:r>
      <w:r w:rsidR="00FC24BA" w:rsidRPr="008A3B79">
        <w:rPr>
          <w:b/>
          <w:bCs w:val="0"/>
        </w:rPr>
        <w:t>304</w:t>
      </w:r>
    </w:p>
    <w:p w14:paraId="2FB86400" w14:textId="430421CE" w:rsidR="00FC24BA" w:rsidRDefault="00FC24BA" w:rsidP="00760F5E">
      <w:pPr>
        <w:pStyle w:val="Heading1"/>
        <w:numPr>
          <w:ilvl w:val="0"/>
          <w:numId w:val="0"/>
        </w:numPr>
        <w:ind w:left="720"/>
      </w:pPr>
    </w:p>
    <w:p w14:paraId="60D3EB15" w14:textId="2EE35C2C" w:rsidR="00FC24BA" w:rsidRPr="00B151DA" w:rsidRDefault="00FC24BA" w:rsidP="00FC24BA">
      <w:pPr>
        <w:pStyle w:val="Heading1"/>
        <w:rPr>
          <w:b/>
          <w:bCs w:val="0"/>
        </w:rPr>
      </w:pPr>
      <w:r w:rsidRPr="00B151DA">
        <w:rPr>
          <w:b/>
          <w:bCs w:val="0"/>
        </w:rPr>
        <w:t>Appendix</w:t>
      </w:r>
      <w:r w:rsidR="00E504D9" w:rsidRPr="00B151DA">
        <w:rPr>
          <w:b/>
          <w:bCs w:val="0"/>
        </w:rPr>
        <w:t xml:space="preserve"> </w:t>
      </w:r>
      <w:r w:rsidR="00F63E40" w:rsidRPr="00B151DA">
        <w:rPr>
          <w:b/>
          <w:bCs w:val="0"/>
        </w:rPr>
        <w:t>4</w:t>
      </w:r>
      <w:r w:rsidRPr="00B151DA">
        <w:rPr>
          <w:b/>
          <w:bCs w:val="0"/>
        </w:rPr>
        <w:t>:</w:t>
      </w:r>
      <w:r w:rsidR="00E504D9" w:rsidRPr="00B151DA">
        <w:rPr>
          <w:b/>
          <w:bCs w:val="0"/>
        </w:rPr>
        <w:t xml:space="preserve"> </w:t>
      </w:r>
      <w:r w:rsidR="00F63E40" w:rsidRPr="00B151DA">
        <w:rPr>
          <w:b/>
          <w:bCs w:val="0"/>
        </w:rPr>
        <w:t>Eusebius</w:t>
      </w:r>
      <w:r w:rsidR="004F79A4">
        <w:rPr>
          <w:b/>
          <w:bCs w:val="0"/>
        </w:rPr>
        <w:t>’</w:t>
      </w:r>
      <w:r w:rsidR="00E504D9" w:rsidRPr="00B151DA">
        <w:rPr>
          <w:b/>
          <w:bCs w:val="0"/>
        </w:rPr>
        <w:t xml:space="preserve"> </w:t>
      </w:r>
      <w:r w:rsidR="00F63E40" w:rsidRPr="00B151DA">
        <w:rPr>
          <w:b/>
          <w:bCs w:val="0"/>
          <w:i/>
          <w:iCs/>
        </w:rPr>
        <w:t>Ad</w:t>
      </w:r>
      <w:r w:rsidR="00E504D9" w:rsidRPr="00B151DA">
        <w:rPr>
          <w:b/>
          <w:bCs w:val="0"/>
          <w:i/>
          <w:iCs/>
        </w:rPr>
        <w:t xml:space="preserve"> </w:t>
      </w:r>
      <w:r w:rsidR="00F63E40" w:rsidRPr="00B151DA">
        <w:rPr>
          <w:b/>
          <w:bCs w:val="0"/>
          <w:i/>
          <w:iCs/>
        </w:rPr>
        <w:t>Marinus</w:t>
      </w:r>
      <w:r w:rsidR="00E504D9" w:rsidRPr="00B151DA">
        <w:rPr>
          <w:b/>
          <w:bCs w:val="0"/>
          <w:i/>
          <w:iCs/>
        </w:rPr>
        <w:t xml:space="preserve"> </w:t>
      </w:r>
      <w:r w:rsidR="00D36F35" w:rsidRPr="00B151DA">
        <w:rPr>
          <w:b/>
          <w:bCs w:val="0"/>
          <w:i/>
          <w:iCs/>
        </w:rPr>
        <w:t>I.</w:t>
      </w:r>
    </w:p>
    <w:p w14:paraId="0182711A" w14:textId="520155F1" w:rsidR="00FC24BA" w:rsidRDefault="001F4B62" w:rsidP="00FC24BA">
      <w:pPr>
        <w:pStyle w:val="Heading2"/>
      </w:pPr>
      <w:r>
        <w:t>The</w:t>
      </w:r>
      <w:r w:rsidR="00E504D9">
        <w:t xml:space="preserve"> </w:t>
      </w:r>
      <w:r>
        <w:t>translation</w:t>
      </w:r>
      <w:r w:rsidR="00E504D9">
        <w:t xml:space="preserve"> </w:t>
      </w:r>
      <w:r>
        <w:t>below</w:t>
      </w:r>
      <w:r w:rsidR="00E504D9">
        <w:t xml:space="preserve"> </w:t>
      </w:r>
      <w:r>
        <w:t>uses</w:t>
      </w:r>
      <w:r w:rsidR="00E504D9">
        <w:t xml:space="preserve"> </w:t>
      </w:r>
      <w:r>
        <w:t>the</w:t>
      </w:r>
      <w:r w:rsidR="00E504D9">
        <w:t xml:space="preserve"> </w:t>
      </w:r>
      <w:r>
        <w:t>word</w:t>
      </w:r>
      <w:r w:rsidR="00E504D9">
        <w:t xml:space="preserve"> </w:t>
      </w:r>
      <w:proofErr w:type="spellStart"/>
      <w:r w:rsidR="0033121F">
        <w:t>Athetise</w:t>
      </w:r>
      <w:proofErr w:type="spellEnd"/>
      <w:r w:rsidR="00E504D9">
        <w:t xml:space="preserve"> </w:t>
      </w:r>
      <w:r w:rsidR="0033121F">
        <w:t>to</w:t>
      </w:r>
      <w:r w:rsidR="00E504D9">
        <w:t xml:space="preserve"> </w:t>
      </w:r>
      <w:r w:rsidR="0033121F">
        <w:t>mean</w:t>
      </w:r>
      <w:r w:rsidR="00E504D9">
        <w:t xml:space="preserve"> </w:t>
      </w:r>
      <w:r w:rsidR="004F79A4">
        <w:t>““</w:t>
      </w:r>
      <w:r w:rsidR="0073742D">
        <w:t>marks</w:t>
      </w:r>
      <w:r w:rsidR="00E504D9">
        <w:t xml:space="preserve"> </w:t>
      </w:r>
      <w:r w:rsidR="0073742D">
        <w:t>the</w:t>
      </w:r>
      <w:r w:rsidR="00E504D9">
        <w:t xml:space="preserve"> </w:t>
      </w:r>
      <w:r w:rsidR="0073742D">
        <w:t>passage</w:t>
      </w:r>
      <w:r w:rsidR="00E504D9">
        <w:t xml:space="preserve"> </w:t>
      </w:r>
      <w:r w:rsidR="0073742D">
        <w:t>as</w:t>
      </w:r>
      <w:r w:rsidR="00E504D9">
        <w:t xml:space="preserve"> </w:t>
      </w:r>
      <w:r w:rsidR="0073742D">
        <w:t>spurious.</w:t>
      </w:r>
      <w:r w:rsidR="004F79A4">
        <w:t>”</w:t>
      </w:r>
    </w:p>
    <w:p w14:paraId="30F92AC8" w14:textId="7F34A5B6" w:rsidR="0033121F" w:rsidRPr="0033121F" w:rsidRDefault="0033121F" w:rsidP="00FC24BA">
      <w:pPr>
        <w:pStyle w:val="Heading2"/>
        <w:rPr>
          <w:i/>
          <w:iCs/>
        </w:rPr>
      </w:pPr>
      <w:r w:rsidRPr="0033121F">
        <w:rPr>
          <w:i/>
          <w:iCs/>
        </w:rPr>
        <w:t>Ad</w:t>
      </w:r>
      <w:r w:rsidR="00E504D9">
        <w:rPr>
          <w:i/>
          <w:iCs/>
        </w:rPr>
        <w:t xml:space="preserve"> </w:t>
      </w:r>
      <w:r w:rsidRPr="0033121F">
        <w:rPr>
          <w:i/>
          <w:iCs/>
        </w:rPr>
        <w:t>Marinus</w:t>
      </w:r>
      <w:r>
        <w:rPr>
          <w:i/>
          <w:iCs/>
        </w:rPr>
        <w:t>,</w:t>
      </w:r>
      <w:r w:rsidR="00E504D9">
        <w:rPr>
          <w:i/>
          <w:iCs/>
        </w:rPr>
        <w:t xml:space="preserve"> </w:t>
      </w:r>
      <w:r w:rsidRPr="00F14C2A">
        <w:t>translated</w:t>
      </w:r>
      <w:r w:rsidR="00E504D9">
        <w:t xml:space="preserve"> </w:t>
      </w:r>
      <w:r w:rsidRPr="00F14C2A">
        <w:t>by</w:t>
      </w:r>
      <w:r w:rsidR="00E504D9">
        <w:t xml:space="preserve"> </w:t>
      </w:r>
      <w:r w:rsidR="00F14C2A">
        <w:t>David</w:t>
      </w:r>
      <w:r w:rsidR="00E504D9">
        <w:t xml:space="preserve"> </w:t>
      </w:r>
      <w:r w:rsidR="00F14C2A">
        <w:t>J.</w:t>
      </w:r>
      <w:r w:rsidR="00E504D9">
        <w:t xml:space="preserve"> </w:t>
      </w:r>
      <w:r w:rsidR="00F14C2A">
        <w:t>D.</w:t>
      </w:r>
      <w:r w:rsidR="00E504D9">
        <w:t xml:space="preserve"> </w:t>
      </w:r>
      <w:r w:rsidR="00F14C2A">
        <w:t>Miller</w:t>
      </w:r>
    </w:p>
    <w:p w14:paraId="4D17513C" w14:textId="46E3EB72" w:rsidR="0033121F" w:rsidRPr="00DC29C2" w:rsidRDefault="0033121F" w:rsidP="003B57AF">
      <w:pPr>
        <w:ind w:left="1440" w:firstLine="720"/>
        <w:rPr>
          <w:bCs/>
        </w:rPr>
      </w:pPr>
      <w:r w:rsidRPr="00DC29C2">
        <w:rPr>
          <w:bCs/>
        </w:rPr>
        <w:lastRenderedPageBreak/>
        <w:t>My</w:t>
      </w:r>
      <w:r w:rsidR="00E504D9">
        <w:rPr>
          <w:bCs/>
        </w:rPr>
        <w:t xml:space="preserve"> </w:t>
      </w:r>
      <w:r w:rsidRPr="00DC29C2">
        <w:rPr>
          <w:bCs/>
        </w:rPr>
        <w:t>most</w:t>
      </w:r>
      <w:r w:rsidR="00E504D9">
        <w:rPr>
          <w:bCs/>
        </w:rPr>
        <w:t xml:space="preserve"> </w:t>
      </w:r>
      <w:proofErr w:type="spellStart"/>
      <w:r w:rsidRPr="00DC29C2">
        <w:rPr>
          <w:bCs/>
        </w:rPr>
        <w:t>honoured</w:t>
      </w:r>
      <w:proofErr w:type="spellEnd"/>
      <w:r w:rsidR="00E504D9">
        <w:rPr>
          <w:bCs/>
        </w:rPr>
        <w:t xml:space="preserve"> </w:t>
      </w:r>
      <w:r w:rsidRPr="00DC29C2">
        <w:rPr>
          <w:bCs/>
        </w:rPr>
        <w:t>and</w:t>
      </w:r>
      <w:r w:rsidR="00E504D9">
        <w:rPr>
          <w:bCs/>
        </w:rPr>
        <w:t xml:space="preserve"> </w:t>
      </w:r>
      <w:r w:rsidRPr="00DC29C2">
        <w:rPr>
          <w:bCs/>
        </w:rPr>
        <w:t>most</w:t>
      </w:r>
      <w:r w:rsidR="00E504D9">
        <w:rPr>
          <w:bCs/>
        </w:rPr>
        <w:t xml:space="preserve"> </w:t>
      </w:r>
      <w:r w:rsidRPr="00DC29C2">
        <w:rPr>
          <w:bCs/>
        </w:rPr>
        <w:t>industrious</w:t>
      </w:r>
      <w:r w:rsidR="00E504D9">
        <w:rPr>
          <w:bCs/>
        </w:rPr>
        <w:t xml:space="preserve"> </w:t>
      </w:r>
      <w:r w:rsidRPr="00DC29C2">
        <w:rPr>
          <w:bCs/>
        </w:rPr>
        <w:t>son,</w:t>
      </w:r>
      <w:r w:rsidR="00E504D9">
        <w:rPr>
          <w:bCs/>
        </w:rPr>
        <w:t xml:space="preserve"> </w:t>
      </w:r>
      <w:r w:rsidRPr="00DC29C2">
        <w:rPr>
          <w:bCs/>
        </w:rPr>
        <w:t>Marinus!</w:t>
      </w:r>
      <w:r w:rsidR="00E504D9">
        <w:rPr>
          <w:bCs/>
        </w:rPr>
        <w:t xml:space="preserve"> </w:t>
      </w:r>
      <w:r w:rsidRPr="00DC29C2">
        <w:rPr>
          <w:bCs/>
        </w:rPr>
        <w:t>Now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I</w:t>
      </w:r>
      <w:r w:rsidR="00E504D9">
        <w:rPr>
          <w:bCs/>
        </w:rPr>
        <w:t xml:space="preserve"> </w:t>
      </w:r>
      <w:r w:rsidRPr="00DC29C2">
        <w:rPr>
          <w:bCs/>
        </w:rPr>
        <w:t>have</w:t>
      </w:r>
      <w:r w:rsidR="00E504D9">
        <w:rPr>
          <w:bCs/>
        </w:rPr>
        <w:t xml:space="preserve"> </w:t>
      </w:r>
      <w:r w:rsidRPr="00DC29C2">
        <w:rPr>
          <w:bCs/>
        </w:rPr>
        <w:t>worked</w:t>
      </w:r>
      <w:r w:rsidR="00E504D9">
        <w:rPr>
          <w:bCs/>
        </w:rPr>
        <w:t xml:space="preserve"> </w:t>
      </w:r>
      <w:r w:rsidRPr="00DC29C2">
        <w:rPr>
          <w:bCs/>
        </w:rPr>
        <w:t>through</w:t>
      </w:r>
      <w:r w:rsidR="00E504D9">
        <w:rPr>
          <w:bCs/>
        </w:rPr>
        <w:t xml:space="preserve"> </w:t>
      </w:r>
      <w:r w:rsidRPr="00DC29C2">
        <w:rPr>
          <w:bCs/>
        </w:rPr>
        <w:t>my</w:t>
      </w:r>
      <w:r w:rsidR="00E504D9">
        <w:rPr>
          <w:bCs/>
        </w:rPr>
        <w:t xml:space="preserve"> </w:t>
      </w:r>
      <w:r w:rsidRPr="00DC29C2">
        <w:rPr>
          <w:bCs/>
        </w:rPr>
        <w:t>earlier</w:t>
      </w:r>
      <w:r w:rsidR="00E504D9">
        <w:rPr>
          <w:bCs/>
        </w:rPr>
        <w:t xml:space="preserve"> </w:t>
      </w:r>
      <w:r w:rsidRPr="00DC29C2">
        <w:rPr>
          <w:bCs/>
        </w:rPr>
        <w:t>two</w:t>
      </w:r>
      <w:r w:rsidR="00E504D9">
        <w:rPr>
          <w:bCs/>
        </w:rPr>
        <w:t xml:space="preserve"> </w:t>
      </w:r>
      <w:r w:rsidRPr="00DC29C2">
        <w:rPr>
          <w:bCs/>
        </w:rPr>
        <w:t>books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Problems</w:t>
      </w:r>
      <w:r w:rsidR="00E504D9">
        <w:rPr>
          <w:bCs/>
        </w:rPr>
        <w:t xml:space="preserve"> </w:t>
      </w:r>
      <w:r w:rsidRPr="00DC29C2">
        <w:rPr>
          <w:bCs/>
        </w:rPr>
        <w:t>and</w:t>
      </w:r>
      <w:r w:rsidR="00E504D9">
        <w:rPr>
          <w:bCs/>
        </w:rPr>
        <w:t xml:space="preserve"> </w:t>
      </w:r>
      <w:r w:rsidRPr="00DC29C2">
        <w:rPr>
          <w:bCs/>
        </w:rPr>
        <w:t>Solutions</w:t>
      </w:r>
      <w:r w:rsidR="00E504D9">
        <w:rPr>
          <w:bCs/>
        </w:rPr>
        <w:t xml:space="preserve"> </w:t>
      </w:r>
      <w:r w:rsidRPr="00DC29C2">
        <w:rPr>
          <w:bCs/>
        </w:rPr>
        <w:t>on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points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present</w:t>
      </w:r>
      <w:r w:rsidR="00E504D9">
        <w:rPr>
          <w:bCs/>
        </w:rPr>
        <w:t xml:space="preserve"> </w:t>
      </w:r>
      <w:r w:rsidRPr="00DC29C2">
        <w:rPr>
          <w:bCs/>
        </w:rPr>
        <w:t>difficulties</w:t>
      </w:r>
      <w:r w:rsidR="00E504D9">
        <w:rPr>
          <w:bCs/>
        </w:rPr>
        <w:t xml:space="preserve"> </w:t>
      </w:r>
      <w:r w:rsidRPr="00DC29C2">
        <w:rPr>
          <w:bCs/>
        </w:rPr>
        <w:t>at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opening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proofErr w:type="gramStart"/>
      <w:r w:rsidRPr="00DC29C2">
        <w:rPr>
          <w:bCs/>
        </w:rPr>
        <w:t>divinely-inspired</w:t>
      </w:r>
      <w:proofErr w:type="gramEnd"/>
      <w:r w:rsidR="00E504D9">
        <w:rPr>
          <w:bCs/>
        </w:rPr>
        <w:t xml:space="preserve"> </w:t>
      </w:r>
      <w:r w:rsidRPr="00DC29C2">
        <w:rPr>
          <w:bCs/>
        </w:rPr>
        <w:t>gospels,</w:t>
      </w:r>
      <w:r w:rsidR="00E504D9">
        <w:rPr>
          <w:bCs/>
        </w:rPr>
        <w:t xml:space="preserve"> </w:t>
      </w:r>
      <w:r w:rsidRPr="00DC29C2">
        <w:rPr>
          <w:bCs/>
        </w:rPr>
        <w:t>I</w:t>
      </w:r>
      <w:r w:rsidR="00E504D9">
        <w:rPr>
          <w:bCs/>
        </w:rPr>
        <w:t xml:space="preserve"> </w:t>
      </w:r>
      <w:r w:rsidRPr="00DC29C2">
        <w:rPr>
          <w:bCs/>
        </w:rPr>
        <w:t>shall</w:t>
      </w:r>
      <w:r w:rsidR="00E504D9">
        <w:rPr>
          <w:bCs/>
        </w:rPr>
        <w:t xml:space="preserve"> </w:t>
      </w:r>
      <w:r w:rsidRPr="00DC29C2">
        <w:rPr>
          <w:bCs/>
        </w:rPr>
        <w:t>proceed,</w:t>
      </w:r>
      <w:r w:rsidR="00E504D9">
        <w:rPr>
          <w:bCs/>
        </w:rPr>
        <w:t xml:space="preserve"> </w:t>
      </w:r>
      <w:r w:rsidRPr="00DC29C2">
        <w:rPr>
          <w:bCs/>
        </w:rPr>
        <w:t>omitting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central</w:t>
      </w:r>
      <w:r w:rsidR="00E504D9">
        <w:rPr>
          <w:bCs/>
        </w:rPr>
        <w:t xml:space="preserve"> </w:t>
      </w:r>
      <w:r w:rsidRPr="00DC29C2">
        <w:rPr>
          <w:bCs/>
        </w:rPr>
        <w:t>parts,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things</w:t>
      </w:r>
      <w:r w:rsidR="00E504D9">
        <w:rPr>
          <w:bCs/>
        </w:rPr>
        <w:t xml:space="preserve"> </w:t>
      </w:r>
      <w:r w:rsidRPr="00DC29C2">
        <w:rPr>
          <w:bCs/>
        </w:rPr>
        <w:t>everyone</w:t>
      </w:r>
      <w:r w:rsidR="00E504D9">
        <w:rPr>
          <w:bCs/>
        </w:rPr>
        <w:t xml:space="preserve"> </w:t>
      </w:r>
      <w:r w:rsidRPr="00DC29C2">
        <w:rPr>
          <w:bCs/>
        </w:rPr>
        <w:t>always</w:t>
      </w:r>
      <w:r w:rsidR="00E504D9">
        <w:rPr>
          <w:bCs/>
        </w:rPr>
        <w:t xml:space="preserve"> </w:t>
      </w:r>
      <w:r w:rsidRPr="00DC29C2">
        <w:rPr>
          <w:bCs/>
        </w:rPr>
        <w:t>wants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find</w:t>
      </w:r>
      <w:r w:rsidR="00E504D9">
        <w:rPr>
          <w:bCs/>
        </w:rPr>
        <w:t xml:space="preserve"> </w:t>
      </w:r>
      <w:r w:rsidRPr="00DC29C2">
        <w:rPr>
          <w:bCs/>
        </w:rPr>
        <w:t>out</w:t>
      </w:r>
      <w:r w:rsidR="00E504D9">
        <w:rPr>
          <w:bCs/>
        </w:rPr>
        <w:t xml:space="preserve"> </w:t>
      </w:r>
      <w:r w:rsidRPr="00DC29C2">
        <w:rPr>
          <w:bCs/>
        </w:rPr>
        <w:t>about</w:t>
      </w:r>
      <w:r w:rsidR="00E504D9">
        <w:rPr>
          <w:bCs/>
        </w:rPr>
        <w:t xml:space="preserve"> </w:t>
      </w:r>
      <w:r w:rsidRPr="00DC29C2">
        <w:rPr>
          <w:bCs/>
        </w:rPr>
        <w:t>their</w:t>
      </w:r>
      <w:r w:rsidR="00E504D9">
        <w:rPr>
          <w:bCs/>
        </w:rPr>
        <w:t xml:space="preserve"> </w:t>
      </w:r>
      <w:r w:rsidRPr="00DC29C2">
        <w:rPr>
          <w:bCs/>
        </w:rPr>
        <w:t>ending.</w:t>
      </w:r>
      <w:r w:rsidR="00E504D9">
        <w:rPr>
          <w:bCs/>
        </w:rPr>
        <w:t xml:space="preserve"> </w:t>
      </w:r>
      <w:r w:rsidRPr="00DC29C2">
        <w:rPr>
          <w:bCs/>
        </w:rPr>
        <w:t>I</w:t>
      </w:r>
      <w:r w:rsidR="00E504D9">
        <w:rPr>
          <w:bCs/>
        </w:rPr>
        <w:t xml:space="preserve"> </w:t>
      </w:r>
      <w:r w:rsidRPr="00DC29C2">
        <w:rPr>
          <w:bCs/>
        </w:rPr>
        <w:t>think</w:t>
      </w:r>
      <w:r w:rsidR="00E504D9">
        <w:rPr>
          <w:bCs/>
        </w:rPr>
        <w:t xml:space="preserve"> </w:t>
      </w:r>
      <w:r w:rsidRPr="00DC29C2">
        <w:rPr>
          <w:bCs/>
        </w:rPr>
        <w:t>it</w:t>
      </w:r>
      <w:r w:rsidR="00E504D9">
        <w:rPr>
          <w:bCs/>
        </w:rPr>
        <w:t xml:space="preserve"> </w:t>
      </w:r>
      <w:r w:rsidRPr="00DC29C2">
        <w:rPr>
          <w:bCs/>
        </w:rPr>
        <w:t>is</w:t>
      </w:r>
      <w:r w:rsidR="00E504D9">
        <w:rPr>
          <w:bCs/>
        </w:rPr>
        <w:t xml:space="preserve"> </w:t>
      </w:r>
      <w:r w:rsidRPr="00DC29C2">
        <w:rPr>
          <w:bCs/>
        </w:rPr>
        <w:t>perhaps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will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God,</w:t>
      </w:r>
      <w:r w:rsidR="00E504D9">
        <w:rPr>
          <w:bCs/>
        </w:rPr>
        <w:t xml:space="preserve"> </w:t>
      </w:r>
      <w:r w:rsidRPr="00DC29C2">
        <w:rPr>
          <w:bCs/>
        </w:rPr>
        <w:t>working</w:t>
      </w:r>
      <w:r w:rsidR="00E504D9">
        <w:rPr>
          <w:bCs/>
        </w:rPr>
        <w:t xml:space="preserve"> </w:t>
      </w:r>
      <w:r w:rsidRPr="00DC29C2">
        <w:rPr>
          <w:bCs/>
        </w:rPr>
        <w:t>through</w:t>
      </w:r>
      <w:r w:rsidR="00E504D9">
        <w:rPr>
          <w:bCs/>
        </w:rPr>
        <w:t xml:space="preserve"> </w:t>
      </w:r>
      <w:r w:rsidRPr="00DC29C2">
        <w:rPr>
          <w:bCs/>
        </w:rPr>
        <w:t>your</w:t>
      </w:r>
      <w:r w:rsidR="00E504D9">
        <w:rPr>
          <w:bCs/>
        </w:rPr>
        <w:t xml:space="preserve"> </w:t>
      </w:r>
      <w:r w:rsidRPr="00DC29C2">
        <w:rPr>
          <w:bCs/>
        </w:rPr>
        <w:t>injunctions,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has</w:t>
      </w:r>
      <w:r w:rsidR="00E504D9">
        <w:rPr>
          <w:bCs/>
        </w:rPr>
        <w:t xml:space="preserve"> </w:t>
      </w:r>
      <w:r w:rsidRPr="00DC29C2">
        <w:rPr>
          <w:bCs/>
        </w:rPr>
        <w:t>prompted</w:t>
      </w:r>
      <w:r w:rsidR="00E504D9">
        <w:rPr>
          <w:bCs/>
        </w:rPr>
        <w:t xml:space="preserve"> </w:t>
      </w:r>
      <w:r w:rsidRPr="00DC29C2">
        <w:rPr>
          <w:bCs/>
        </w:rPr>
        <w:t>us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this</w:t>
      </w:r>
      <w:r w:rsidR="00E504D9">
        <w:rPr>
          <w:bCs/>
        </w:rPr>
        <w:t xml:space="preserve"> </w:t>
      </w:r>
      <w:r w:rsidRPr="00DC29C2">
        <w:rPr>
          <w:bCs/>
        </w:rPr>
        <w:t>task.</w:t>
      </w:r>
    </w:p>
    <w:p w14:paraId="201D6BD0" w14:textId="77777777" w:rsidR="00F94F94" w:rsidRDefault="0033121F" w:rsidP="003B57AF">
      <w:pPr>
        <w:ind w:left="1440" w:firstLine="720"/>
        <w:rPr>
          <w:bCs/>
        </w:rPr>
      </w:pPr>
      <w:r w:rsidRPr="00DC29C2">
        <w:rPr>
          <w:bCs/>
        </w:rPr>
        <w:t>Your</w:t>
      </w:r>
      <w:r w:rsidR="00E504D9">
        <w:rPr>
          <w:bCs/>
        </w:rPr>
        <w:t xml:space="preserve"> </w:t>
      </w:r>
      <w:r w:rsidRPr="00DC29C2">
        <w:rPr>
          <w:bCs/>
        </w:rPr>
        <w:t>first</w:t>
      </w:r>
      <w:r w:rsidR="00E504D9">
        <w:rPr>
          <w:bCs/>
        </w:rPr>
        <w:t xml:space="preserve"> </w:t>
      </w:r>
      <w:r w:rsidRPr="00DC29C2">
        <w:rPr>
          <w:bCs/>
        </w:rPr>
        <w:t>question</w:t>
      </w:r>
      <w:r w:rsidR="00E504D9">
        <w:rPr>
          <w:bCs/>
        </w:rPr>
        <w:t xml:space="preserve"> </w:t>
      </w:r>
      <w:r w:rsidRPr="00DC29C2">
        <w:rPr>
          <w:bCs/>
        </w:rPr>
        <w:t>was:</w:t>
      </w:r>
    </w:p>
    <w:p w14:paraId="5C84799C" w14:textId="374E4CB2" w:rsidR="0033121F" w:rsidRPr="00DC29C2" w:rsidRDefault="0033121F" w:rsidP="007559C8">
      <w:pPr>
        <w:ind w:left="2880"/>
        <w:rPr>
          <w:bCs/>
        </w:rPr>
      </w:pPr>
      <w:r w:rsidRPr="00DC29C2">
        <w:rPr>
          <w:bCs/>
        </w:rPr>
        <w:t>How</w:t>
      </w:r>
      <w:r w:rsidR="00E504D9">
        <w:rPr>
          <w:bCs/>
        </w:rPr>
        <w:t xml:space="preserve"> </w:t>
      </w:r>
      <w:r w:rsidRPr="00DC29C2">
        <w:rPr>
          <w:bCs/>
        </w:rPr>
        <w:t>is</w:t>
      </w:r>
      <w:r w:rsidR="00E504D9">
        <w:rPr>
          <w:bCs/>
        </w:rPr>
        <w:t xml:space="preserve"> </w:t>
      </w:r>
      <w:r w:rsidRPr="00DC29C2">
        <w:rPr>
          <w:bCs/>
        </w:rPr>
        <w:t>it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proofErr w:type="spellStart"/>
      <w:r w:rsidRPr="00DC29C2">
        <w:rPr>
          <w:bCs/>
        </w:rPr>
        <w:t>Saviour</w:t>
      </w:r>
      <w:r w:rsidR="004F79A4">
        <w:rPr>
          <w:bCs/>
        </w:rPr>
        <w:t>’</w:t>
      </w:r>
      <w:r w:rsidRPr="00DC29C2">
        <w:rPr>
          <w:bCs/>
        </w:rPr>
        <w:t>s</w:t>
      </w:r>
      <w:proofErr w:type="spellEnd"/>
      <w:r w:rsidR="00E504D9">
        <w:rPr>
          <w:bCs/>
        </w:rPr>
        <w:t xml:space="preserve"> </w:t>
      </w:r>
      <w:r w:rsidRPr="00DC29C2">
        <w:rPr>
          <w:bCs/>
        </w:rPr>
        <w:t>resurrection</w:t>
      </w:r>
      <w:r w:rsidR="00E504D9">
        <w:rPr>
          <w:bCs/>
        </w:rPr>
        <w:t xml:space="preserve"> </w:t>
      </w:r>
      <w:r w:rsidRPr="00DC29C2">
        <w:rPr>
          <w:bCs/>
        </w:rPr>
        <w:t>evidently</w:t>
      </w:r>
      <w:r w:rsidR="00E504D9">
        <w:rPr>
          <w:bCs/>
        </w:rPr>
        <w:t xml:space="preserve"> </w:t>
      </w:r>
      <w:r w:rsidRPr="00DC29C2">
        <w:rPr>
          <w:bCs/>
        </w:rPr>
        <w:t>took</w:t>
      </w:r>
      <w:r w:rsidR="00E504D9">
        <w:rPr>
          <w:bCs/>
        </w:rPr>
        <w:t xml:space="preserve"> </w:t>
      </w:r>
      <w:r w:rsidRPr="00DC29C2">
        <w:rPr>
          <w:bCs/>
        </w:rPr>
        <w:t>place,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Matthew,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late</w:t>
      </w:r>
      <w:r w:rsidR="00E504D9">
        <w:rPr>
          <w:bCs/>
        </w:rPr>
        <w:t xml:space="preserve"> </w:t>
      </w:r>
      <w:r w:rsidRPr="00DC29C2">
        <w:rPr>
          <w:bCs/>
        </w:rPr>
        <w:t>on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Sabbath</w:t>
      </w:r>
      <w:r w:rsidR="004F79A4">
        <w:rPr>
          <w:bCs/>
        </w:rPr>
        <w:t>”</w:t>
      </w:r>
      <w:r w:rsidRPr="00DC29C2">
        <w:rPr>
          <w:bCs/>
        </w:rPr>
        <w:t>,</w:t>
      </w:r>
      <w:r w:rsidR="00E504D9">
        <w:rPr>
          <w:bCs/>
        </w:rPr>
        <w:t xml:space="preserve"> </w:t>
      </w:r>
      <w:r w:rsidRPr="00DC29C2">
        <w:rPr>
          <w:bCs/>
        </w:rPr>
        <w:t>but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Mark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early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morning</w:t>
      </w:r>
      <w:r w:rsidR="00E504D9">
        <w:rPr>
          <w:bCs/>
        </w:rPr>
        <w:t xml:space="preserve"> </w:t>
      </w:r>
      <w:r w:rsidRPr="00DC29C2">
        <w:rPr>
          <w:bCs/>
        </w:rPr>
        <w:t>on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first</w:t>
      </w:r>
      <w:r w:rsidR="00E504D9">
        <w:rPr>
          <w:bCs/>
        </w:rPr>
        <w:t xml:space="preserve"> </w:t>
      </w:r>
      <w:r w:rsidRPr="00DC29C2">
        <w:rPr>
          <w:bCs/>
        </w:rPr>
        <w:t>day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week</w:t>
      </w:r>
      <w:r w:rsidR="004F79A4">
        <w:rPr>
          <w:bCs/>
        </w:rPr>
        <w:t>”</w:t>
      </w:r>
      <w:r w:rsidRPr="00DC29C2">
        <w:rPr>
          <w:bCs/>
        </w:rPr>
        <w:t>?</w:t>
      </w:r>
    </w:p>
    <w:p w14:paraId="613A458A" w14:textId="7B329392" w:rsidR="0033121F" w:rsidRPr="00DC29C2" w:rsidRDefault="0033121F" w:rsidP="005E73DC">
      <w:pPr>
        <w:pStyle w:val="Heading3"/>
        <w:numPr>
          <w:ilvl w:val="0"/>
          <w:numId w:val="0"/>
        </w:numPr>
        <w:spacing w:after="180"/>
        <w:ind w:left="1728" w:firstLine="432"/>
      </w:pPr>
      <w:r w:rsidRPr="00DC29C2">
        <w:t>The</w:t>
      </w:r>
      <w:r w:rsidR="00E504D9">
        <w:t xml:space="preserve"> </w:t>
      </w:r>
      <w:r w:rsidRPr="00DC29C2">
        <w:t>answer</w:t>
      </w:r>
      <w:r w:rsidR="00E504D9">
        <w:t xml:space="preserve"> </w:t>
      </w:r>
      <w:r w:rsidRPr="00DC29C2">
        <w:t>to</w:t>
      </w:r>
      <w:r w:rsidR="00E504D9">
        <w:t xml:space="preserve"> </w:t>
      </w:r>
      <w:r w:rsidRPr="00DC29C2">
        <w:t>this</w:t>
      </w:r>
      <w:r w:rsidR="00E504D9">
        <w:t xml:space="preserve"> </w:t>
      </w:r>
      <w:r w:rsidRPr="00DC29C2">
        <w:t>would</w:t>
      </w:r>
      <w:r w:rsidR="00E504D9">
        <w:t xml:space="preserve"> </w:t>
      </w:r>
      <w:r w:rsidRPr="00DC29C2">
        <w:t>be</w:t>
      </w:r>
      <w:r w:rsidR="00E504D9">
        <w:t xml:space="preserve"> </w:t>
      </w:r>
      <w:r w:rsidRPr="00DC29C2">
        <w:t>twofold.</w:t>
      </w:r>
    </w:p>
    <w:p w14:paraId="48322D96" w14:textId="273EF237" w:rsidR="0033121F" w:rsidRPr="00DC29C2" w:rsidRDefault="0033121F" w:rsidP="008D02B6">
      <w:pPr>
        <w:pStyle w:val="ListParagraph"/>
        <w:spacing w:after="180" w:line="240" w:lineRule="auto"/>
        <w:ind w:left="1440"/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</w:pP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actual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nub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of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matter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pericope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which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says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this.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One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who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proofErr w:type="spellStart"/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athetises</w:t>
      </w:r>
      <w:proofErr w:type="spellEnd"/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that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pericope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would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say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that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not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found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in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all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copies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of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gospel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according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to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Mark: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accurate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copies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end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their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text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of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Marcan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account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with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words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of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young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man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whom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women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saw,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and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who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said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to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them: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="004F79A4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“‘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Do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not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be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afraid;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Jesus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Nazarene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that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you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are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looking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for,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etc.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…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="004F79A4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‘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="004F79A4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“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after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which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adds: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="004F79A4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“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And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when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they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heard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this,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they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ran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away,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and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said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nothing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to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anyone,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because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they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were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frightened.</w:t>
      </w:r>
      <w:r w:rsidR="004F79A4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”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That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where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text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does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end,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in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almost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all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copies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of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gospel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according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to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Mark.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What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occasionally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follows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in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some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copies,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not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all,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would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be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extraneous,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most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particularly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if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proofErr w:type="gramStart"/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contained</w:t>
      </w:r>
      <w:proofErr w:type="gramEnd"/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something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contradictory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to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evidence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of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other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evangelists.</w:t>
      </w:r>
    </w:p>
    <w:p w14:paraId="480B9CC6" w14:textId="77777777" w:rsidR="0033121F" w:rsidRPr="00DC29C2" w:rsidRDefault="0033121F" w:rsidP="003B57AF">
      <w:pPr>
        <w:pStyle w:val="ListParagraph"/>
        <w:ind w:left="1440"/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</w:pPr>
    </w:p>
    <w:p w14:paraId="008A2423" w14:textId="1D5A2DFE" w:rsidR="0033121F" w:rsidRPr="00DC29C2" w:rsidRDefault="0033121F" w:rsidP="003B57AF">
      <w:pPr>
        <w:pStyle w:val="ListParagraph"/>
        <w:ind w:left="1440" w:firstLine="720"/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</w:pP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That,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then,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would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be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one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person</w:t>
      </w:r>
      <w:r w:rsidR="004F79A4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’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answer: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to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reject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it,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entirely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obviating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the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question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as</w:t>
      </w:r>
      <w:r w:rsidR="00E504D9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 xml:space="preserve"> </w:t>
      </w:r>
      <w:r w:rsidRPr="00DC29C2">
        <w:rPr>
          <w:rFonts w:ascii="Times New Roman" w:eastAsia="Times New Roman" w:hAnsi="Times New Roman" w:cs="Times New Roman"/>
          <w:bCs/>
          <w:kern w:val="0"/>
          <w:szCs w:val="24"/>
          <w:lang w:bidi="ar-SA"/>
          <w14:ligatures w14:val="none"/>
        </w:rPr>
        <w:t>superfluous.</w:t>
      </w:r>
    </w:p>
    <w:p w14:paraId="4E98FBC6" w14:textId="4B5B8F01" w:rsidR="0033121F" w:rsidRPr="00DC29C2" w:rsidRDefault="0033121F" w:rsidP="003B57AF">
      <w:pPr>
        <w:ind w:left="1440" w:firstLine="720"/>
        <w:rPr>
          <w:bCs/>
        </w:rPr>
      </w:pPr>
      <w:r w:rsidRPr="00DC29C2">
        <w:rPr>
          <w:bCs/>
        </w:rPr>
        <w:t>Another</w:t>
      </w:r>
      <w:r w:rsidR="00E504D9">
        <w:rPr>
          <w:bCs/>
        </w:rPr>
        <w:t xml:space="preserve"> </w:t>
      </w:r>
      <w:r w:rsidRPr="00DC29C2">
        <w:rPr>
          <w:bCs/>
        </w:rPr>
        <w:t>view,</w:t>
      </w:r>
      <w:r w:rsidR="00E504D9">
        <w:rPr>
          <w:bCs/>
        </w:rPr>
        <w:t xml:space="preserve"> </w:t>
      </w:r>
      <w:r w:rsidRPr="00DC29C2">
        <w:rPr>
          <w:bCs/>
        </w:rPr>
        <w:t>from</w:t>
      </w:r>
      <w:r w:rsidR="00E504D9">
        <w:rPr>
          <w:bCs/>
        </w:rPr>
        <w:t xml:space="preserve"> </w:t>
      </w:r>
      <w:r w:rsidRPr="00DC29C2">
        <w:rPr>
          <w:bCs/>
        </w:rPr>
        <w:t>someone</w:t>
      </w:r>
      <w:r w:rsidR="00E504D9">
        <w:rPr>
          <w:bCs/>
        </w:rPr>
        <w:t xml:space="preserve"> </w:t>
      </w:r>
      <w:r w:rsidRPr="00DC29C2">
        <w:rPr>
          <w:bCs/>
        </w:rPr>
        <w:t>diffident</w:t>
      </w:r>
      <w:r w:rsidR="00E504D9">
        <w:rPr>
          <w:bCs/>
        </w:rPr>
        <w:t xml:space="preserve"> </w:t>
      </w:r>
      <w:r w:rsidRPr="00DC29C2">
        <w:rPr>
          <w:bCs/>
        </w:rPr>
        <w:t>about</w:t>
      </w:r>
      <w:r w:rsidR="00E504D9">
        <w:rPr>
          <w:bCs/>
        </w:rPr>
        <w:t xml:space="preserve"> </w:t>
      </w:r>
      <w:proofErr w:type="spellStart"/>
      <w:r w:rsidRPr="00DC29C2">
        <w:rPr>
          <w:bCs/>
        </w:rPr>
        <w:t>athetising</w:t>
      </w:r>
      <w:proofErr w:type="spellEnd"/>
      <w:r w:rsidR="00E504D9">
        <w:rPr>
          <w:bCs/>
        </w:rPr>
        <w:t xml:space="preserve"> </w:t>
      </w:r>
      <w:r w:rsidRPr="00DC29C2">
        <w:rPr>
          <w:bCs/>
        </w:rPr>
        <w:t>anything</w:t>
      </w:r>
      <w:r w:rsidR="00E504D9">
        <w:rPr>
          <w:bCs/>
        </w:rPr>
        <w:t xml:space="preserve"> </w:t>
      </w:r>
      <w:r w:rsidRPr="00DC29C2">
        <w:rPr>
          <w:bCs/>
        </w:rPr>
        <w:t>at</w:t>
      </w:r>
      <w:r w:rsidR="00E504D9">
        <w:rPr>
          <w:bCs/>
        </w:rPr>
        <w:t xml:space="preserve"> </w:t>
      </w:r>
      <w:r w:rsidRPr="00DC29C2">
        <w:rPr>
          <w:bCs/>
        </w:rPr>
        <w:t>all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text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gospels,</w:t>
      </w:r>
      <w:r w:rsidR="00E504D9">
        <w:rPr>
          <w:bCs/>
        </w:rPr>
        <w:t xml:space="preserve"> </w:t>
      </w:r>
      <w:r w:rsidRPr="00DC29C2">
        <w:rPr>
          <w:bCs/>
        </w:rPr>
        <w:t>however</w:t>
      </w:r>
      <w:r w:rsidR="00E504D9">
        <w:rPr>
          <w:bCs/>
        </w:rPr>
        <w:t xml:space="preserve"> </w:t>
      </w:r>
      <w:r w:rsidRPr="00DC29C2">
        <w:rPr>
          <w:bCs/>
        </w:rPr>
        <w:t>transmitted,</w:t>
      </w:r>
      <w:r w:rsidR="00E504D9">
        <w:rPr>
          <w:bCs/>
        </w:rPr>
        <w:t xml:space="preserve"> </w:t>
      </w:r>
      <w:r w:rsidRPr="00DC29C2">
        <w:rPr>
          <w:bCs/>
        </w:rPr>
        <w:t>is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there</w:t>
      </w:r>
      <w:r w:rsidR="00E504D9">
        <w:rPr>
          <w:bCs/>
        </w:rPr>
        <w:t xml:space="preserve"> </w:t>
      </w:r>
      <w:r w:rsidRPr="00DC29C2">
        <w:rPr>
          <w:bCs/>
        </w:rPr>
        <w:t>is</w:t>
      </w:r>
      <w:r w:rsidR="00E504D9">
        <w:rPr>
          <w:bCs/>
        </w:rPr>
        <w:t xml:space="preserve"> </w:t>
      </w:r>
      <w:r w:rsidRPr="00DC29C2">
        <w:rPr>
          <w:bCs/>
        </w:rPr>
        <w:t>a</w:t>
      </w:r>
      <w:r w:rsidR="00E504D9">
        <w:rPr>
          <w:bCs/>
        </w:rPr>
        <w:t xml:space="preserve"> </w:t>
      </w:r>
      <w:r w:rsidRPr="00DC29C2">
        <w:rPr>
          <w:bCs/>
        </w:rPr>
        <w:t>twofold</w:t>
      </w:r>
      <w:r w:rsidR="00E504D9">
        <w:rPr>
          <w:bCs/>
        </w:rPr>
        <w:t xml:space="preserve"> </w:t>
      </w:r>
      <w:r w:rsidRPr="00DC29C2">
        <w:rPr>
          <w:bCs/>
        </w:rPr>
        <w:t>reading,</w:t>
      </w:r>
      <w:r w:rsidR="00E504D9">
        <w:rPr>
          <w:bCs/>
        </w:rPr>
        <w:t xml:space="preserve"> </w:t>
      </w:r>
      <w:r w:rsidRPr="00DC29C2">
        <w:rPr>
          <w:bCs/>
        </w:rPr>
        <w:t>as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many</w:t>
      </w:r>
      <w:r w:rsidR="00E504D9">
        <w:rPr>
          <w:bCs/>
        </w:rPr>
        <w:t xml:space="preserve"> </w:t>
      </w:r>
      <w:r w:rsidRPr="00DC29C2">
        <w:rPr>
          <w:bCs/>
        </w:rPr>
        <w:t>other</w:t>
      </w:r>
      <w:r w:rsidR="00E504D9">
        <w:rPr>
          <w:bCs/>
        </w:rPr>
        <w:t xml:space="preserve"> </w:t>
      </w:r>
      <w:r w:rsidRPr="00DC29C2">
        <w:rPr>
          <w:bCs/>
        </w:rPr>
        <w:t>places,</w:t>
      </w:r>
      <w:r w:rsidR="00E504D9">
        <w:rPr>
          <w:bCs/>
        </w:rPr>
        <w:t xml:space="preserve"> </w:t>
      </w:r>
      <w:r w:rsidRPr="00DC29C2">
        <w:rPr>
          <w:bCs/>
        </w:rPr>
        <w:t>and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both</w:t>
      </w:r>
      <w:r w:rsidR="00E504D9">
        <w:rPr>
          <w:bCs/>
        </w:rPr>
        <w:t xml:space="preserve"> </w:t>
      </w:r>
      <w:r w:rsidRPr="00DC29C2">
        <w:rPr>
          <w:bCs/>
        </w:rPr>
        <w:t>are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be</w:t>
      </w:r>
      <w:r w:rsidR="00E504D9">
        <w:rPr>
          <w:bCs/>
        </w:rPr>
        <w:t xml:space="preserve"> </w:t>
      </w:r>
      <w:r w:rsidRPr="00DC29C2">
        <w:rPr>
          <w:bCs/>
        </w:rPr>
        <w:t>accepted;</w:t>
      </w:r>
      <w:r w:rsidR="00E504D9">
        <w:rPr>
          <w:bCs/>
        </w:rPr>
        <w:t xml:space="preserve"> </w:t>
      </w:r>
      <w:r w:rsidRPr="00DC29C2">
        <w:rPr>
          <w:bCs/>
        </w:rPr>
        <w:t>it</w:t>
      </w:r>
      <w:r w:rsidR="00E504D9">
        <w:rPr>
          <w:bCs/>
        </w:rPr>
        <w:t xml:space="preserve"> </w:t>
      </w:r>
      <w:r w:rsidRPr="00DC29C2">
        <w:rPr>
          <w:bCs/>
        </w:rPr>
        <w:t>is</w:t>
      </w:r>
      <w:r w:rsidR="00E504D9">
        <w:rPr>
          <w:bCs/>
        </w:rPr>
        <w:t xml:space="preserve"> </w:t>
      </w:r>
      <w:r w:rsidRPr="00DC29C2">
        <w:rPr>
          <w:bCs/>
        </w:rPr>
        <w:t>not</w:t>
      </w:r>
      <w:r w:rsidR="00E504D9">
        <w:rPr>
          <w:bCs/>
        </w:rPr>
        <w:t xml:space="preserve"> </w:t>
      </w:r>
      <w:r w:rsidRPr="00DC29C2">
        <w:rPr>
          <w:bCs/>
        </w:rPr>
        <w:t>for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faithful</w:t>
      </w:r>
      <w:r w:rsidR="00E504D9">
        <w:rPr>
          <w:bCs/>
        </w:rPr>
        <w:t xml:space="preserve"> </w:t>
      </w:r>
      <w:r w:rsidRPr="00DC29C2">
        <w:rPr>
          <w:bCs/>
        </w:rPr>
        <w:t>and</w:t>
      </w:r>
      <w:r w:rsidR="00E504D9">
        <w:rPr>
          <w:bCs/>
        </w:rPr>
        <w:t xml:space="preserve"> </w:t>
      </w:r>
      <w:r w:rsidRPr="00DC29C2">
        <w:rPr>
          <w:bCs/>
        </w:rPr>
        <w:t>devout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judge</w:t>
      </w:r>
      <w:r w:rsidR="00E504D9">
        <w:rPr>
          <w:bCs/>
        </w:rPr>
        <w:t xml:space="preserve"> </w:t>
      </w:r>
      <w:r w:rsidRPr="00DC29C2">
        <w:rPr>
          <w:bCs/>
        </w:rPr>
        <w:t>either</w:t>
      </w:r>
      <w:r w:rsidR="00E504D9">
        <w:rPr>
          <w:bCs/>
        </w:rPr>
        <w:t xml:space="preserve"> </w:t>
      </w:r>
      <w:r w:rsidRPr="00DC29C2">
        <w:rPr>
          <w:bCs/>
        </w:rPr>
        <w:t>as</w:t>
      </w:r>
      <w:r w:rsidR="00E504D9">
        <w:rPr>
          <w:bCs/>
        </w:rPr>
        <w:t xml:space="preserve"> </w:t>
      </w:r>
      <w:r w:rsidRPr="00DC29C2">
        <w:rPr>
          <w:bCs/>
        </w:rPr>
        <w:t>acceptable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preference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other.</w:t>
      </w:r>
    </w:p>
    <w:p w14:paraId="5DFFC973" w14:textId="163C6C43" w:rsidR="0033121F" w:rsidRPr="00DC29C2" w:rsidRDefault="0033121F" w:rsidP="003B57AF">
      <w:pPr>
        <w:ind w:left="1440" w:firstLine="720"/>
        <w:rPr>
          <w:bCs/>
        </w:rPr>
      </w:pPr>
      <w:r w:rsidRPr="00DC29C2">
        <w:rPr>
          <w:bCs/>
        </w:rPr>
        <w:t>Supposing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latter</w:t>
      </w:r>
      <w:r w:rsidR="00E504D9">
        <w:rPr>
          <w:bCs/>
        </w:rPr>
        <w:t xml:space="preserve"> </w:t>
      </w:r>
      <w:r w:rsidRPr="00DC29C2">
        <w:rPr>
          <w:bCs/>
        </w:rPr>
        <w:t>point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view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be</w:t>
      </w:r>
      <w:r w:rsidR="00E504D9">
        <w:rPr>
          <w:bCs/>
        </w:rPr>
        <w:t xml:space="preserve"> </w:t>
      </w:r>
      <w:r w:rsidRPr="00DC29C2">
        <w:rPr>
          <w:bCs/>
        </w:rPr>
        <w:t>granted</w:t>
      </w:r>
      <w:r w:rsidR="00E504D9">
        <w:rPr>
          <w:bCs/>
        </w:rPr>
        <w:t xml:space="preserve"> </w:t>
      </w:r>
      <w:r w:rsidRPr="00DC29C2">
        <w:rPr>
          <w:bCs/>
        </w:rPr>
        <w:t>as</w:t>
      </w:r>
      <w:r w:rsidR="00E504D9">
        <w:rPr>
          <w:bCs/>
        </w:rPr>
        <w:t xml:space="preserve"> </w:t>
      </w:r>
      <w:r w:rsidRPr="00DC29C2">
        <w:rPr>
          <w:bCs/>
        </w:rPr>
        <w:t>true,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proper</w:t>
      </w:r>
      <w:r w:rsidR="00E504D9">
        <w:rPr>
          <w:bCs/>
        </w:rPr>
        <w:t xml:space="preserve"> </w:t>
      </w:r>
      <w:r w:rsidRPr="00DC29C2">
        <w:rPr>
          <w:bCs/>
        </w:rPr>
        <w:t>thing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do</w:t>
      </w:r>
      <w:r w:rsidR="00E504D9">
        <w:rPr>
          <w:bCs/>
        </w:rPr>
        <w:t xml:space="preserve"> </w:t>
      </w:r>
      <w:r w:rsidRPr="00DC29C2">
        <w:rPr>
          <w:bCs/>
        </w:rPr>
        <w:t>with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reading</w:t>
      </w:r>
      <w:r w:rsidR="00E504D9">
        <w:rPr>
          <w:bCs/>
        </w:rPr>
        <w:t xml:space="preserve"> </w:t>
      </w:r>
      <w:r w:rsidRPr="00DC29C2">
        <w:rPr>
          <w:bCs/>
        </w:rPr>
        <w:t>is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interpret</w:t>
      </w:r>
      <w:r w:rsidR="00E504D9">
        <w:rPr>
          <w:bCs/>
        </w:rPr>
        <w:t xml:space="preserve"> </w:t>
      </w:r>
      <w:r w:rsidRPr="00DC29C2">
        <w:rPr>
          <w:bCs/>
        </w:rPr>
        <w:t>its</w:t>
      </w:r>
      <w:r w:rsidR="00E504D9">
        <w:rPr>
          <w:bCs/>
        </w:rPr>
        <w:t xml:space="preserve"> </w:t>
      </w:r>
      <w:r w:rsidRPr="00DC29C2">
        <w:rPr>
          <w:bCs/>
        </w:rPr>
        <w:t>meaning.</w:t>
      </w:r>
      <w:r w:rsidR="00E504D9">
        <w:rPr>
          <w:bCs/>
        </w:rPr>
        <w:t xml:space="preserve"> </w:t>
      </w:r>
      <w:r w:rsidRPr="00DC29C2">
        <w:rPr>
          <w:bCs/>
        </w:rPr>
        <w:t>If</w:t>
      </w:r>
      <w:r w:rsidR="00E504D9">
        <w:rPr>
          <w:bCs/>
        </w:rPr>
        <w:t xml:space="preserve"> </w:t>
      </w:r>
      <w:r w:rsidRPr="00DC29C2">
        <w:rPr>
          <w:bCs/>
        </w:rPr>
        <w:t>we</w:t>
      </w:r>
      <w:r w:rsidR="00E504D9">
        <w:rPr>
          <w:bCs/>
        </w:rPr>
        <w:t xml:space="preserve"> </w:t>
      </w:r>
      <w:r w:rsidRPr="00DC29C2">
        <w:rPr>
          <w:bCs/>
        </w:rPr>
        <w:t>were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divide</w:t>
      </w:r>
      <w:r w:rsidR="00E504D9">
        <w:rPr>
          <w:bCs/>
        </w:rPr>
        <w:t xml:space="preserve"> </w:t>
      </w:r>
      <w:r w:rsidRPr="00DC29C2">
        <w:rPr>
          <w:bCs/>
        </w:rPr>
        <w:t>up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sense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wording,</w:t>
      </w:r>
      <w:r w:rsidR="00E504D9">
        <w:rPr>
          <w:bCs/>
        </w:rPr>
        <w:t xml:space="preserve"> </w:t>
      </w:r>
      <w:r w:rsidRPr="00DC29C2">
        <w:rPr>
          <w:bCs/>
        </w:rPr>
        <w:t>we</w:t>
      </w:r>
      <w:r w:rsidR="00E504D9">
        <w:rPr>
          <w:bCs/>
        </w:rPr>
        <w:t xml:space="preserve"> </w:t>
      </w:r>
      <w:r w:rsidRPr="00DC29C2">
        <w:rPr>
          <w:bCs/>
        </w:rPr>
        <w:t>would</w:t>
      </w:r>
      <w:r w:rsidR="00E504D9">
        <w:rPr>
          <w:bCs/>
        </w:rPr>
        <w:t xml:space="preserve"> </w:t>
      </w:r>
      <w:r w:rsidRPr="00DC29C2">
        <w:rPr>
          <w:bCs/>
        </w:rPr>
        <w:t>not</w:t>
      </w:r>
      <w:r w:rsidR="00E504D9">
        <w:rPr>
          <w:bCs/>
        </w:rPr>
        <w:t xml:space="preserve"> </w:t>
      </w:r>
      <w:r w:rsidRPr="00DC29C2">
        <w:rPr>
          <w:bCs/>
        </w:rPr>
        <w:t>find</w:t>
      </w:r>
      <w:r w:rsidR="00E504D9">
        <w:rPr>
          <w:bCs/>
        </w:rPr>
        <w:t xml:space="preserve"> </w:t>
      </w:r>
      <w:r w:rsidRPr="00DC29C2">
        <w:rPr>
          <w:bCs/>
        </w:rPr>
        <w:t>it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conflict</w:t>
      </w:r>
      <w:r w:rsidR="00E504D9">
        <w:rPr>
          <w:bCs/>
        </w:rPr>
        <w:t xml:space="preserve"> </w:t>
      </w:r>
      <w:r w:rsidRPr="00DC29C2">
        <w:rPr>
          <w:bCs/>
        </w:rPr>
        <w:t>with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words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Matthew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effect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proofErr w:type="spellStart"/>
      <w:r w:rsidRPr="00DC29C2">
        <w:rPr>
          <w:bCs/>
        </w:rPr>
        <w:t>Saviour</w:t>
      </w:r>
      <w:r w:rsidR="004F79A4">
        <w:rPr>
          <w:bCs/>
        </w:rPr>
        <w:t>’</w:t>
      </w:r>
      <w:r w:rsidRPr="00DC29C2">
        <w:rPr>
          <w:bCs/>
        </w:rPr>
        <w:t>s</w:t>
      </w:r>
      <w:proofErr w:type="spellEnd"/>
      <w:r w:rsidR="00E504D9">
        <w:rPr>
          <w:bCs/>
        </w:rPr>
        <w:t xml:space="preserve"> </w:t>
      </w:r>
      <w:r w:rsidRPr="00DC29C2">
        <w:rPr>
          <w:bCs/>
        </w:rPr>
        <w:t>resurrection</w:t>
      </w:r>
      <w:r w:rsidR="00E504D9">
        <w:rPr>
          <w:bCs/>
        </w:rPr>
        <w:t xml:space="preserve"> </w:t>
      </w:r>
      <w:r w:rsidRPr="00DC29C2">
        <w:rPr>
          <w:bCs/>
        </w:rPr>
        <w:t>was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late</w:t>
      </w:r>
      <w:r w:rsidR="00E504D9">
        <w:rPr>
          <w:bCs/>
        </w:rPr>
        <w:t xml:space="preserve"> </w:t>
      </w:r>
      <w:r w:rsidRPr="00DC29C2">
        <w:rPr>
          <w:bCs/>
        </w:rPr>
        <w:t>on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Sabbath</w:t>
      </w:r>
      <w:r w:rsidR="004F79A4">
        <w:rPr>
          <w:bCs/>
        </w:rPr>
        <w:t>”</w:t>
      </w:r>
      <w:r w:rsidRPr="00DC29C2">
        <w:rPr>
          <w:bCs/>
        </w:rPr>
        <w:t>,</w:t>
      </w:r>
      <w:r w:rsidR="00E504D9">
        <w:rPr>
          <w:bCs/>
        </w:rPr>
        <w:t xml:space="preserve"> </w:t>
      </w:r>
      <w:r w:rsidRPr="00DC29C2">
        <w:rPr>
          <w:bCs/>
        </w:rPr>
        <w:t>because</w:t>
      </w:r>
      <w:r w:rsidR="00E504D9">
        <w:rPr>
          <w:bCs/>
        </w:rPr>
        <w:t xml:space="preserve"> </w:t>
      </w:r>
      <w:r w:rsidRPr="00DC29C2">
        <w:rPr>
          <w:bCs/>
        </w:rPr>
        <w:t>we</w:t>
      </w:r>
      <w:r w:rsidR="00E504D9">
        <w:rPr>
          <w:bCs/>
        </w:rPr>
        <w:t xml:space="preserve"> </w:t>
      </w:r>
      <w:r w:rsidRPr="00DC29C2">
        <w:rPr>
          <w:bCs/>
        </w:rPr>
        <w:t>shall</w:t>
      </w:r>
      <w:r w:rsidR="00E504D9">
        <w:rPr>
          <w:bCs/>
        </w:rPr>
        <w:t xml:space="preserve"> </w:t>
      </w:r>
      <w:r w:rsidRPr="00DC29C2">
        <w:rPr>
          <w:bCs/>
        </w:rPr>
        <w:t>read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words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Mark: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Having</w:t>
      </w:r>
      <w:r w:rsidR="00E504D9">
        <w:rPr>
          <w:bCs/>
        </w:rPr>
        <w:t xml:space="preserve"> </w:t>
      </w:r>
      <w:r w:rsidRPr="00DC29C2">
        <w:rPr>
          <w:bCs/>
        </w:rPr>
        <w:t>risen</w:t>
      </w:r>
      <w:r w:rsidR="00E504D9">
        <w:rPr>
          <w:bCs/>
        </w:rPr>
        <w:t xml:space="preserve"> </w:t>
      </w:r>
      <w:r w:rsidRPr="00DC29C2">
        <w:rPr>
          <w:bCs/>
        </w:rPr>
        <w:t>again</w:t>
      </w:r>
      <w:r w:rsidR="00E504D9">
        <w:rPr>
          <w:bCs/>
        </w:rPr>
        <w:t xml:space="preserve"> </w:t>
      </w:r>
      <w:r w:rsidRPr="00DC29C2">
        <w:rPr>
          <w:bCs/>
        </w:rPr>
        <w:t>early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morning</w:t>
      </w:r>
      <w:r w:rsidR="004F79A4">
        <w:rPr>
          <w:bCs/>
        </w:rPr>
        <w:t>”</w:t>
      </w:r>
      <w:r w:rsidR="00E504D9">
        <w:rPr>
          <w:bCs/>
        </w:rPr>
        <w:t xml:space="preserve"> </w:t>
      </w:r>
      <w:r w:rsidRPr="00DC29C2">
        <w:rPr>
          <w:bCs/>
        </w:rPr>
        <w:t>with</w:t>
      </w:r>
      <w:r w:rsidR="00E504D9">
        <w:rPr>
          <w:bCs/>
        </w:rPr>
        <w:t xml:space="preserve"> </w:t>
      </w:r>
      <w:r w:rsidRPr="00DC29C2">
        <w:rPr>
          <w:bCs/>
        </w:rPr>
        <w:t>a</w:t>
      </w:r>
      <w:r w:rsidR="00E504D9">
        <w:rPr>
          <w:bCs/>
        </w:rPr>
        <w:t xml:space="preserve"> </w:t>
      </w:r>
      <w:r w:rsidRPr="00DC29C2">
        <w:rPr>
          <w:bCs/>
        </w:rPr>
        <w:t>pause,</w:t>
      </w:r>
      <w:r w:rsidR="00E504D9">
        <w:rPr>
          <w:bCs/>
        </w:rPr>
        <w:t xml:space="preserve"> </w:t>
      </w:r>
      <w:r w:rsidRPr="00DC29C2">
        <w:rPr>
          <w:bCs/>
        </w:rPr>
        <w:t>punctuating</w:t>
      </w:r>
      <w:r w:rsidR="00E504D9">
        <w:rPr>
          <w:bCs/>
        </w:rPr>
        <w:t xml:space="preserve"> </w:t>
      </w:r>
      <w:r w:rsidRPr="00DC29C2">
        <w:rPr>
          <w:bCs/>
        </w:rPr>
        <w:t>after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Having</w:t>
      </w:r>
      <w:r w:rsidR="00E504D9">
        <w:rPr>
          <w:bCs/>
        </w:rPr>
        <w:t xml:space="preserve"> </w:t>
      </w:r>
      <w:r w:rsidRPr="00DC29C2">
        <w:rPr>
          <w:bCs/>
        </w:rPr>
        <w:t>risen</w:t>
      </w:r>
      <w:r w:rsidR="00E504D9">
        <w:rPr>
          <w:bCs/>
        </w:rPr>
        <w:t xml:space="preserve"> </w:t>
      </w:r>
      <w:r w:rsidRPr="00DC29C2">
        <w:rPr>
          <w:bCs/>
        </w:rPr>
        <w:t>again,</w:t>
      </w:r>
      <w:r w:rsidR="004F79A4">
        <w:rPr>
          <w:bCs/>
        </w:rPr>
        <w:t>”</w:t>
      </w:r>
      <w:r w:rsidR="00E504D9">
        <w:rPr>
          <w:bCs/>
        </w:rPr>
        <w:t xml:space="preserve"> </w:t>
      </w:r>
      <w:r w:rsidRPr="00DC29C2">
        <w:rPr>
          <w:bCs/>
        </w:rPr>
        <w:t>and</w:t>
      </w:r>
      <w:r w:rsidR="00E504D9">
        <w:rPr>
          <w:bCs/>
        </w:rPr>
        <w:t xml:space="preserve"> </w:t>
      </w:r>
      <w:r w:rsidRPr="00DC29C2">
        <w:rPr>
          <w:bCs/>
        </w:rPr>
        <w:t>making</w:t>
      </w:r>
      <w:r w:rsidR="00E504D9">
        <w:rPr>
          <w:bCs/>
        </w:rPr>
        <w:t xml:space="preserve"> </w:t>
      </w:r>
      <w:r w:rsidRPr="00DC29C2">
        <w:rPr>
          <w:bCs/>
        </w:rPr>
        <w:t>a</w:t>
      </w:r>
      <w:r w:rsidR="00E504D9">
        <w:rPr>
          <w:bCs/>
        </w:rPr>
        <w:t xml:space="preserve"> </w:t>
      </w:r>
      <w:r w:rsidRPr="00DC29C2">
        <w:rPr>
          <w:bCs/>
        </w:rPr>
        <w:t>break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sense</w:t>
      </w:r>
      <w:r w:rsidR="00E504D9">
        <w:rPr>
          <w:bCs/>
        </w:rPr>
        <w:t xml:space="preserve"> </w:t>
      </w:r>
      <w:r w:rsidRPr="00DC29C2">
        <w:rPr>
          <w:bCs/>
        </w:rPr>
        <w:t>before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following</w:t>
      </w:r>
      <w:r w:rsidR="00E504D9">
        <w:rPr>
          <w:bCs/>
        </w:rPr>
        <w:t xml:space="preserve"> </w:t>
      </w:r>
      <w:r w:rsidRPr="00DC29C2">
        <w:rPr>
          <w:bCs/>
        </w:rPr>
        <w:t>words.</w:t>
      </w:r>
      <w:r w:rsidR="00E504D9">
        <w:rPr>
          <w:bCs/>
        </w:rPr>
        <w:t xml:space="preserve"> </w:t>
      </w:r>
      <w:r w:rsidRPr="00DC29C2">
        <w:rPr>
          <w:bCs/>
        </w:rPr>
        <w:t>Let</w:t>
      </w:r>
      <w:r w:rsidR="00E504D9">
        <w:rPr>
          <w:bCs/>
        </w:rPr>
        <w:t xml:space="preserve"> </w:t>
      </w:r>
      <w:r w:rsidRPr="00DC29C2">
        <w:rPr>
          <w:bCs/>
        </w:rPr>
        <w:t>us</w:t>
      </w:r>
      <w:r w:rsidR="00E504D9">
        <w:rPr>
          <w:bCs/>
        </w:rPr>
        <w:t xml:space="preserve"> </w:t>
      </w:r>
      <w:r w:rsidRPr="00DC29C2">
        <w:rPr>
          <w:bCs/>
        </w:rPr>
        <w:t>then</w:t>
      </w:r>
      <w:r w:rsidR="00E504D9">
        <w:rPr>
          <w:bCs/>
        </w:rPr>
        <w:t xml:space="preserve"> </w:t>
      </w:r>
      <w:r w:rsidRPr="00DC29C2">
        <w:rPr>
          <w:bCs/>
        </w:rPr>
        <w:t>refer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having</w:t>
      </w:r>
      <w:r w:rsidR="00E504D9">
        <w:rPr>
          <w:bCs/>
        </w:rPr>
        <w:t xml:space="preserve"> </w:t>
      </w:r>
      <w:r w:rsidRPr="00DC29C2">
        <w:rPr>
          <w:bCs/>
        </w:rPr>
        <w:t>risen</w:t>
      </w:r>
      <w:r w:rsidR="00E504D9">
        <w:rPr>
          <w:bCs/>
        </w:rPr>
        <w:t xml:space="preserve"> </w:t>
      </w:r>
      <w:r w:rsidRPr="00DC29C2">
        <w:rPr>
          <w:bCs/>
        </w:rPr>
        <w:t>again</w:t>
      </w:r>
      <w:r w:rsidR="004F79A4">
        <w:rPr>
          <w:bCs/>
        </w:rPr>
        <w:t>”</w:t>
      </w:r>
      <w:r w:rsidR="00E504D9">
        <w:rPr>
          <w:bCs/>
        </w:rPr>
        <w:t xml:space="preserve"> </w:t>
      </w:r>
      <w:r w:rsidRPr="00DC29C2">
        <w:rPr>
          <w:bCs/>
        </w:rPr>
        <w:t>back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Matthew</w:t>
      </w:r>
      <w:r w:rsidR="004F79A4">
        <w:rPr>
          <w:bCs/>
        </w:rPr>
        <w:t>’</w:t>
      </w:r>
      <w:r w:rsidRPr="00DC29C2">
        <w:rPr>
          <w:bCs/>
        </w:rPr>
        <w:t>s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late</w:t>
      </w:r>
      <w:r w:rsidR="00E504D9">
        <w:rPr>
          <w:bCs/>
        </w:rPr>
        <w:t xml:space="preserve"> </w:t>
      </w:r>
      <w:r w:rsidRPr="00DC29C2">
        <w:rPr>
          <w:bCs/>
        </w:rPr>
        <w:t>on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Sabbath</w:t>
      </w:r>
      <w:r w:rsidR="004F79A4">
        <w:rPr>
          <w:bCs/>
        </w:rPr>
        <w:t>”</w:t>
      </w:r>
      <w:r w:rsidRPr="00DC29C2">
        <w:rPr>
          <w:bCs/>
        </w:rPr>
        <w:t>,</w:t>
      </w:r>
      <w:r w:rsidR="00E504D9">
        <w:rPr>
          <w:bCs/>
        </w:rPr>
        <w:t xml:space="preserve"> </w:t>
      </w:r>
      <w:r w:rsidRPr="00DC29C2">
        <w:rPr>
          <w:bCs/>
        </w:rPr>
        <w:t>because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was</w:t>
      </w:r>
      <w:r w:rsidR="00E504D9">
        <w:rPr>
          <w:bCs/>
        </w:rPr>
        <w:t xml:space="preserve"> </w:t>
      </w:r>
      <w:r w:rsidRPr="00DC29C2">
        <w:rPr>
          <w:bCs/>
        </w:rPr>
        <w:t>when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resurrection</w:t>
      </w:r>
      <w:r w:rsidR="00E504D9">
        <w:rPr>
          <w:bCs/>
        </w:rPr>
        <w:t xml:space="preserve"> </w:t>
      </w:r>
      <w:r w:rsidRPr="00DC29C2">
        <w:rPr>
          <w:bCs/>
        </w:rPr>
        <w:t>had</w:t>
      </w:r>
      <w:r w:rsidR="00E504D9">
        <w:rPr>
          <w:bCs/>
        </w:rPr>
        <w:t xml:space="preserve"> </w:t>
      </w:r>
      <w:r w:rsidRPr="00DC29C2">
        <w:rPr>
          <w:bCs/>
        </w:rPr>
        <w:t>taken</w:t>
      </w:r>
      <w:r w:rsidR="00E504D9">
        <w:rPr>
          <w:bCs/>
        </w:rPr>
        <w:t xml:space="preserve"> </w:t>
      </w:r>
      <w:r w:rsidRPr="00DC29C2">
        <w:rPr>
          <w:bCs/>
        </w:rPr>
        <w:t>place;</w:t>
      </w:r>
      <w:r w:rsidR="00E504D9">
        <w:rPr>
          <w:bCs/>
        </w:rPr>
        <w:t xml:space="preserve"> </w:t>
      </w:r>
      <w:r w:rsidRPr="00DC29C2">
        <w:rPr>
          <w:bCs/>
        </w:rPr>
        <w:t>but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next</w:t>
      </w:r>
      <w:r w:rsidR="00E504D9">
        <w:rPr>
          <w:bCs/>
        </w:rPr>
        <w:t xml:space="preserve"> </w:t>
      </w:r>
      <w:r w:rsidRPr="00DC29C2">
        <w:rPr>
          <w:bCs/>
        </w:rPr>
        <w:t>part</w:t>
      </w:r>
      <w:r w:rsidR="00E504D9">
        <w:rPr>
          <w:bCs/>
        </w:rPr>
        <w:t xml:space="preserve"> </w:t>
      </w:r>
      <w:r w:rsidRPr="00DC29C2">
        <w:rPr>
          <w:bCs/>
        </w:rPr>
        <w:t>forms</w:t>
      </w:r>
      <w:r w:rsidR="00E504D9">
        <w:rPr>
          <w:bCs/>
        </w:rPr>
        <w:t xml:space="preserve"> </w:t>
      </w:r>
      <w:r w:rsidRPr="00DC29C2">
        <w:rPr>
          <w:bCs/>
        </w:rPr>
        <w:t>part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a</w:t>
      </w:r>
      <w:r w:rsidR="00E504D9">
        <w:rPr>
          <w:bCs/>
        </w:rPr>
        <w:t xml:space="preserve"> </w:t>
      </w:r>
      <w:r w:rsidRPr="00DC29C2">
        <w:rPr>
          <w:bCs/>
        </w:rPr>
        <w:t>separate</w:t>
      </w:r>
      <w:r w:rsidR="00E504D9">
        <w:rPr>
          <w:bCs/>
        </w:rPr>
        <w:t xml:space="preserve"> </w:t>
      </w:r>
      <w:r w:rsidRPr="00DC29C2">
        <w:rPr>
          <w:bCs/>
        </w:rPr>
        <w:t>idea,</w:t>
      </w:r>
      <w:r w:rsidR="00E504D9">
        <w:rPr>
          <w:bCs/>
        </w:rPr>
        <w:t xml:space="preserve"> </w:t>
      </w:r>
      <w:r w:rsidRPr="00DC29C2">
        <w:rPr>
          <w:bCs/>
        </w:rPr>
        <w:t>so</w:t>
      </w:r>
      <w:r w:rsidR="00E504D9">
        <w:rPr>
          <w:bCs/>
        </w:rPr>
        <w:t xml:space="preserve"> </w:t>
      </w:r>
      <w:r w:rsidRPr="00DC29C2">
        <w:rPr>
          <w:bCs/>
        </w:rPr>
        <w:t>let</w:t>
      </w:r>
      <w:r w:rsidR="00E504D9">
        <w:rPr>
          <w:bCs/>
        </w:rPr>
        <w:t xml:space="preserve"> </w:t>
      </w:r>
      <w:r w:rsidRPr="00DC29C2">
        <w:rPr>
          <w:bCs/>
        </w:rPr>
        <w:t>us</w:t>
      </w:r>
      <w:r w:rsidR="00E504D9">
        <w:rPr>
          <w:bCs/>
        </w:rPr>
        <w:t xml:space="preserve"> </w:t>
      </w:r>
      <w:r w:rsidRPr="00DC29C2">
        <w:rPr>
          <w:bCs/>
        </w:rPr>
        <w:t>connect</w:t>
      </w:r>
      <w:r w:rsidR="00E504D9">
        <w:rPr>
          <w:bCs/>
        </w:rPr>
        <w:t xml:space="preserve"> </w:t>
      </w:r>
      <w:r w:rsidRPr="00DC29C2">
        <w:rPr>
          <w:bCs/>
        </w:rPr>
        <w:t>it</w:t>
      </w:r>
      <w:r w:rsidR="00E504D9">
        <w:rPr>
          <w:bCs/>
        </w:rPr>
        <w:t xml:space="preserve"> </w:t>
      </w:r>
      <w:r w:rsidRPr="00DC29C2">
        <w:rPr>
          <w:bCs/>
        </w:rPr>
        <w:t>with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words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follow: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early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morning</w:t>
      </w:r>
      <w:r w:rsidR="00E504D9">
        <w:rPr>
          <w:bCs/>
        </w:rPr>
        <w:t xml:space="preserve"> </w:t>
      </w:r>
      <w:r w:rsidRPr="00DC29C2">
        <w:rPr>
          <w:bCs/>
        </w:rPr>
        <w:t>on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first</w:t>
      </w:r>
      <w:r w:rsidR="00E504D9">
        <w:rPr>
          <w:bCs/>
        </w:rPr>
        <w:t xml:space="preserve"> </w:t>
      </w:r>
      <w:r w:rsidRPr="00DC29C2">
        <w:rPr>
          <w:bCs/>
        </w:rPr>
        <w:t>day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week</w:t>
      </w:r>
      <w:r w:rsidR="00E504D9">
        <w:rPr>
          <w:bCs/>
        </w:rPr>
        <w:t xml:space="preserve"> </w:t>
      </w:r>
      <w:r w:rsidRPr="00DC29C2">
        <w:rPr>
          <w:bCs/>
        </w:rPr>
        <w:t>he</w:t>
      </w:r>
      <w:r w:rsidR="00E504D9">
        <w:rPr>
          <w:bCs/>
        </w:rPr>
        <w:t xml:space="preserve"> </w:t>
      </w:r>
      <w:r w:rsidRPr="00DC29C2">
        <w:rPr>
          <w:bCs/>
        </w:rPr>
        <w:t>appeared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Mary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Magdala</w:t>
      </w:r>
      <w:r w:rsidR="004F79A4">
        <w:rPr>
          <w:bCs/>
        </w:rPr>
        <w:t>”</w:t>
      </w:r>
      <w:r w:rsidRPr="00DC29C2">
        <w:rPr>
          <w:bCs/>
        </w:rPr>
        <w:t>.</w:t>
      </w:r>
      <w:r w:rsidR="00E504D9">
        <w:rPr>
          <w:bCs/>
        </w:rPr>
        <w:t xml:space="preserve"> </w:t>
      </w:r>
      <w:r w:rsidRPr="00DC29C2">
        <w:rPr>
          <w:bCs/>
        </w:rPr>
        <w:t>As</w:t>
      </w:r>
      <w:r w:rsidR="00E504D9">
        <w:rPr>
          <w:bCs/>
        </w:rPr>
        <w:t xml:space="preserve"> </w:t>
      </w:r>
      <w:r w:rsidRPr="00DC29C2">
        <w:rPr>
          <w:bCs/>
        </w:rPr>
        <w:t>confirmation,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is</w:t>
      </w:r>
      <w:r w:rsidR="00E504D9">
        <w:rPr>
          <w:bCs/>
        </w:rPr>
        <w:t xml:space="preserve"> </w:t>
      </w:r>
      <w:r w:rsidRPr="00DC29C2">
        <w:rPr>
          <w:bCs/>
        </w:rPr>
        <w:t>what</w:t>
      </w:r>
      <w:r w:rsidR="00E504D9">
        <w:rPr>
          <w:bCs/>
        </w:rPr>
        <w:t xml:space="preserve"> </w:t>
      </w:r>
      <w:r w:rsidRPr="00DC29C2">
        <w:rPr>
          <w:bCs/>
        </w:rPr>
        <w:t>John</w:t>
      </w:r>
      <w:r w:rsidR="00E504D9">
        <w:rPr>
          <w:bCs/>
        </w:rPr>
        <w:t xml:space="preserve"> </w:t>
      </w:r>
      <w:r w:rsidRPr="00DC29C2">
        <w:rPr>
          <w:bCs/>
        </w:rPr>
        <w:t>has</w:t>
      </w:r>
      <w:r w:rsidR="00E504D9">
        <w:rPr>
          <w:bCs/>
        </w:rPr>
        <w:t xml:space="preserve"> </w:t>
      </w:r>
      <w:r w:rsidRPr="00DC29C2">
        <w:rPr>
          <w:bCs/>
        </w:rPr>
        <w:t>told</w:t>
      </w:r>
      <w:r w:rsidR="00E504D9">
        <w:rPr>
          <w:bCs/>
        </w:rPr>
        <w:t xml:space="preserve"> </w:t>
      </w:r>
      <w:r w:rsidRPr="00DC29C2">
        <w:rPr>
          <w:bCs/>
        </w:rPr>
        <w:t>us,</w:t>
      </w:r>
      <w:r w:rsidR="00E504D9">
        <w:rPr>
          <w:bCs/>
        </w:rPr>
        <w:t xml:space="preserve"> </w:t>
      </w:r>
      <w:r w:rsidRPr="00DC29C2">
        <w:rPr>
          <w:bCs/>
        </w:rPr>
        <w:t>as</w:t>
      </w:r>
      <w:r w:rsidR="00E504D9">
        <w:rPr>
          <w:bCs/>
        </w:rPr>
        <w:t xml:space="preserve"> </w:t>
      </w:r>
      <w:r w:rsidRPr="00DC29C2">
        <w:rPr>
          <w:bCs/>
        </w:rPr>
        <w:t>well:</w:t>
      </w:r>
      <w:r w:rsidR="00E504D9">
        <w:rPr>
          <w:bCs/>
        </w:rPr>
        <w:t xml:space="preserve"> </w:t>
      </w:r>
      <w:r w:rsidRPr="00DC29C2">
        <w:rPr>
          <w:bCs/>
        </w:rPr>
        <w:t>he</w:t>
      </w:r>
      <w:r w:rsidR="00E504D9">
        <w:rPr>
          <w:bCs/>
        </w:rPr>
        <w:t xml:space="preserve"> </w:t>
      </w:r>
      <w:r w:rsidRPr="00DC29C2">
        <w:rPr>
          <w:bCs/>
        </w:rPr>
        <w:t>too</w:t>
      </w:r>
      <w:r w:rsidR="00E504D9">
        <w:rPr>
          <w:bCs/>
        </w:rPr>
        <w:t xml:space="preserve"> </w:t>
      </w:r>
      <w:r w:rsidRPr="00DC29C2">
        <w:rPr>
          <w:bCs/>
        </w:rPr>
        <w:t>testifies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Jesus</w:t>
      </w:r>
      <w:r w:rsidR="00E504D9">
        <w:rPr>
          <w:bCs/>
        </w:rPr>
        <w:t xml:space="preserve"> </w:t>
      </w:r>
      <w:r w:rsidRPr="00DC29C2">
        <w:rPr>
          <w:bCs/>
        </w:rPr>
        <w:t>had</w:t>
      </w:r>
      <w:r w:rsidR="00E504D9">
        <w:rPr>
          <w:bCs/>
        </w:rPr>
        <w:t xml:space="preserve"> </w:t>
      </w:r>
      <w:r w:rsidRPr="00DC29C2">
        <w:rPr>
          <w:bCs/>
        </w:rPr>
        <w:t>been</w:t>
      </w:r>
      <w:r w:rsidR="00E504D9">
        <w:rPr>
          <w:bCs/>
        </w:rPr>
        <w:t xml:space="preserve"> </w:t>
      </w:r>
      <w:r w:rsidRPr="00DC29C2">
        <w:rPr>
          <w:bCs/>
        </w:rPr>
        <w:t>seen</w:t>
      </w:r>
      <w:r w:rsidR="00E504D9">
        <w:rPr>
          <w:bCs/>
        </w:rPr>
        <w:t xml:space="preserve"> </w:t>
      </w:r>
      <w:r w:rsidRPr="00DC29C2">
        <w:rPr>
          <w:bCs/>
        </w:rPr>
        <w:t>by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Magdalene</w:t>
      </w:r>
      <w:r w:rsidR="00E504D9">
        <w:rPr>
          <w:bCs/>
        </w:rPr>
        <w:t xml:space="preserve"> </w:t>
      </w:r>
      <w:r w:rsidRPr="00DC29C2">
        <w:rPr>
          <w:bCs/>
        </w:rPr>
        <w:t>early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morning</w:t>
      </w:r>
      <w:r w:rsidR="00E504D9">
        <w:rPr>
          <w:bCs/>
        </w:rPr>
        <w:t xml:space="preserve"> </w:t>
      </w:r>
      <w:r w:rsidRPr="00DC29C2">
        <w:rPr>
          <w:bCs/>
        </w:rPr>
        <w:t>on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first</w:t>
      </w:r>
      <w:r w:rsidR="00E504D9">
        <w:rPr>
          <w:bCs/>
        </w:rPr>
        <w:t xml:space="preserve"> </w:t>
      </w:r>
      <w:r w:rsidRPr="00DC29C2">
        <w:rPr>
          <w:bCs/>
        </w:rPr>
        <w:t>day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week.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this</w:t>
      </w:r>
      <w:r w:rsidR="00E504D9">
        <w:rPr>
          <w:bCs/>
        </w:rPr>
        <w:t xml:space="preserve"> </w:t>
      </w:r>
      <w:r w:rsidRPr="00DC29C2">
        <w:rPr>
          <w:bCs/>
        </w:rPr>
        <w:t>way,</w:t>
      </w:r>
      <w:r w:rsidR="00E504D9">
        <w:rPr>
          <w:bCs/>
        </w:rPr>
        <w:t xml:space="preserve"> </w:t>
      </w:r>
      <w:r w:rsidRPr="00DC29C2">
        <w:rPr>
          <w:bCs/>
        </w:rPr>
        <w:t>therefore,</w:t>
      </w:r>
      <w:r w:rsidR="00E504D9">
        <w:rPr>
          <w:bCs/>
        </w:rPr>
        <w:t xml:space="preserve"> </w:t>
      </w:r>
      <w:r w:rsidRPr="00DC29C2">
        <w:rPr>
          <w:bCs/>
        </w:rPr>
        <w:t>he</w:t>
      </w:r>
      <w:r w:rsidR="00E504D9">
        <w:rPr>
          <w:bCs/>
        </w:rPr>
        <w:t xml:space="preserve"> </w:t>
      </w:r>
      <w:r w:rsidRPr="00DC29C2">
        <w:rPr>
          <w:bCs/>
        </w:rPr>
        <w:t>appeared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her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early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morning</w:t>
      </w:r>
      <w:r w:rsidR="004F79A4">
        <w:rPr>
          <w:bCs/>
        </w:rPr>
        <w:t>”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Mark</w:t>
      </w:r>
      <w:r w:rsidR="00E504D9">
        <w:rPr>
          <w:bCs/>
        </w:rPr>
        <w:t xml:space="preserve"> </w:t>
      </w:r>
      <w:r w:rsidRPr="00DC29C2">
        <w:rPr>
          <w:bCs/>
        </w:rPr>
        <w:t>also.</w:t>
      </w:r>
      <w:r w:rsidR="00E504D9">
        <w:rPr>
          <w:bCs/>
        </w:rPr>
        <w:t xml:space="preserve"> </w:t>
      </w:r>
      <w:r w:rsidRPr="00DC29C2">
        <w:rPr>
          <w:bCs/>
        </w:rPr>
        <w:t>It</w:t>
      </w:r>
      <w:r w:rsidR="00E504D9">
        <w:rPr>
          <w:bCs/>
        </w:rPr>
        <w:t xml:space="preserve"> </w:t>
      </w:r>
      <w:r w:rsidRPr="00DC29C2">
        <w:rPr>
          <w:bCs/>
        </w:rPr>
        <w:t>was</w:t>
      </w:r>
      <w:r w:rsidR="00E504D9">
        <w:rPr>
          <w:bCs/>
        </w:rPr>
        <w:t xml:space="preserve"> </w:t>
      </w:r>
      <w:r w:rsidRPr="00DC29C2">
        <w:rPr>
          <w:bCs/>
        </w:rPr>
        <w:t>not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resurrection</w:t>
      </w:r>
      <w:r w:rsidR="00E504D9">
        <w:rPr>
          <w:bCs/>
        </w:rPr>
        <w:t xml:space="preserve"> </w:t>
      </w:r>
      <w:r w:rsidRPr="00DC29C2">
        <w:rPr>
          <w:bCs/>
        </w:rPr>
        <w:t>took</w:t>
      </w:r>
      <w:r w:rsidR="00E504D9">
        <w:rPr>
          <w:bCs/>
        </w:rPr>
        <w:t xml:space="preserve"> </w:t>
      </w:r>
      <w:r w:rsidRPr="00DC29C2">
        <w:rPr>
          <w:bCs/>
        </w:rPr>
        <w:t>place</w:t>
      </w:r>
      <w:r w:rsidR="00E504D9">
        <w:rPr>
          <w:bCs/>
        </w:rPr>
        <w:t xml:space="preserve"> </w:t>
      </w:r>
      <w:r w:rsidRPr="00DC29C2">
        <w:rPr>
          <w:bCs/>
        </w:rPr>
        <w:t>early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morning;</w:t>
      </w:r>
      <w:r w:rsidR="00E504D9">
        <w:rPr>
          <w:bCs/>
        </w:rPr>
        <w:t xml:space="preserve"> </w:t>
      </w:r>
      <w:r w:rsidRPr="00DC29C2">
        <w:rPr>
          <w:bCs/>
        </w:rPr>
        <w:t>it</w:t>
      </w:r>
      <w:r w:rsidR="00E504D9">
        <w:rPr>
          <w:bCs/>
        </w:rPr>
        <w:t xml:space="preserve"> </w:t>
      </w:r>
      <w:r w:rsidRPr="00DC29C2">
        <w:rPr>
          <w:bCs/>
        </w:rPr>
        <w:t>was</w:t>
      </w:r>
      <w:r w:rsidR="00E504D9">
        <w:rPr>
          <w:bCs/>
        </w:rPr>
        <w:t xml:space="preserve"> </w:t>
      </w:r>
      <w:r w:rsidRPr="00DC29C2">
        <w:rPr>
          <w:bCs/>
        </w:rPr>
        <w:t>well</w:t>
      </w:r>
      <w:r w:rsidR="00E504D9">
        <w:rPr>
          <w:bCs/>
        </w:rPr>
        <w:t xml:space="preserve"> </w:t>
      </w:r>
      <w:r w:rsidRPr="00DC29C2">
        <w:rPr>
          <w:bCs/>
        </w:rPr>
        <w:t>before</w:t>
      </w:r>
      <w:r w:rsidR="00E504D9">
        <w:rPr>
          <w:bCs/>
        </w:rPr>
        <w:t xml:space="preserve"> </w:t>
      </w:r>
      <w:r w:rsidRPr="00DC29C2">
        <w:rPr>
          <w:bCs/>
        </w:rPr>
        <w:t>that,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late</w:t>
      </w:r>
      <w:r w:rsidR="00E504D9">
        <w:rPr>
          <w:bCs/>
        </w:rPr>
        <w:t xml:space="preserve"> </w:t>
      </w:r>
      <w:r w:rsidRPr="00DC29C2">
        <w:rPr>
          <w:bCs/>
        </w:rPr>
        <w:t>on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Sabbath</w:t>
      </w:r>
      <w:r w:rsidR="004F79A4">
        <w:rPr>
          <w:bCs/>
        </w:rPr>
        <w:t>”</w:t>
      </w:r>
      <w:r w:rsidRPr="00DC29C2">
        <w:rPr>
          <w:bCs/>
        </w:rPr>
        <w:t>,</w:t>
      </w:r>
      <w:r w:rsidR="00E504D9">
        <w:rPr>
          <w:bCs/>
        </w:rPr>
        <w:t xml:space="preserve"> </w:t>
      </w:r>
      <w:r w:rsidRPr="00DC29C2">
        <w:rPr>
          <w:bCs/>
        </w:rPr>
        <w:t>as</w:t>
      </w:r>
      <w:r w:rsidR="00E504D9">
        <w:rPr>
          <w:bCs/>
        </w:rPr>
        <w:t xml:space="preserve"> </w:t>
      </w:r>
      <w:r w:rsidRPr="00DC29C2">
        <w:rPr>
          <w:bCs/>
        </w:rPr>
        <w:t>Matthew</w:t>
      </w:r>
      <w:r w:rsidR="00E504D9">
        <w:rPr>
          <w:bCs/>
        </w:rPr>
        <w:t xml:space="preserve"> </w:t>
      </w:r>
      <w:r w:rsidRPr="00DC29C2">
        <w:rPr>
          <w:bCs/>
        </w:rPr>
        <w:t>has</w:t>
      </w:r>
      <w:r w:rsidR="00E504D9">
        <w:rPr>
          <w:bCs/>
        </w:rPr>
        <w:t xml:space="preserve"> </w:t>
      </w:r>
      <w:r w:rsidRPr="00DC29C2">
        <w:rPr>
          <w:bCs/>
        </w:rPr>
        <w:t>it.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was</w:t>
      </w:r>
      <w:r w:rsidR="00E504D9">
        <w:rPr>
          <w:bCs/>
        </w:rPr>
        <w:t xml:space="preserve"> </w:t>
      </w:r>
      <w:r w:rsidRPr="00DC29C2">
        <w:rPr>
          <w:bCs/>
        </w:rPr>
        <w:t>when</w:t>
      </w:r>
      <w:r w:rsidR="00E504D9">
        <w:rPr>
          <w:bCs/>
        </w:rPr>
        <w:t xml:space="preserve"> </w:t>
      </w:r>
      <w:r w:rsidRPr="00DC29C2">
        <w:rPr>
          <w:bCs/>
        </w:rPr>
        <w:t>he</w:t>
      </w:r>
      <w:r w:rsidR="00E504D9">
        <w:rPr>
          <w:bCs/>
        </w:rPr>
        <w:t xml:space="preserve"> </w:t>
      </w:r>
      <w:r w:rsidRPr="00DC29C2">
        <w:rPr>
          <w:bCs/>
        </w:rPr>
        <w:t>appeared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Mary,</w:t>
      </w:r>
      <w:r w:rsidR="00E504D9">
        <w:rPr>
          <w:bCs/>
        </w:rPr>
        <w:t xml:space="preserve"> </w:t>
      </w:r>
      <w:r w:rsidRPr="00DC29C2">
        <w:rPr>
          <w:bCs/>
        </w:rPr>
        <w:t>after</w:t>
      </w:r>
      <w:r w:rsidR="00E504D9">
        <w:rPr>
          <w:bCs/>
        </w:rPr>
        <w:t xml:space="preserve"> </w:t>
      </w:r>
      <w:r w:rsidRPr="00DC29C2">
        <w:rPr>
          <w:bCs/>
        </w:rPr>
        <w:t>his</w:t>
      </w:r>
      <w:r w:rsidR="00E504D9">
        <w:rPr>
          <w:bCs/>
        </w:rPr>
        <w:t xml:space="preserve"> </w:t>
      </w:r>
      <w:r w:rsidRPr="00DC29C2">
        <w:rPr>
          <w:bCs/>
        </w:rPr>
        <w:t>resurrection;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appearance</w:t>
      </w:r>
      <w:r w:rsidR="00E504D9">
        <w:rPr>
          <w:bCs/>
        </w:rPr>
        <w:t xml:space="preserve"> </w:t>
      </w:r>
      <w:r w:rsidRPr="00DC29C2">
        <w:rPr>
          <w:bCs/>
        </w:rPr>
        <w:t>was</w:t>
      </w:r>
      <w:r w:rsidR="00E504D9">
        <w:rPr>
          <w:bCs/>
        </w:rPr>
        <w:t xml:space="preserve"> </w:t>
      </w:r>
      <w:r w:rsidRPr="00DC29C2">
        <w:rPr>
          <w:bCs/>
        </w:rPr>
        <w:t>not</w:t>
      </w:r>
      <w:r w:rsidR="00E504D9">
        <w:rPr>
          <w:bCs/>
        </w:rPr>
        <w:t xml:space="preserve"> </w:t>
      </w:r>
      <w:r w:rsidRPr="00DC29C2">
        <w:rPr>
          <w:bCs/>
        </w:rPr>
        <w:t>at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time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resurrection,</w:t>
      </w:r>
      <w:r w:rsidR="00E504D9">
        <w:rPr>
          <w:bCs/>
        </w:rPr>
        <w:t xml:space="preserve"> </w:t>
      </w:r>
      <w:r w:rsidRPr="00DC29C2">
        <w:rPr>
          <w:bCs/>
        </w:rPr>
        <w:t>but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early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morning</w:t>
      </w:r>
      <w:r w:rsidR="004F79A4">
        <w:rPr>
          <w:bCs/>
        </w:rPr>
        <w:t>”</w:t>
      </w:r>
      <w:r w:rsidRPr="00DC29C2">
        <w:rPr>
          <w:bCs/>
        </w:rPr>
        <w:t>.</w:t>
      </w:r>
    </w:p>
    <w:p w14:paraId="38E02302" w14:textId="12C23E0D" w:rsidR="0033121F" w:rsidRPr="005308BC" w:rsidRDefault="0033121F" w:rsidP="003B57AF">
      <w:pPr>
        <w:ind w:left="1440" w:firstLine="720"/>
        <w:rPr>
          <w:bCs/>
          <w:sz w:val="16"/>
          <w:szCs w:val="16"/>
        </w:rPr>
      </w:pPr>
      <w:proofErr w:type="gramStart"/>
      <w:r w:rsidRPr="00DC29C2">
        <w:rPr>
          <w:bCs/>
        </w:rPr>
        <w:t>Thus</w:t>
      </w:r>
      <w:proofErr w:type="gramEnd"/>
      <w:r w:rsidR="00E504D9">
        <w:rPr>
          <w:bCs/>
        </w:rPr>
        <w:t xml:space="preserve"> </w:t>
      </w:r>
      <w:r w:rsidRPr="00DC29C2">
        <w:rPr>
          <w:bCs/>
        </w:rPr>
        <w:t>two</w:t>
      </w:r>
      <w:r w:rsidR="00E504D9">
        <w:rPr>
          <w:bCs/>
        </w:rPr>
        <w:t xml:space="preserve"> </w:t>
      </w:r>
      <w:r w:rsidRPr="00DC29C2">
        <w:rPr>
          <w:bCs/>
        </w:rPr>
        <w:t>points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time</w:t>
      </w:r>
      <w:r w:rsidR="00E504D9">
        <w:rPr>
          <w:bCs/>
        </w:rPr>
        <w:t xml:space="preserve"> </w:t>
      </w:r>
      <w:r w:rsidRPr="00DC29C2">
        <w:rPr>
          <w:bCs/>
        </w:rPr>
        <w:t>are</w:t>
      </w:r>
      <w:r w:rsidR="00E504D9">
        <w:rPr>
          <w:bCs/>
        </w:rPr>
        <w:t xml:space="preserve"> </w:t>
      </w:r>
      <w:r w:rsidRPr="00DC29C2">
        <w:rPr>
          <w:bCs/>
        </w:rPr>
        <w:t>presented</w:t>
      </w:r>
      <w:r w:rsidR="00E504D9">
        <w:rPr>
          <w:bCs/>
        </w:rPr>
        <w:t xml:space="preserve"> </w:t>
      </w:r>
      <w:r w:rsidRPr="00DC29C2">
        <w:rPr>
          <w:bCs/>
        </w:rPr>
        <w:t>here: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resurrection,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late</w:t>
      </w:r>
      <w:r w:rsidR="00E504D9">
        <w:rPr>
          <w:bCs/>
        </w:rPr>
        <w:t xml:space="preserve"> </w:t>
      </w:r>
      <w:r w:rsidRPr="00DC29C2">
        <w:rPr>
          <w:bCs/>
        </w:rPr>
        <w:t>on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Sabbath</w:t>
      </w:r>
      <w:r w:rsidR="004F79A4">
        <w:rPr>
          <w:bCs/>
        </w:rPr>
        <w:t>”</w:t>
      </w:r>
      <w:r w:rsidRPr="00DC29C2">
        <w:rPr>
          <w:bCs/>
        </w:rPr>
        <w:t>,</w:t>
      </w:r>
      <w:r w:rsidR="00E504D9">
        <w:rPr>
          <w:bCs/>
        </w:rPr>
        <w:t xml:space="preserve"> </w:t>
      </w:r>
      <w:r w:rsidRPr="00DC29C2">
        <w:rPr>
          <w:bCs/>
        </w:rPr>
        <w:t>and</w:t>
      </w:r>
      <w:r w:rsidR="00E504D9">
        <w:rPr>
          <w:bCs/>
        </w:rPr>
        <w:t xml:space="preserve"> </w:t>
      </w:r>
      <w:r w:rsidRPr="00DC29C2">
        <w:rPr>
          <w:bCs/>
        </w:rPr>
        <w:t>that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proofErr w:type="spellStart"/>
      <w:r w:rsidRPr="00DC29C2">
        <w:rPr>
          <w:bCs/>
        </w:rPr>
        <w:t>Saviour</w:t>
      </w:r>
      <w:r w:rsidR="004F79A4">
        <w:rPr>
          <w:bCs/>
        </w:rPr>
        <w:t>’</w:t>
      </w:r>
      <w:r w:rsidRPr="00DC29C2">
        <w:rPr>
          <w:bCs/>
        </w:rPr>
        <w:t>s</w:t>
      </w:r>
      <w:proofErr w:type="spellEnd"/>
      <w:r w:rsidR="00E504D9">
        <w:rPr>
          <w:bCs/>
        </w:rPr>
        <w:t xml:space="preserve"> </w:t>
      </w:r>
      <w:r w:rsidRPr="00DC29C2">
        <w:rPr>
          <w:bCs/>
        </w:rPr>
        <w:t>appearance,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early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morning</w:t>
      </w:r>
      <w:r w:rsidR="004F79A4">
        <w:rPr>
          <w:bCs/>
        </w:rPr>
        <w:t>”</w:t>
      </w:r>
      <w:r w:rsidRPr="00DC29C2">
        <w:rPr>
          <w:bCs/>
        </w:rPr>
        <w:t>,</w:t>
      </w:r>
      <w:r w:rsidR="00E504D9">
        <w:rPr>
          <w:bCs/>
        </w:rPr>
        <w:t xml:space="preserve"> </w:t>
      </w:r>
      <w:r w:rsidRPr="00DC29C2">
        <w:rPr>
          <w:bCs/>
        </w:rPr>
        <w:t>as</w:t>
      </w:r>
      <w:r w:rsidR="00E504D9">
        <w:rPr>
          <w:bCs/>
        </w:rPr>
        <w:t xml:space="preserve"> </w:t>
      </w:r>
      <w:r w:rsidRPr="00DC29C2">
        <w:rPr>
          <w:bCs/>
        </w:rPr>
        <w:t>written</w:t>
      </w:r>
      <w:r w:rsidR="00E504D9">
        <w:rPr>
          <w:bCs/>
        </w:rPr>
        <w:t xml:space="preserve"> </w:t>
      </w:r>
      <w:r w:rsidRPr="00DC29C2">
        <w:rPr>
          <w:bCs/>
        </w:rPr>
        <w:t>by</w:t>
      </w:r>
      <w:r w:rsidR="00E504D9">
        <w:rPr>
          <w:bCs/>
        </w:rPr>
        <w:t xml:space="preserve"> </w:t>
      </w:r>
      <w:r w:rsidRPr="00DC29C2">
        <w:rPr>
          <w:bCs/>
        </w:rPr>
        <w:t>Mark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words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be</w:t>
      </w:r>
      <w:r w:rsidR="00E504D9">
        <w:rPr>
          <w:bCs/>
        </w:rPr>
        <w:t xml:space="preserve"> </w:t>
      </w:r>
      <w:r w:rsidRPr="00DC29C2">
        <w:rPr>
          <w:bCs/>
        </w:rPr>
        <w:t>read</w:t>
      </w:r>
      <w:r w:rsidR="00E504D9">
        <w:rPr>
          <w:bCs/>
        </w:rPr>
        <w:t xml:space="preserve"> </w:t>
      </w:r>
      <w:r w:rsidRPr="00DC29C2">
        <w:rPr>
          <w:bCs/>
        </w:rPr>
        <w:t>as</w:t>
      </w:r>
      <w:r w:rsidR="00E504D9">
        <w:rPr>
          <w:bCs/>
        </w:rPr>
        <w:t xml:space="preserve"> </w:t>
      </w:r>
      <w:r w:rsidRPr="00DC29C2">
        <w:rPr>
          <w:bCs/>
        </w:rPr>
        <w:t>including</w:t>
      </w:r>
      <w:r w:rsidR="00E504D9">
        <w:rPr>
          <w:bCs/>
        </w:rPr>
        <w:t xml:space="preserve"> </w:t>
      </w:r>
      <w:r w:rsidRPr="00DC29C2">
        <w:rPr>
          <w:bCs/>
        </w:rPr>
        <w:t>a</w:t>
      </w:r>
      <w:r w:rsidR="00E504D9">
        <w:rPr>
          <w:bCs/>
        </w:rPr>
        <w:t xml:space="preserve"> </w:t>
      </w:r>
      <w:r w:rsidRPr="00DC29C2">
        <w:rPr>
          <w:bCs/>
        </w:rPr>
        <w:t>pause: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Having</w:t>
      </w:r>
      <w:r w:rsidR="00E504D9">
        <w:rPr>
          <w:bCs/>
        </w:rPr>
        <w:t xml:space="preserve"> </w:t>
      </w:r>
      <w:r w:rsidRPr="00DC29C2">
        <w:rPr>
          <w:bCs/>
        </w:rPr>
        <w:t>risen</w:t>
      </w:r>
      <w:r w:rsidR="00E504D9">
        <w:rPr>
          <w:bCs/>
        </w:rPr>
        <w:t xml:space="preserve"> </w:t>
      </w:r>
      <w:r w:rsidRPr="00DC29C2">
        <w:rPr>
          <w:bCs/>
        </w:rPr>
        <w:t>again</w:t>
      </w:r>
      <w:r w:rsidR="004F79A4">
        <w:rPr>
          <w:bCs/>
        </w:rPr>
        <w:t>”</w:t>
      </w:r>
      <w:r w:rsidRPr="00DC29C2">
        <w:rPr>
          <w:bCs/>
        </w:rPr>
        <w:t>.</w:t>
      </w:r>
      <w:r w:rsidR="00E504D9">
        <w:rPr>
          <w:bCs/>
        </w:rPr>
        <w:t xml:space="preserve"> </w:t>
      </w:r>
      <w:r w:rsidRPr="00DC29C2">
        <w:rPr>
          <w:bCs/>
        </w:rPr>
        <w:t>Then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next</w:t>
      </w:r>
      <w:r w:rsidR="00E504D9">
        <w:rPr>
          <w:bCs/>
        </w:rPr>
        <w:t xml:space="preserve"> </w:t>
      </w:r>
      <w:r w:rsidRPr="00DC29C2">
        <w:rPr>
          <w:bCs/>
        </w:rPr>
        <w:lastRenderedPageBreak/>
        <w:t>words</w:t>
      </w:r>
      <w:r w:rsidR="00E504D9">
        <w:rPr>
          <w:bCs/>
        </w:rPr>
        <w:t xml:space="preserve"> </w:t>
      </w:r>
      <w:r w:rsidRPr="00DC29C2">
        <w:rPr>
          <w:bCs/>
        </w:rPr>
        <w:t>are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be</w:t>
      </w:r>
      <w:r w:rsidR="00E504D9">
        <w:rPr>
          <w:bCs/>
        </w:rPr>
        <w:t xml:space="preserve"> </w:t>
      </w:r>
      <w:r w:rsidRPr="00DC29C2">
        <w:rPr>
          <w:bCs/>
        </w:rPr>
        <w:t>pronounced</w:t>
      </w:r>
      <w:r w:rsidR="00E504D9">
        <w:rPr>
          <w:bCs/>
        </w:rPr>
        <w:t xml:space="preserve"> </w:t>
      </w:r>
      <w:r w:rsidRPr="00DC29C2">
        <w:rPr>
          <w:bCs/>
        </w:rPr>
        <w:t>after</w:t>
      </w:r>
      <w:r w:rsidR="00E504D9">
        <w:rPr>
          <w:bCs/>
        </w:rPr>
        <w:t xml:space="preserve"> </w:t>
      </w:r>
      <w:r w:rsidRPr="00DC29C2">
        <w:rPr>
          <w:bCs/>
        </w:rPr>
        <w:t>our</w:t>
      </w:r>
      <w:r w:rsidR="00E504D9">
        <w:rPr>
          <w:bCs/>
        </w:rPr>
        <w:t xml:space="preserve"> </w:t>
      </w:r>
      <w:r w:rsidRPr="00DC29C2">
        <w:rPr>
          <w:bCs/>
        </w:rPr>
        <w:t>punctuation-mark:</w:t>
      </w:r>
      <w:r w:rsidR="00E504D9">
        <w:rPr>
          <w:bCs/>
        </w:rPr>
        <w:t xml:space="preserve"> </w:t>
      </w:r>
      <w:r w:rsidR="004F79A4">
        <w:rPr>
          <w:bCs/>
        </w:rPr>
        <w:t>“</w:t>
      </w:r>
      <w:r w:rsidRPr="00DC29C2">
        <w:rPr>
          <w:bCs/>
        </w:rPr>
        <w:t>early</w:t>
      </w:r>
      <w:r w:rsidR="00E504D9">
        <w:rPr>
          <w:bCs/>
        </w:rPr>
        <w:t xml:space="preserve"> </w:t>
      </w:r>
      <w:r w:rsidRPr="00DC29C2">
        <w:rPr>
          <w:bCs/>
        </w:rPr>
        <w:t>in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morning</w:t>
      </w:r>
      <w:r w:rsidR="00E504D9">
        <w:rPr>
          <w:bCs/>
        </w:rPr>
        <w:t xml:space="preserve"> </w:t>
      </w:r>
      <w:r w:rsidRPr="00DC29C2">
        <w:rPr>
          <w:bCs/>
        </w:rPr>
        <w:t>on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first</w:t>
      </w:r>
      <w:r w:rsidR="00E504D9">
        <w:rPr>
          <w:bCs/>
        </w:rPr>
        <w:t xml:space="preserve"> </w:t>
      </w:r>
      <w:r w:rsidRPr="00DC29C2">
        <w:rPr>
          <w:bCs/>
        </w:rPr>
        <w:t>day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the</w:t>
      </w:r>
      <w:r w:rsidR="00E504D9">
        <w:rPr>
          <w:bCs/>
        </w:rPr>
        <w:t xml:space="preserve"> </w:t>
      </w:r>
      <w:r w:rsidRPr="00DC29C2">
        <w:rPr>
          <w:bCs/>
        </w:rPr>
        <w:t>week</w:t>
      </w:r>
      <w:r w:rsidR="00E504D9">
        <w:rPr>
          <w:bCs/>
        </w:rPr>
        <w:t xml:space="preserve"> </w:t>
      </w:r>
      <w:r w:rsidRPr="00DC29C2">
        <w:rPr>
          <w:bCs/>
        </w:rPr>
        <w:t>he</w:t>
      </w:r>
      <w:r w:rsidR="00E504D9">
        <w:rPr>
          <w:bCs/>
        </w:rPr>
        <w:t xml:space="preserve"> </w:t>
      </w:r>
      <w:r w:rsidRPr="00DC29C2">
        <w:rPr>
          <w:bCs/>
        </w:rPr>
        <w:t>appeared</w:t>
      </w:r>
      <w:r w:rsidR="00E504D9">
        <w:rPr>
          <w:bCs/>
        </w:rPr>
        <w:t xml:space="preserve"> </w:t>
      </w:r>
      <w:r w:rsidRPr="00DC29C2">
        <w:rPr>
          <w:bCs/>
        </w:rPr>
        <w:t>to</w:t>
      </w:r>
      <w:r w:rsidR="00E504D9">
        <w:rPr>
          <w:bCs/>
        </w:rPr>
        <w:t xml:space="preserve"> </w:t>
      </w:r>
      <w:r w:rsidRPr="00DC29C2">
        <w:rPr>
          <w:bCs/>
        </w:rPr>
        <w:t>Mary</w:t>
      </w:r>
      <w:r w:rsidR="00E504D9">
        <w:rPr>
          <w:bCs/>
        </w:rPr>
        <w:t xml:space="preserve"> </w:t>
      </w:r>
      <w:r w:rsidRPr="00DC29C2">
        <w:rPr>
          <w:bCs/>
        </w:rPr>
        <w:t>of</w:t>
      </w:r>
      <w:r w:rsidR="00E504D9">
        <w:rPr>
          <w:bCs/>
        </w:rPr>
        <w:t xml:space="preserve"> </w:t>
      </w:r>
      <w:r w:rsidRPr="00DC29C2">
        <w:rPr>
          <w:bCs/>
        </w:rPr>
        <w:t>Magdala,</w:t>
      </w:r>
      <w:r w:rsidR="00E504D9">
        <w:rPr>
          <w:bCs/>
        </w:rPr>
        <w:t xml:space="preserve"> </w:t>
      </w:r>
      <w:r w:rsidRPr="00DC29C2">
        <w:rPr>
          <w:bCs/>
        </w:rPr>
        <w:t>from</w:t>
      </w:r>
      <w:r w:rsidR="00E504D9">
        <w:rPr>
          <w:bCs/>
        </w:rPr>
        <w:t xml:space="preserve"> </w:t>
      </w:r>
      <w:r w:rsidRPr="00DC29C2">
        <w:rPr>
          <w:bCs/>
        </w:rPr>
        <w:t>whom</w:t>
      </w:r>
      <w:r w:rsidR="00E504D9">
        <w:rPr>
          <w:bCs/>
        </w:rPr>
        <w:t xml:space="preserve"> </w:t>
      </w:r>
      <w:r w:rsidRPr="00DC29C2">
        <w:rPr>
          <w:bCs/>
        </w:rPr>
        <w:t>he</w:t>
      </w:r>
      <w:r w:rsidR="00E504D9">
        <w:rPr>
          <w:bCs/>
        </w:rPr>
        <w:t xml:space="preserve"> </w:t>
      </w:r>
      <w:r w:rsidRPr="00DC29C2">
        <w:rPr>
          <w:bCs/>
        </w:rPr>
        <w:t>had</w:t>
      </w:r>
      <w:r w:rsidR="00E504D9">
        <w:rPr>
          <w:bCs/>
        </w:rPr>
        <w:t xml:space="preserve"> </w:t>
      </w:r>
      <w:r w:rsidRPr="00DC29C2">
        <w:rPr>
          <w:bCs/>
        </w:rPr>
        <w:t>driven</w:t>
      </w:r>
      <w:r w:rsidR="00E504D9">
        <w:rPr>
          <w:bCs/>
        </w:rPr>
        <w:t xml:space="preserve"> </w:t>
      </w:r>
      <w:r w:rsidRPr="00DC29C2">
        <w:rPr>
          <w:bCs/>
        </w:rPr>
        <w:t>out</w:t>
      </w:r>
      <w:r w:rsidR="00E504D9">
        <w:rPr>
          <w:bCs/>
        </w:rPr>
        <w:t xml:space="preserve"> </w:t>
      </w:r>
      <w:r w:rsidRPr="00DC29C2">
        <w:rPr>
          <w:bCs/>
        </w:rPr>
        <w:t>seven</w:t>
      </w:r>
      <w:r w:rsidR="00E504D9">
        <w:rPr>
          <w:bCs/>
        </w:rPr>
        <w:t xml:space="preserve"> </w:t>
      </w:r>
      <w:r w:rsidRPr="00DC29C2">
        <w:rPr>
          <w:bCs/>
        </w:rPr>
        <w:t>devils</w:t>
      </w:r>
      <w:r w:rsidR="004F79A4">
        <w:rPr>
          <w:bCs/>
        </w:rPr>
        <w:t>”</w:t>
      </w:r>
      <w:r w:rsidR="00182A3C">
        <w:rPr>
          <w:bCs/>
        </w:rPr>
        <w:t>.</w:t>
      </w:r>
      <w:r w:rsidR="00E504D9">
        <w:rPr>
          <w:bCs/>
        </w:rPr>
        <w:t xml:space="preserve"> </w:t>
      </w:r>
      <w:r w:rsidR="00EC0906" w:rsidRPr="005308BC">
        <w:rPr>
          <w:bCs/>
          <w:sz w:val="16"/>
          <w:szCs w:val="16"/>
        </w:rPr>
        <w:t>(Pearse,</w:t>
      </w:r>
      <w:r w:rsidR="00E504D9">
        <w:rPr>
          <w:bCs/>
          <w:sz w:val="16"/>
          <w:szCs w:val="16"/>
        </w:rPr>
        <w:t xml:space="preserve"> </w:t>
      </w:r>
      <w:r w:rsidR="00EC0906" w:rsidRPr="00D83E08">
        <w:rPr>
          <w:bCs/>
          <w:i/>
          <w:iCs/>
          <w:sz w:val="16"/>
          <w:szCs w:val="16"/>
        </w:rPr>
        <w:t>Eusebius</w:t>
      </w:r>
      <w:r w:rsidR="00E504D9">
        <w:rPr>
          <w:bCs/>
          <w:i/>
          <w:iCs/>
          <w:sz w:val="16"/>
          <w:szCs w:val="16"/>
        </w:rPr>
        <w:t xml:space="preserve"> </w:t>
      </w:r>
      <w:r w:rsidR="00EC0906" w:rsidRPr="00D83E08">
        <w:rPr>
          <w:bCs/>
          <w:i/>
          <w:iCs/>
          <w:sz w:val="16"/>
          <w:szCs w:val="16"/>
        </w:rPr>
        <w:t>of</w:t>
      </w:r>
      <w:r w:rsidR="00E504D9">
        <w:rPr>
          <w:bCs/>
          <w:i/>
          <w:iCs/>
          <w:sz w:val="16"/>
          <w:szCs w:val="16"/>
        </w:rPr>
        <w:t xml:space="preserve"> </w:t>
      </w:r>
      <w:proofErr w:type="spellStart"/>
      <w:r w:rsidR="00EC0906" w:rsidRPr="00D83E08">
        <w:rPr>
          <w:bCs/>
          <w:i/>
          <w:iCs/>
          <w:sz w:val="16"/>
          <w:szCs w:val="16"/>
        </w:rPr>
        <w:t>Ca</w:t>
      </w:r>
      <w:r w:rsidR="005308BC" w:rsidRPr="00D83E08">
        <w:rPr>
          <w:bCs/>
          <w:i/>
          <w:iCs/>
          <w:sz w:val="16"/>
          <w:szCs w:val="16"/>
        </w:rPr>
        <w:t>earea</w:t>
      </w:r>
      <w:proofErr w:type="spellEnd"/>
      <w:r w:rsidR="00D83E08">
        <w:rPr>
          <w:bCs/>
          <w:sz w:val="16"/>
          <w:szCs w:val="16"/>
        </w:rPr>
        <w:t>,</w:t>
      </w:r>
      <w:r w:rsidR="00E504D9">
        <w:rPr>
          <w:bCs/>
          <w:sz w:val="16"/>
          <w:szCs w:val="16"/>
        </w:rPr>
        <w:t xml:space="preserve"> </w:t>
      </w:r>
      <w:r w:rsidR="005308BC" w:rsidRPr="005308BC">
        <w:rPr>
          <w:bCs/>
          <w:sz w:val="16"/>
          <w:szCs w:val="16"/>
        </w:rPr>
        <w:t>97-99)</w:t>
      </w:r>
    </w:p>
    <w:p w14:paraId="703219DE" w14:textId="7649A823" w:rsidR="0033121F" w:rsidRPr="00AC6276" w:rsidRDefault="006611A3" w:rsidP="006611A3">
      <w:pPr>
        <w:pStyle w:val="Heading1"/>
        <w:rPr>
          <w:b/>
          <w:bCs w:val="0"/>
        </w:rPr>
      </w:pPr>
      <w:r w:rsidRPr="00AC6276">
        <w:rPr>
          <w:b/>
          <w:bCs w:val="0"/>
        </w:rPr>
        <w:t>Appendix</w:t>
      </w:r>
      <w:r w:rsidR="00E504D9" w:rsidRPr="00AC6276">
        <w:rPr>
          <w:b/>
          <w:bCs w:val="0"/>
        </w:rPr>
        <w:t xml:space="preserve"> </w:t>
      </w:r>
      <w:r w:rsidRPr="00AC6276">
        <w:rPr>
          <w:b/>
          <w:bCs w:val="0"/>
        </w:rPr>
        <w:t>V:</w:t>
      </w:r>
      <w:r w:rsidR="00E504D9" w:rsidRPr="00AC6276">
        <w:rPr>
          <w:b/>
          <w:bCs w:val="0"/>
        </w:rPr>
        <w:t xml:space="preserve"> </w:t>
      </w:r>
      <w:r w:rsidRPr="00AC6276">
        <w:rPr>
          <w:b/>
          <w:bCs w:val="0"/>
        </w:rPr>
        <w:t>The</w:t>
      </w:r>
      <w:r w:rsidR="00E504D9" w:rsidRPr="00AC6276">
        <w:rPr>
          <w:b/>
          <w:bCs w:val="0"/>
        </w:rPr>
        <w:t xml:space="preserve"> </w:t>
      </w:r>
      <w:r w:rsidRPr="00AC6276">
        <w:rPr>
          <w:b/>
          <w:bCs w:val="0"/>
        </w:rPr>
        <w:t>A</w:t>
      </w:r>
      <w:r w:rsidR="00302539" w:rsidRPr="00AC6276">
        <w:rPr>
          <w:b/>
          <w:bCs w:val="0"/>
        </w:rPr>
        <w:t>rmenian</w:t>
      </w:r>
      <w:r w:rsidR="00E504D9" w:rsidRPr="00AC6276">
        <w:rPr>
          <w:b/>
          <w:bCs w:val="0"/>
        </w:rPr>
        <w:t xml:space="preserve"> </w:t>
      </w:r>
      <w:r w:rsidR="00302539" w:rsidRPr="00AC6276">
        <w:rPr>
          <w:b/>
          <w:bCs w:val="0"/>
        </w:rPr>
        <w:t>and</w:t>
      </w:r>
      <w:r w:rsidR="00E504D9" w:rsidRPr="00AC6276">
        <w:rPr>
          <w:b/>
          <w:bCs w:val="0"/>
        </w:rPr>
        <w:t xml:space="preserve"> </w:t>
      </w:r>
      <w:r w:rsidR="00302539" w:rsidRPr="00AC6276">
        <w:rPr>
          <w:b/>
          <w:bCs w:val="0"/>
        </w:rPr>
        <w:t>Georgian</w:t>
      </w:r>
      <w:r w:rsidR="00E504D9" w:rsidRPr="00AC6276">
        <w:rPr>
          <w:b/>
          <w:bCs w:val="0"/>
        </w:rPr>
        <w:t xml:space="preserve"> </w:t>
      </w:r>
      <w:r w:rsidR="00302539" w:rsidRPr="00AC6276">
        <w:rPr>
          <w:b/>
          <w:bCs w:val="0"/>
        </w:rPr>
        <w:t>versions.</w:t>
      </w:r>
    </w:p>
    <w:p w14:paraId="6C5C949E" w14:textId="77777777" w:rsidR="00302539" w:rsidRDefault="00302539" w:rsidP="00302539">
      <w:pPr>
        <w:pStyle w:val="Heading2"/>
      </w:pPr>
      <w:r>
        <w:t>Armenian</w:t>
      </w:r>
    </w:p>
    <w:p w14:paraId="36BE57C0" w14:textId="219A22A6" w:rsidR="00302539" w:rsidRDefault="00302539" w:rsidP="00302539">
      <w:pPr>
        <w:pStyle w:val="Heading3"/>
      </w:pPr>
      <w:r>
        <w:t>Original</w:t>
      </w:r>
      <w:r w:rsidR="00E504D9">
        <w:t xml:space="preserve"> </w:t>
      </w:r>
      <w:r>
        <w:t>Armenian</w:t>
      </w:r>
      <w:r w:rsidR="00E504D9">
        <w:t xml:space="preserve"> </w:t>
      </w:r>
      <w:r>
        <w:t>version</w:t>
      </w:r>
      <w:r w:rsidR="00E504D9">
        <w:t xml:space="preserve"> </w:t>
      </w:r>
      <w:r>
        <w:t>did</w:t>
      </w:r>
      <w:r w:rsidR="00E504D9">
        <w:t xml:space="preserve"> </w:t>
      </w:r>
      <w:r>
        <w:t>not</w:t>
      </w:r>
      <w:r w:rsidR="00E504D9">
        <w:t xml:space="preserve"> </w:t>
      </w:r>
      <w:r>
        <w:t>include</w:t>
      </w:r>
      <w:r w:rsidR="00E504D9">
        <w:t xml:space="preserve"> </w:t>
      </w:r>
      <w:r>
        <w:t>16:9-20</w:t>
      </w:r>
    </w:p>
    <w:p w14:paraId="3F393F63" w14:textId="2C21581D" w:rsidR="00302539" w:rsidRDefault="00302539" w:rsidP="00302539">
      <w:pPr>
        <w:pStyle w:val="Heading4"/>
      </w:pPr>
      <w:r>
        <w:t>According</w:t>
      </w:r>
      <w:r w:rsidR="00E504D9">
        <w:t xml:space="preserve"> </w:t>
      </w:r>
      <w:r>
        <w:t>to</w:t>
      </w:r>
      <w:r w:rsidR="00E504D9">
        <w:t xml:space="preserve"> </w:t>
      </w:r>
      <w:r>
        <w:t>Wallace,</w:t>
      </w:r>
      <w:r w:rsidR="00E504D9">
        <w:t xml:space="preserve"> </w:t>
      </w:r>
      <w:r>
        <w:t>even</w:t>
      </w:r>
      <w:r w:rsidR="00E504D9">
        <w:t xml:space="preserve"> </w:t>
      </w:r>
      <w:r>
        <w:t>William</w:t>
      </w:r>
      <w:r w:rsidR="00E504D9">
        <w:t xml:space="preserve"> </w:t>
      </w:r>
      <w:r>
        <w:t>Farmer</w:t>
      </w:r>
      <w:r w:rsidR="00E504D9">
        <w:t xml:space="preserve"> </w:t>
      </w:r>
      <w:r>
        <w:t>(author</w:t>
      </w:r>
      <w:r w:rsidR="00E504D9">
        <w:t xml:space="preserve"> </w:t>
      </w:r>
      <w:r>
        <w:t>of</w:t>
      </w:r>
      <w:r w:rsidR="00E504D9">
        <w:t xml:space="preserve"> </w:t>
      </w:r>
      <w:r w:rsidR="004F79A4">
        <w:t>“</w:t>
      </w:r>
      <w:r>
        <w:t>perhaps</w:t>
      </w:r>
      <w:r w:rsidR="00E504D9">
        <w:t xml:space="preserve"> </w:t>
      </w:r>
      <w:r>
        <w:t>the</w:t>
      </w:r>
      <w:r w:rsidR="00E504D9">
        <w:t xml:space="preserve"> </w:t>
      </w:r>
      <w:r>
        <w:t>most</w:t>
      </w:r>
      <w:r w:rsidR="00E504D9">
        <w:t xml:space="preserve"> </w:t>
      </w:r>
      <w:r>
        <w:t>scholarly</w:t>
      </w:r>
      <w:r w:rsidR="00E504D9">
        <w:t xml:space="preserve"> </w:t>
      </w:r>
      <w:r>
        <w:t>defense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4F79A4">
        <w:t>”</w:t>
      </w:r>
      <w:r w:rsidR="00E504D9">
        <w:t xml:space="preserve"> </w:t>
      </w:r>
      <w:r>
        <w:t>the</w:t>
      </w:r>
      <w:r w:rsidR="00E504D9">
        <w:t xml:space="preserve"> </w:t>
      </w:r>
      <w:r>
        <w:t>Long</w:t>
      </w:r>
      <w:r w:rsidR="00E504D9">
        <w:t xml:space="preserve"> </w:t>
      </w:r>
      <w:r>
        <w:t>Ending,</w:t>
      </w:r>
      <w:r w:rsidR="00E504D9">
        <w:t xml:space="preserve"> </w:t>
      </w:r>
      <w:r>
        <w:t>admitted</w:t>
      </w:r>
      <w:r w:rsidR="00E504D9">
        <w:t xml:space="preserve"> </w:t>
      </w:r>
      <w:r>
        <w:t>this</w:t>
      </w:r>
      <w:r w:rsidR="00E504D9">
        <w:t xml:space="preserve"> </w:t>
      </w:r>
      <w:r>
        <w:t>on</w:t>
      </w:r>
      <w:r w:rsidR="00E504D9">
        <w:t xml:space="preserve"> </w:t>
      </w:r>
      <w:r>
        <w:t>page</w:t>
      </w:r>
      <w:r w:rsidR="00E504D9">
        <w:t xml:space="preserve"> </w:t>
      </w:r>
      <w:r>
        <w:t>39</w:t>
      </w:r>
      <w:r w:rsidR="00E504D9">
        <w:t xml:space="preserve"> </w:t>
      </w:r>
      <w:r>
        <w:t>of</w:t>
      </w:r>
      <w:r w:rsidR="00E504D9">
        <w:t xml:space="preserve"> </w:t>
      </w:r>
      <w:r w:rsidR="004F79A4">
        <w:t>“</w:t>
      </w:r>
      <w:r>
        <w:t>Last</w:t>
      </w:r>
      <w:r w:rsidR="00E504D9">
        <w:t xml:space="preserve"> </w:t>
      </w:r>
      <w:r>
        <w:t>Twelve</w:t>
      </w:r>
      <w:r w:rsidR="00E504D9">
        <w:t xml:space="preserve"> </w:t>
      </w:r>
      <w:r>
        <w:t>Verses.</w:t>
      </w:r>
      <w:r w:rsidR="004F79A4">
        <w:t>”</w:t>
      </w:r>
      <w:r w:rsidR="00E504D9">
        <w:t xml:space="preserve"> </w:t>
      </w:r>
      <w:r w:rsidRPr="00244D77">
        <w:rPr>
          <w:sz w:val="16"/>
          <w:szCs w:val="16"/>
        </w:rPr>
        <w:t>(</w:t>
      </w:r>
      <w:r>
        <w:rPr>
          <w:sz w:val="16"/>
          <w:szCs w:val="16"/>
        </w:rPr>
        <w:t>Wallace,</w:t>
      </w:r>
      <w:r w:rsidR="00E504D9">
        <w:rPr>
          <w:sz w:val="16"/>
          <w:szCs w:val="16"/>
        </w:rPr>
        <w:t xml:space="preserve"> </w:t>
      </w:r>
      <w:r w:rsidRPr="00D83E08">
        <w:rPr>
          <w:i/>
          <w:iCs/>
          <w:sz w:val="16"/>
          <w:szCs w:val="16"/>
        </w:rPr>
        <w:t>Perspectives</w:t>
      </w:r>
      <w:r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3,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19</w:t>
      </w:r>
      <w:r w:rsidRPr="00244D77">
        <w:rPr>
          <w:sz w:val="16"/>
          <w:szCs w:val="16"/>
        </w:rPr>
        <w:t>)</w:t>
      </w:r>
    </w:p>
    <w:p w14:paraId="12417C41" w14:textId="781A4C23" w:rsidR="00302539" w:rsidRPr="00ED0609" w:rsidRDefault="004F79A4" w:rsidP="00302539">
      <w:pPr>
        <w:pStyle w:val="Heading3"/>
      </w:pPr>
      <w:r>
        <w:t>“</w:t>
      </w:r>
      <w:r w:rsidR="00302539">
        <w:t>The</w:t>
      </w:r>
      <w:r w:rsidR="00E504D9">
        <w:t xml:space="preserve"> </w:t>
      </w:r>
      <w:r w:rsidR="00302539">
        <w:t>Bible</w:t>
      </w:r>
      <w:r w:rsidR="00E504D9">
        <w:t xml:space="preserve"> </w:t>
      </w:r>
      <w:r w:rsidR="00302539">
        <w:t>was</w:t>
      </w:r>
      <w:r w:rsidR="00E504D9">
        <w:t xml:space="preserve"> </w:t>
      </w:r>
      <w:r w:rsidR="00302539">
        <w:t>translated</w:t>
      </w:r>
      <w:r w:rsidR="00E504D9">
        <w:t xml:space="preserve"> </w:t>
      </w:r>
      <w:r w:rsidR="00302539">
        <w:t>into</w:t>
      </w:r>
      <w:r w:rsidR="00E504D9">
        <w:t xml:space="preserve"> </w:t>
      </w:r>
      <w:r w:rsidR="00302539">
        <w:t>Armenian</w:t>
      </w:r>
      <w:r w:rsidR="00E504D9">
        <w:t xml:space="preserve"> </w:t>
      </w:r>
      <w:r w:rsidR="00302539">
        <w:t>in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early</w:t>
      </w:r>
      <w:r w:rsidR="00E504D9">
        <w:t xml:space="preserve"> </w:t>
      </w:r>
      <w:r w:rsidR="00302539">
        <w:t>fifth</w:t>
      </w:r>
      <w:r w:rsidR="00E504D9">
        <w:t xml:space="preserve"> </w:t>
      </w:r>
      <w:r w:rsidR="00302539">
        <w:t>century</w:t>
      </w:r>
      <w:r>
        <w:t>”</w:t>
      </w:r>
      <w:r w:rsidR="00E504D9">
        <w:t xml:space="preserve"> </w:t>
      </w:r>
      <w:r w:rsidR="00302539" w:rsidRPr="00244D77">
        <w:rPr>
          <w:sz w:val="16"/>
          <w:szCs w:val="16"/>
        </w:rPr>
        <w:t>(Alexanian,</w:t>
      </w:r>
      <w:r w:rsidR="00E504D9">
        <w:rPr>
          <w:sz w:val="16"/>
          <w:szCs w:val="16"/>
        </w:rPr>
        <w:t xml:space="preserve"> </w:t>
      </w:r>
      <w:r w:rsidR="00302539" w:rsidRPr="00244D77">
        <w:rPr>
          <w:sz w:val="16"/>
          <w:szCs w:val="16"/>
        </w:rPr>
        <w:t>157)</w:t>
      </w:r>
    </w:p>
    <w:p w14:paraId="7548816F" w14:textId="69F2A7E2" w:rsidR="00302539" w:rsidRDefault="004F79A4" w:rsidP="00302539">
      <w:pPr>
        <w:pStyle w:val="Heading4"/>
      </w:pPr>
      <w:r>
        <w:t>“</w:t>
      </w:r>
      <w:r w:rsidR="00302539">
        <w:t>The</w:t>
      </w:r>
      <w:r w:rsidR="00E504D9">
        <w:t xml:space="preserve"> </w:t>
      </w:r>
      <w:r w:rsidR="00302539">
        <w:t>Arm</w:t>
      </w:r>
      <w:r w:rsidR="00E504D9">
        <w:t xml:space="preserve"> </w:t>
      </w:r>
      <w:r w:rsidR="00302539">
        <w:t>1</w:t>
      </w:r>
      <w:r w:rsidR="00E504D9">
        <w:t xml:space="preserve"> </w:t>
      </w:r>
      <w:r w:rsidR="00302539">
        <w:t>NT</w:t>
      </w:r>
      <w:r w:rsidR="00E504D9">
        <w:t xml:space="preserve"> </w:t>
      </w:r>
      <w:r w:rsidR="00302539">
        <w:t>was</w:t>
      </w:r>
      <w:r w:rsidR="00E504D9">
        <w:t xml:space="preserve"> </w:t>
      </w:r>
      <w:r w:rsidR="00302539">
        <w:t>translated</w:t>
      </w:r>
      <w:r w:rsidR="00E504D9">
        <w:t xml:space="preserve"> </w:t>
      </w:r>
      <w:r w:rsidR="00302539">
        <w:t>from</w:t>
      </w:r>
      <w:r w:rsidR="00E504D9">
        <w:t xml:space="preserve"> </w:t>
      </w:r>
      <w:r w:rsidR="00302539">
        <w:t>an</w:t>
      </w:r>
      <w:r w:rsidR="00E504D9">
        <w:t xml:space="preserve"> </w:t>
      </w:r>
      <w:r w:rsidR="00302539">
        <w:t>Old</w:t>
      </w:r>
      <w:r w:rsidR="00E504D9">
        <w:t xml:space="preserve"> </w:t>
      </w:r>
      <w:r w:rsidR="00302539">
        <w:t>Syriac</w:t>
      </w:r>
      <w:r w:rsidR="00E504D9">
        <w:t xml:space="preserve"> </w:t>
      </w:r>
      <w:r w:rsidR="00302539">
        <w:t>base</w:t>
      </w:r>
      <w:r w:rsidR="00E504D9">
        <w:t xml:space="preserve"> </w:t>
      </w:r>
      <w:r w:rsidR="00302539">
        <w:t>text</w:t>
      </w:r>
      <w:r w:rsidR="00E504D9">
        <w:t xml:space="preserve"> </w:t>
      </w:r>
      <w:r w:rsidR="00302539">
        <w:t>during</w:t>
      </w:r>
      <w:r w:rsidR="00E504D9">
        <w:t xml:space="preserve"> </w:t>
      </w:r>
      <w:r w:rsidR="00302539">
        <w:t>A.D.</w:t>
      </w:r>
      <w:r w:rsidR="00E504D9">
        <w:t xml:space="preserve"> </w:t>
      </w:r>
      <w:r w:rsidR="00302539">
        <w:t>406-414.</w:t>
      </w:r>
      <w:r>
        <w:t>”</w:t>
      </w:r>
      <w:r w:rsidR="00E504D9">
        <w:t xml:space="preserve"> </w:t>
      </w:r>
      <w:r w:rsidR="00302539" w:rsidRPr="00244D77">
        <w:rPr>
          <w:sz w:val="16"/>
          <w:szCs w:val="16"/>
        </w:rPr>
        <w:t>(Alexanian,</w:t>
      </w:r>
      <w:r w:rsidR="00E504D9">
        <w:rPr>
          <w:sz w:val="24"/>
          <w:lang w:bidi="he-IL"/>
        </w:rPr>
        <w:t xml:space="preserve"> </w:t>
      </w:r>
      <w:r w:rsidR="00624BBE" w:rsidRPr="0087768D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624BBE" w:rsidRPr="0087768D">
        <w:rPr>
          <w:i/>
          <w:iCs/>
          <w:sz w:val="16"/>
          <w:szCs w:val="16"/>
          <w:lang w:bidi="he-IL"/>
        </w:rPr>
        <w:t>Armenian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624BBE" w:rsidRPr="0087768D">
        <w:rPr>
          <w:i/>
          <w:iCs/>
          <w:sz w:val="16"/>
          <w:szCs w:val="16"/>
          <w:lang w:bidi="he-IL"/>
        </w:rPr>
        <w:t>Version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624BBE" w:rsidRPr="0087768D">
        <w:rPr>
          <w:i/>
          <w:iCs/>
          <w:sz w:val="16"/>
          <w:szCs w:val="16"/>
          <w:lang w:bidi="he-IL"/>
        </w:rPr>
        <w:t>of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624BBE" w:rsidRPr="0087768D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624BBE" w:rsidRPr="0087768D">
        <w:rPr>
          <w:i/>
          <w:iCs/>
          <w:sz w:val="16"/>
          <w:szCs w:val="16"/>
          <w:lang w:bidi="he-IL"/>
        </w:rPr>
        <w:t>New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624BBE" w:rsidRPr="0087768D">
        <w:rPr>
          <w:i/>
          <w:iCs/>
          <w:sz w:val="16"/>
          <w:szCs w:val="16"/>
          <w:lang w:bidi="he-IL"/>
        </w:rPr>
        <w:t>Testament</w:t>
      </w:r>
      <w:r w:rsidR="0087768D" w:rsidRPr="0087768D">
        <w:rPr>
          <w:i/>
          <w:iCs/>
          <w:sz w:val="16"/>
          <w:szCs w:val="16"/>
          <w:lang w:bidi="he-IL"/>
        </w:rPr>
        <w:t>,</w:t>
      </w:r>
      <w:r w:rsidR="00E504D9">
        <w:rPr>
          <w:sz w:val="16"/>
          <w:szCs w:val="16"/>
        </w:rPr>
        <w:t xml:space="preserve"> </w:t>
      </w:r>
      <w:r w:rsidR="00302539" w:rsidRPr="00244D77">
        <w:rPr>
          <w:sz w:val="16"/>
          <w:szCs w:val="16"/>
        </w:rPr>
        <w:t>157)</w:t>
      </w:r>
    </w:p>
    <w:p w14:paraId="799A6586" w14:textId="0FFDC5D5" w:rsidR="00302539" w:rsidRDefault="004F79A4" w:rsidP="00302539">
      <w:pPr>
        <w:pStyle w:val="Heading4"/>
      </w:pPr>
      <w:r>
        <w:t>“</w:t>
      </w:r>
      <w:r w:rsidR="00302539">
        <w:t>Following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Council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Ephesus</w:t>
      </w:r>
      <w:r w:rsidR="00E504D9">
        <w:t xml:space="preserve"> </w:t>
      </w:r>
      <w:r w:rsidR="00302539">
        <w:t>in</w:t>
      </w:r>
      <w:r w:rsidR="00E504D9">
        <w:t xml:space="preserve"> </w:t>
      </w:r>
      <w:r w:rsidR="00302539">
        <w:t>A.D.</w:t>
      </w:r>
      <w:r w:rsidR="00E504D9">
        <w:t xml:space="preserve"> </w:t>
      </w:r>
      <w:r w:rsidR="00302539">
        <w:t>431,</w:t>
      </w:r>
      <w:r w:rsidR="00E504D9">
        <w:t xml:space="preserve"> </w:t>
      </w:r>
      <w:r w:rsidR="00302539">
        <w:t>Greek</w:t>
      </w:r>
      <w:r w:rsidR="00E504D9">
        <w:t xml:space="preserve"> </w:t>
      </w:r>
      <w:r w:rsidR="00302539">
        <w:t>copies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Bible</w:t>
      </w:r>
      <w:r w:rsidR="00E504D9">
        <w:t xml:space="preserve"> </w:t>
      </w:r>
      <w:r w:rsidR="00302539">
        <w:t>were</w:t>
      </w:r>
      <w:r w:rsidR="00E504D9">
        <w:t xml:space="preserve"> </w:t>
      </w:r>
      <w:r w:rsidR="00302539">
        <w:t>brought</w:t>
      </w:r>
      <w:r w:rsidR="00E504D9">
        <w:t xml:space="preserve"> </w:t>
      </w:r>
      <w:r w:rsidR="00302539">
        <w:t>from</w:t>
      </w:r>
      <w:r w:rsidR="00E504D9">
        <w:t xml:space="preserve"> </w:t>
      </w:r>
      <w:r w:rsidR="00302539">
        <w:t>Constantinople</w:t>
      </w:r>
      <w:r w:rsidR="00E504D9">
        <w:t xml:space="preserve"> </w:t>
      </w:r>
      <w:r w:rsidR="00302539">
        <w:t>and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Arm</w:t>
      </w:r>
      <w:r w:rsidR="00E504D9">
        <w:t xml:space="preserve"> </w:t>
      </w:r>
      <w:r w:rsidR="00302539">
        <w:t>2</w:t>
      </w:r>
      <w:r w:rsidR="00E504D9">
        <w:t xml:space="preserve"> </w:t>
      </w:r>
      <w:r w:rsidR="00302539">
        <w:t>revision</w:t>
      </w:r>
      <w:r w:rsidR="00E504D9">
        <w:t xml:space="preserve"> </w:t>
      </w:r>
      <w:r w:rsidR="00302539">
        <w:t>was</w:t>
      </w:r>
      <w:r w:rsidR="00E504D9">
        <w:t xml:space="preserve"> </w:t>
      </w:r>
      <w:r w:rsidR="00302539">
        <w:t>based</w:t>
      </w:r>
      <w:r w:rsidR="00E504D9">
        <w:t xml:space="preserve"> </w:t>
      </w:r>
      <w:r w:rsidR="00302539">
        <w:t>on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Greek</w:t>
      </w:r>
      <w:r w:rsidR="00E504D9">
        <w:t xml:space="preserve"> </w:t>
      </w:r>
      <w:r w:rsidR="00302539">
        <w:t>text.</w:t>
      </w:r>
      <w:r>
        <w:t>”</w:t>
      </w:r>
      <w:r w:rsidR="00E504D9">
        <w:t xml:space="preserve"> </w:t>
      </w:r>
      <w:r w:rsidR="00302539" w:rsidRPr="00244D77">
        <w:rPr>
          <w:sz w:val="16"/>
          <w:szCs w:val="16"/>
        </w:rPr>
        <w:t>(Alexanian,</w:t>
      </w:r>
      <w:r w:rsidR="00E504D9">
        <w:rPr>
          <w:sz w:val="16"/>
          <w:szCs w:val="16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Armenian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Version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of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New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Testament,</w:t>
      </w:r>
      <w:r w:rsidR="00302539" w:rsidRPr="00244D77">
        <w:rPr>
          <w:sz w:val="16"/>
          <w:szCs w:val="16"/>
        </w:rPr>
        <w:t>157)</w:t>
      </w:r>
    </w:p>
    <w:p w14:paraId="3335BC98" w14:textId="7B190F2E" w:rsidR="00302539" w:rsidRPr="00EC70E1" w:rsidRDefault="00302539" w:rsidP="00302539">
      <w:pPr>
        <w:pStyle w:val="Heading3"/>
      </w:pPr>
      <w:r>
        <w:t>The</w:t>
      </w:r>
      <w:r w:rsidR="00E504D9">
        <w:t xml:space="preserve"> </w:t>
      </w:r>
      <w:r>
        <w:t>Old</w:t>
      </w:r>
      <w:r w:rsidR="00E504D9">
        <w:t xml:space="preserve"> </w:t>
      </w:r>
      <w:r>
        <w:t>Armenian</w:t>
      </w:r>
      <w:r w:rsidR="00E504D9">
        <w:t xml:space="preserve"> </w:t>
      </w:r>
      <w:r>
        <w:t>version</w:t>
      </w:r>
      <w:r w:rsidR="00E504D9">
        <w:t xml:space="preserve"> </w:t>
      </w:r>
      <w:r>
        <w:t>provides</w:t>
      </w:r>
      <w:r w:rsidR="00E504D9">
        <w:t xml:space="preserve"> </w:t>
      </w:r>
      <w:r>
        <w:t>insight</w:t>
      </w:r>
      <w:r w:rsidR="00E504D9">
        <w:t xml:space="preserve"> </w:t>
      </w:r>
      <w:r>
        <w:t>into</w:t>
      </w:r>
      <w:r w:rsidR="00E504D9">
        <w:t xml:space="preserve"> </w:t>
      </w:r>
      <w:r>
        <w:t>the</w:t>
      </w:r>
      <w:r w:rsidR="00E504D9">
        <w:t xml:space="preserve"> </w:t>
      </w:r>
      <w:r>
        <w:t>early</w:t>
      </w:r>
      <w:r w:rsidR="00E504D9">
        <w:t xml:space="preserve"> </w:t>
      </w:r>
      <w:r>
        <w:t>Syriac</w:t>
      </w:r>
      <w:r w:rsidR="00E504D9">
        <w:t xml:space="preserve"> </w:t>
      </w:r>
      <w:r>
        <w:t>text.</w:t>
      </w:r>
      <w:r w:rsidR="00E504D9"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Lang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Pr="0097717A">
        <w:rPr>
          <w:i/>
          <w:iCs/>
          <w:sz w:val="16"/>
          <w:szCs w:val="16"/>
        </w:rPr>
        <w:t>Recent</w:t>
      </w:r>
      <w:r w:rsidR="00E504D9">
        <w:rPr>
          <w:i/>
          <w:iCs/>
          <w:sz w:val="16"/>
          <w:szCs w:val="16"/>
        </w:rPr>
        <w:t xml:space="preserve"> </w:t>
      </w:r>
      <w:r w:rsidRPr="0097717A">
        <w:rPr>
          <w:i/>
          <w:iCs/>
          <w:sz w:val="16"/>
          <w:szCs w:val="16"/>
        </w:rPr>
        <w:t>Work</w:t>
      </w:r>
      <w:r w:rsidR="00E504D9">
        <w:rPr>
          <w:i/>
          <w:iCs/>
          <w:sz w:val="16"/>
          <w:szCs w:val="16"/>
        </w:rPr>
        <w:t xml:space="preserve"> </w:t>
      </w:r>
      <w:r w:rsidRPr="0097717A">
        <w:rPr>
          <w:i/>
          <w:iCs/>
          <w:sz w:val="16"/>
          <w:szCs w:val="16"/>
        </w:rPr>
        <w:t>on</w:t>
      </w:r>
      <w:r w:rsidR="00E504D9">
        <w:rPr>
          <w:i/>
          <w:iCs/>
          <w:sz w:val="16"/>
          <w:szCs w:val="16"/>
        </w:rPr>
        <w:t xml:space="preserve"> </w:t>
      </w:r>
      <w:r w:rsidRPr="0097717A">
        <w:rPr>
          <w:i/>
          <w:iCs/>
          <w:sz w:val="16"/>
          <w:szCs w:val="16"/>
        </w:rPr>
        <w:t>the</w:t>
      </w:r>
      <w:r w:rsidR="00E504D9">
        <w:rPr>
          <w:i/>
          <w:iCs/>
          <w:sz w:val="16"/>
          <w:szCs w:val="16"/>
        </w:rPr>
        <w:t xml:space="preserve"> </w:t>
      </w:r>
      <w:r w:rsidRPr="0097717A">
        <w:rPr>
          <w:i/>
          <w:iCs/>
          <w:sz w:val="16"/>
          <w:szCs w:val="16"/>
        </w:rPr>
        <w:t>Georgian</w:t>
      </w:r>
      <w:r w:rsidR="00E504D9">
        <w:rPr>
          <w:i/>
          <w:iCs/>
          <w:sz w:val="16"/>
          <w:szCs w:val="16"/>
        </w:rPr>
        <w:t xml:space="preserve"> </w:t>
      </w:r>
      <w:r w:rsidRPr="0097717A">
        <w:rPr>
          <w:i/>
          <w:iCs/>
          <w:sz w:val="16"/>
          <w:szCs w:val="16"/>
        </w:rPr>
        <w:t>New</w:t>
      </w:r>
      <w:r w:rsidR="00E504D9">
        <w:rPr>
          <w:i/>
          <w:iCs/>
          <w:sz w:val="16"/>
          <w:szCs w:val="16"/>
        </w:rPr>
        <w:t xml:space="preserve"> </w:t>
      </w:r>
      <w:r w:rsidRPr="0097717A">
        <w:rPr>
          <w:i/>
          <w:iCs/>
          <w:sz w:val="16"/>
          <w:szCs w:val="16"/>
        </w:rPr>
        <w:t>Testament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83</w:t>
      </w:r>
      <w:r w:rsidRPr="00C82C84">
        <w:rPr>
          <w:sz w:val="16"/>
          <w:szCs w:val="16"/>
        </w:rPr>
        <w:t>)</w:t>
      </w:r>
    </w:p>
    <w:p w14:paraId="2F90D0E3" w14:textId="21EF99B9" w:rsidR="00302539" w:rsidRDefault="004F79A4" w:rsidP="00302539">
      <w:pPr>
        <w:pStyle w:val="Heading4"/>
      </w:pPr>
      <w:r>
        <w:t>“</w:t>
      </w:r>
      <w:proofErr w:type="spellStart"/>
      <w:r w:rsidR="00302539">
        <w:t>Essabalian</w:t>
      </w:r>
      <w:r>
        <w:t>’</w:t>
      </w:r>
      <w:r w:rsidR="00302539">
        <w:t>s</w:t>
      </w:r>
      <w:proofErr w:type="spellEnd"/>
      <w:r w:rsidR="00E504D9">
        <w:t xml:space="preserve"> </w:t>
      </w:r>
      <w:r w:rsidR="00302539">
        <w:t>1938</w:t>
      </w:r>
      <w:r w:rsidR="00E504D9">
        <w:t xml:space="preserve"> </w:t>
      </w:r>
      <w:r w:rsidR="00302539">
        <w:t>study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fifth-century</w:t>
      </w:r>
      <w:r w:rsidR="00E504D9">
        <w:t xml:space="preserve"> </w:t>
      </w:r>
      <w:r w:rsidR="00302539">
        <w:t>sources</w:t>
      </w:r>
      <w:r w:rsidR="00E504D9">
        <w:t xml:space="preserve"> </w:t>
      </w:r>
      <w:proofErr w:type="spellStart"/>
      <w:r w:rsidR="00302539">
        <w:t>Lyonnet</w:t>
      </w:r>
      <w:proofErr w:type="spellEnd"/>
      <w:r w:rsidR="00E504D9">
        <w:t xml:space="preserve"> </w:t>
      </w:r>
      <w:r w:rsidR="00302539">
        <w:t>that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base</w:t>
      </w:r>
      <w:r w:rsidR="00E504D9">
        <w:t xml:space="preserve"> </w:t>
      </w:r>
      <w:r w:rsidR="00302539">
        <w:t>was</w:t>
      </w:r>
      <w:r w:rsidR="00E504D9">
        <w:t xml:space="preserve"> </w:t>
      </w:r>
      <w:r w:rsidR="00302539">
        <w:t>Syriac,</w:t>
      </w:r>
      <w:r w:rsidR="00E504D9">
        <w:t xml:space="preserve"> </w:t>
      </w:r>
      <w:r w:rsidR="00302539">
        <w:t>not</w:t>
      </w:r>
      <w:r w:rsidR="00E504D9">
        <w:t xml:space="preserve"> </w:t>
      </w:r>
      <w:r w:rsidR="00302539">
        <w:t>Greek.</w:t>
      </w:r>
      <w:r w:rsidR="00E504D9">
        <w:t xml:space="preserve"> </w:t>
      </w:r>
      <w:r w:rsidR="00302539">
        <w:t>Every</w:t>
      </w:r>
      <w:r w:rsidR="00E504D9">
        <w:t xml:space="preserve"> </w:t>
      </w:r>
      <w:r w:rsidR="00302539">
        <w:t>textual</w:t>
      </w:r>
      <w:r w:rsidR="00E504D9">
        <w:t xml:space="preserve"> </w:t>
      </w:r>
      <w:r w:rsidR="00302539">
        <w:t>study</w:t>
      </w:r>
      <w:r w:rsidR="00E504D9">
        <w:t xml:space="preserve"> </w:t>
      </w:r>
      <w:r w:rsidR="00302539">
        <w:t>published</w:t>
      </w:r>
      <w:r w:rsidR="00E504D9">
        <w:t xml:space="preserve"> </w:t>
      </w:r>
      <w:r w:rsidR="00302539">
        <w:t>since</w:t>
      </w:r>
      <w:r w:rsidR="00E504D9">
        <w:t xml:space="preserve"> </w:t>
      </w:r>
      <w:r w:rsidR="00302539">
        <w:t>1938</w:t>
      </w:r>
      <w:r w:rsidR="00E504D9">
        <w:t xml:space="preserve"> </w:t>
      </w:r>
      <w:r w:rsidR="00302539">
        <w:t>has</w:t>
      </w:r>
      <w:r w:rsidR="00E504D9">
        <w:t xml:space="preserve"> </w:t>
      </w:r>
      <w:r w:rsidR="00302539">
        <w:t>supported</w:t>
      </w:r>
      <w:r w:rsidR="00E504D9">
        <w:t xml:space="preserve"> </w:t>
      </w:r>
      <w:r w:rsidR="00302539">
        <w:t>a</w:t>
      </w:r>
      <w:r w:rsidR="00E504D9">
        <w:t xml:space="preserve"> </w:t>
      </w:r>
      <w:r w:rsidR="00302539">
        <w:t>Syriac</w:t>
      </w:r>
      <w:r w:rsidR="00E504D9">
        <w:t xml:space="preserve"> </w:t>
      </w:r>
      <w:r w:rsidR="00302539">
        <w:t>base</w:t>
      </w:r>
      <w:r w:rsidR="00E504D9">
        <w:t xml:space="preserve"> </w:t>
      </w:r>
      <w:r w:rsidR="00302539">
        <w:t>for</w:t>
      </w:r>
      <w:r w:rsidR="00E504D9">
        <w:t xml:space="preserve"> </w:t>
      </w:r>
      <w:r w:rsidR="00302539">
        <w:t>Arm</w:t>
      </w:r>
      <w:r w:rsidR="00E504D9">
        <w:t xml:space="preserve"> </w:t>
      </w:r>
      <w:r w:rsidR="00302539">
        <w:t>1.</w:t>
      </w:r>
      <w:r>
        <w:t>”</w:t>
      </w:r>
      <w:r w:rsidR="00E504D9">
        <w:t xml:space="preserve"> </w:t>
      </w:r>
      <w:r w:rsidR="00302539" w:rsidRPr="00244D77">
        <w:rPr>
          <w:sz w:val="16"/>
          <w:szCs w:val="16"/>
        </w:rPr>
        <w:t>(Alexanian,</w:t>
      </w:r>
      <w:r w:rsidR="00E504D9">
        <w:rPr>
          <w:sz w:val="16"/>
          <w:szCs w:val="16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Armenian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Version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of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New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Testament,</w:t>
      </w:r>
      <w:r w:rsidR="00302539" w:rsidRPr="00244D77">
        <w:rPr>
          <w:sz w:val="16"/>
          <w:szCs w:val="16"/>
        </w:rPr>
        <w:t>1</w:t>
      </w:r>
      <w:r w:rsidR="00302539">
        <w:rPr>
          <w:sz w:val="16"/>
          <w:szCs w:val="16"/>
        </w:rPr>
        <w:t>6</w:t>
      </w:r>
      <w:r w:rsidR="00302539" w:rsidRPr="00244D77">
        <w:rPr>
          <w:sz w:val="16"/>
          <w:szCs w:val="16"/>
        </w:rPr>
        <w:t>5)</w:t>
      </w:r>
    </w:p>
    <w:p w14:paraId="61AA5ABF" w14:textId="3E398871" w:rsidR="00302539" w:rsidRDefault="00302539" w:rsidP="00302539">
      <w:pPr>
        <w:pStyle w:val="Heading3"/>
      </w:pPr>
      <w:r>
        <w:t>The</w:t>
      </w:r>
      <w:r w:rsidR="00E504D9">
        <w:t xml:space="preserve"> </w:t>
      </w:r>
      <w:r>
        <w:t>Old</w:t>
      </w:r>
      <w:r w:rsidR="00E504D9">
        <w:t xml:space="preserve"> </w:t>
      </w:r>
      <w:r>
        <w:t>Armenian</w:t>
      </w:r>
      <w:r w:rsidR="00E504D9">
        <w:t xml:space="preserve"> </w:t>
      </w:r>
      <w:r>
        <w:t>version</w:t>
      </w:r>
      <w:r w:rsidR="00E504D9">
        <w:t xml:space="preserve"> </w:t>
      </w:r>
      <w:r>
        <w:t>provides</w:t>
      </w:r>
      <w:r w:rsidR="00E504D9">
        <w:t xml:space="preserve"> </w:t>
      </w:r>
      <w:r>
        <w:t>insight</w:t>
      </w:r>
      <w:r w:rsidR="00E504D9">
        <w:t xml:space="preserve"> </w:t>
      </w:r>
      <w:r>
        <w:t>into</w:t>
      </w:r>
      <w:r w:rsidR="00E504D9">
        <w:t xml:space="preserve"> </w:t>
      </w:r>
      <w:r>
        <w:t>the</w:t>
      </w:r>
      <w:r w:rsidR="00E504D9">
        <w:t xml:space="preserve"> </w:t>
      </w:r>
      <w:r>
        <w:t>early</w:t>
      </w:r>
      <w:r w:rsidR="00E504D9">
        <w:t xml:space="preserve"> </w:t>
      </w:r>
      <w:r>
        <w:t>Byzantine</w:t>
      </w:r>
      <w:r w:rsidR="00E504D9">
        <w:t xml:space="preserve"> </w:t>
      </w:r>
      <w:r>
        <w:t>text.</w:t>
      </w:r>
      <w:r w:rsidR="00E504D9">
        <w:t xml:space="preserve"> </w:t>
      </w:r>
      <w:r w:rsidR="004F79A4">
        <w:t>“</w:t>
      </w:r>
      <w:r>
        <w:t>Almost</w:t>
      </w:r>
      <w:r w:rsidR="00E504D9">
        <w:t xml:space="preserve"> </w:t>
      </w:r>
      <w:r>
        <w:t>all</w:t>
      </w:r>
      <w:r w:rsidR="00E504D9">
        <w:t xml:space="preserve"> </w:t>
      </w:r>
      <w:r>
        <w:t>Byzantine</w:t>
      </w:r>
      <w:r w:rsidR="00E504D9">
        <w:t xml:space="preserve"> </w:t>
      </w:r>
      <w:proofErr w:type="spellStart"/>
      <w:r>
        <w:t>MSS</w:t>
      </w:r>
      <w:proofErr w:type="spellEnd"/>
      <w:r w:rsidR="00E504D9">
        <w:t xml:space="preserve"> </w:t>
      </w:r>
      <w:r>
        <w:t>extant</w:t>
      </w:r>
      <w:r w:rsidR="00E504D9">
        <w:t xml:space="preserve"> </w:t>
      </w:r>
      <w:r>
        <w:t>today</w:t>
      </w:r>
      <w:r w:rsidR="00E504D9">
        <w:t xml:space="preserve"> </w:t>
      </w:r>
      <w:r>
        <w:t>have</w:t>
      </w:r>
      <w:r w:rsidR="00E504D9">
        <w:t xml:space="preserve"> </w:t>
      </w:r>
      <w:r>
        <w:t>the</w:t>
      </w:r>
      <w:r w:rsidR="00E504D9">
        <w:t xml:space="preserve"> </w:t>
      </w:r>
      <w:r>
        <w:t>LE,</w:t>
      </w:r>
      <w:r w:rsidR="00E504D9">
        <w:t xml:space="preserve"> </w:t>
      </w:r>
      <w:r>
        <w:t>but</w:t>
      </w:r>
      <w:r w:rsidR="00E504D9">
        <w:t xml:space="preserve"> </w:t>
      </w:r>
      <w:r>
        <w:t>the</w:t>
      </w:r>
      <w:r w:rsidR="00E504D9">
        <w:t xml:space="preserve"> </w:t>
      </w:r>
      <w:r>
        <w:t>Armenian</w:t>
      </w:r>
      <w:r w:rsidR="00E504D9">
        <w:t xml:space="preserve"> </w:t>
      </w:r>
      <w:r>
        <w:t>version</w:t>
      </w:r>
      <w:r w:rsidR="00E504D9">
        <w:t xml:space="preserve"> </w:t>
      </w:r>
      <w:r>
        <w:t>demonstrates…that</w:t>
      </w:r>
      <w:r w:rsidR="00E504D9">
        <w:t xml:space="preserve"> </w:t>
      </w:r>
      <w:r>
        <w:t>this</w:t>
      </w:r>
      <w:r w:rsidR="00E504D9">
        <w:t xml:space="preserve"> </w:t>
      </w:r>
      <w:r>
        <w:t>was</w:t>
      </w:r>
      <w:r w:rsidR="00E504D9">
        <w:t xml:space="preserve"> </w:t>
      </w:r>
      <w:r>
        <w:t>not</w:t>
      </w:r>
      <w:r w:rsidR="00E504D9">
        <w:t xml:space="preserve"> </w:t>
      </w:r>
      <w:r>
        <w:t>always</w:t>
      </w:r>
      <w:r w:rsidR="00E504D9">
        <w:t xml:space="preserve"> </w:t>
      </w:r>
      <w:r>
        <w:t>the</w:t>
      </w:r>
      <w:r w:rsidR="00E504D9">
        <w:t xml:space="preserve"> </w:t>
      </w:r>
      <w:r>
        <w:t>case.</w:t>
      </w:r>
      <w:r w:rsidR="004F79A4">
        <w:t>”</w:t>
      </w:r>
      <w:r w:rsidR="00E504D9"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Wallace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Pr="00C83EB2">
        <w:rPr>
          <w:i/>
          <w:iCs/>
          <w:sz w:val="16"/>
          <w:szCs w:val="16"/>
        </w:rPr>
        <w:t>Perspectives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20</w:t>
      </w:r>
      <w:r w:rsidRPr="00C82C84">
        <w:rPr>
          <w:sz w:val="16"/>
          <w:szCs w:val="16"/>
        </w:rPr>
        <w:t>)</w:t>
      </w:r>
    </w:p>
    <w:p w14:paraId="5F6839C3" w14:textId="3D7AE132" w:rsidR="00302539" w:rsidRPr="007B66D9" w:rsidRDefault="00302539" w:rsidP="00302539">
      <w:pPr>
        <w:pStyle w:val="Heading3"/>
      </w:pPr>
      <w:r>
        <w:t>Based</w:t>
      </w:r>
      <w:r w:rsidR="00E504D9">
        <w:t xml:space="preserve"> </w:t>
      </w:r>
      <w:r>
        <w:t>on</w:t>
      </w:r>
      <w:r w:rsidR="00E504D9">
        <w:t xml:space="preserve"> </w:t>
      </w:r>
      <w:r>
        <w:t>a</w:t>
      </w:r>
      <w:r w:rsidR="00E504D9">
        <w:t xml:space="preserve"> </w:t>
      </w:r>
      <w:r>
        <w:t>study</w:t>
      </w:r>
      <w:r w:rsidR="00E504D9">
        <w:t xml:space="preserve"> </w:t>
      </w:r>
      <w:r>
        <w:t>of</w:t>
      </w:r>
      <w:r w:rsidR="00E504D9">
        <w:t xml:space="preserve"> </w:t>
      </w:r>
      <w:r>
        <w:t>220</w:t>
      </w:r>
      <w:r w:rsidR="00E504D9">
        <w:t xml:space="preserve"> </w:t>
      </w:r>
      <w:r>
        <w:t>extant</w:t>
      </w:r>
      <w:r w:rsidR="00E504D9">
        <w:t xml:space="preserve"> </w:t>
      </w:r>
      <w:r>
        <w:t>Armenian</w:t>
      </w:r>
      <w:r w:rsidR="00E504D9">
        <w:t xml:space="preserve"> </w:t>
      </w:r>
      <w:proofErr w:type="spellStart"/>
      <w:r>
        <w:t>mss</w:t>
      </w:r>
      <w:proofErr w:type="spellEnd"/>
      <w:r>
        <w:t>,</w:t>
      </w:r>
      <w:r w:rsidR="00E504D9">
        <w:t xml:space="preserve"> </w:t>
      </w:r>
      <w:r>
        <w:t>Colwell</w:t>
      </w:r>
      <w:r w:rsidR="00E504D9">
        <w:t xml:space="preserve"> </w:t>
      </w:r>
      <w:r>
        <w:t>concluded</w:t>
      </w:r>
      <w:r w:rsidR="00E504D9">
        <w:t xml:space="preserve"> </w:t>
      </w:r>
      <w:r>
        <w:t>that</w:t>
      </w:r>
      <w:r w:rsidR="00E504D9">
        <w:t xml:space="preserve"> </w:t>
      </w:r>
      <w:r>
        <w:t>the</w:t>
      </w:r>
      <w:r w:rsidR="00E504D9">
        <w:t xml:space="preserve"> </w:t>
      </w:r>
      <w:r>
        <w:t>original</w:t>
      </w:r>
      <w:r w:rsidR="00E504D9">
        <w:t xml:space="preserve"> </w:t>
      </w:r>
      <w:r>
        <w:t>translation</w:t>
      </w:r>
      <w:r w:rsidR="00E504D9">
        <w:t xml:space="preserve"> </w:t>
      </w:r>
      <w:r>
        <w:t>into</w:t>
      </w:r>
      <w:r w:rsidR="00E504D9">
        <w:t xml:space="preserve"> </w:t>
      </w:r>
      <w:r>
        <w:t>Armenian</w:t>
      </w:r>
      <w:r w:rsidR="00E504D9">
        <w:t xml:space="preserve"> </w:t>
      </w:r>
      <w:r>
        <w:t>did</w:t>
      </w:r>
      <w:r w:rsidR="00E504D9">
        <w:t xml:space="preserve"> </w:t>
      </w:r>
      <w:r>
        <w:t>not</w:t>
      </w:r>
      <w:r w:rsidR="00E504D9">
        <w:t xml:space="preserve"> </w:t>
      </w:r>
      <w:r>
        <w:t>include</w:t>
      </w:r>
      <w:r w:rsidR="00E504D9">
        <w:t xml:space="preserve"> </w:t>
      </w:r>
      <w:r>
        <w:t>16:9-20.</w:t>
      </w:r>
      <w:r w:rsidR="00E504D9"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Colwell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Pr="005D0973">
        <w:rPr>
          <w:i/>
          <w:iCs/>
          <w:sz w:val="16"/>
          <w:szCs w:val="16"/>
        </w:rPr>
        <w:t>Mark</w:t>
      </w:r>
      <w:r w:rsidR="00E504D9">
        <w:rPr>
          <w:i/>
          <w:iCs/>
          <w:sz w:val="16"/>
          <w:szCs w:val="16"/>
        </w:rPr>
        <w:t xml:space="preserve"> </w:t>
      </w:r>
      <w:r w:rsidRPr="005D0973">
        <w:rPr>
          <w:i/>
          <w:iCs/>
          <w:sz w:val="16"/>
          <w:szCs w:val="16"/>
        </w:rPr>
        <w:t>16</w:t>
      </w:r>
      <w:r w:rsidRPr="005D0973">
        <w:rPr>
          <w:i/>
          <w:iCs/>
          <w:sz w:val="16"/>
          <w:szCs w:val="16"/>
          <w:vertAlign w:val="superscript"/>
        </w:rPr>
        <w:t>9-20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in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the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Armenian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Version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369f</w:t>
      </w:r>
      <w:r w:rsidRPr="00C82C84">
        <w:rPr>
          <w:sz w:val="16"/>
          <w:szCs w:val="16"/>
        </w:rPr>
        <w:t>)</w:t>
      </w:r>
    </w:p>
    <w:p w14:paraId="3C7CC8A7" w14:textId="0EAF399E" w:rsidR="00302539" w:rsidRDefault="00302539" w:rsidP="00302539">
      <w:pPr>
        <w:pStyle w:val="Heading4"/>
      </w:pPr>
      <w:r>
        <w:t>99</w:t>
      </w:r>
      <w:r w:rsidR="00E504D9">
        <w:t xml:space="preserve"> </w:t>
      </w:r>
      <w:r>
        <w:t>omitted</w:t>
      </w:r>
      <w:r w:rsidR="00E504D9">
        <w:t xml:space="preserve"> </w:t>
      </w:r>
      <w:r>
        <w:t>the</w:t>
      </w:r>
      <w:r w:rsidR="00E504D9">
        <w:t xml:space="preserve"> </w:t>
      </w:r>
      <w:r>
        <w:t>passage,</w:t>
      </w:r>
      <w:r w:rsidR="00E504D9">
        <w:t xml:space="preserve"> </w:t>
      </w:r>
      <w:r>
        <w:t>the</w:t>
      </w:r>
      <w:r w:rsidR="00E504D9">
        <w:t xml:space="preserve"> </w:t>
      </w:r>
      <w:r>
        <w:t>text</w:t>
      </w:r>
      <w:r w:rsidR="00E504D9">
        <w:t xml:space="preserve"> </w:t>
      </w:r>
      <w:r>
        <w:t>ending</w:t>
      </w:r>
      <w:r w:rsidR="00E504D9">
        <w:t xml:space="preserve"> </w:t>
      </w:r>
      <w:r>
        <w:t>at</w:t>
      </w:r>
      <w:r w:rsidR="00E504D9">
        <w:t xml:space="preserve"> </w:t>
      </w:r>
      <w:r>
        <w:t>16:8</w:t>
      </w:r>
    </w:p>
    <w:p w14:paraId="1A2A8E34" w14:textId="4C0D87C3" w:rsidR="00302539" w:rsidRDefault="00302539" w:rsidP="00302539">
      <w:pPr>
        <w:pStyle w:val="Heading4"/>
      </w:pPr>
      <w:r>
        <w:t>33</w:t>
      </w:r>
      <w:r w:rsidR="00E504D9">
        <w:t xml:space="preserve"> </w:t>
      </w:r>
      <w:r>
        <w:t>include</w:t>
      </w:r>
      <w:r w:rsidR="00E504D9">
        <w:t xml:space="preserve"> </w:t>
      </w:r>
      <w:r>
        <w:t>the</w:t>
      </w:r>
      <w:r w:rsidR="00E504D9">
        <w:t xml:space="preserve"> </w:t>
      </w:r>
      <w:r>
        <w:t>passage</w:t>
      </w:r>
      <w:r w:rsidR="00E504D9">
        <w:t xml:space="preserve"> </w:t>
      </w:r>
      <w:r>
        <w:t>but</w:t>
      </w:r>
      <w:r w:rsidR="00E504D9">
        <w:t xml:space="preserve"> </w:t>
      </w:r>
      <w:r>
        <w:t>give</w:t>
      </w:r>
      <w:r w:rsidR="00E504D9">
        <w:t xml:space="preserve"> </w:t>
      </w:r>
      <w:r>
        <w:t>some</w:t>
      </w:r>
      <w:r w:rsidR="00E504D9">
        <w:t xml:space="preserve"> </w:t>
      </w:r>
      <w:proofErr w:type="gramStart"/>
      <w:r>
        <w:t>indication</w:t>
      </w:r>
      <w:proofErr w:type="gramEnd"/>
      <w:r w:rsidR="00E504D9">
        <w:t xml:space="preserve"> </w:t>
      </w:r>
      <w:r>
        <w:t>that</w:t>
      </w:r>
      <w:r w:rsidR="00E504D9">
        <w:t xml:space="preserve"> </w:t>
      </w:r>
      <w:r>
        <w:t>it</w:t>
      </w:r>
      <w:r w:rsidR="00E504D9">
        <w:t xml:space="preserve"> </w:t>
      </w:r>
      <w:r>
        <w:t>was</w:t>
      </w:r>
      <w:r w:rsidR="00E504D9">
        <w:t xml:space="preserve"> </w:t>
      </w:r>
      <w:r>
        <w:t>not</w:t>
      </w:r>
      <w:r w:rsidR="00E504D9">
        <w:t xml:space="preserve"> </w:t>
      </w:r>
      <w:r>
        <w:t>originally</w:t>
      </w:r>
      <w:r w:rsidR="00E504D9">
        <w:t xml:space="preserve"> </w:t>
      </w:r>
      <w:r>
        <w:t>part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gospel.</w:t>
      </w:r>
      <w:r w:rsidR="00E504D9"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Colwell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Pr="005D0973">
        <w:rPr>
          <w:i/>
          <w:iCs/>
          <w:sz w:val="16"/>
          <w:szCs w:val="16"/>
        </w:rPr>
        <w:t>Mark</w:t>
      </w:r>
      <w:r w:rsidR="00E504D9">
        <w:rPr>
          <w:i/>
          <w:iCs/>
          <w:sz w:val="16"/>
          <w:szCs w:val="16"/>
        </w:rPr>
        <w:t xml:space="preserve"> </w:t>
      </w:r>
      <w:r w:rsidRPr="005D0973">
        <w:rPr>
          <w:i/>
          <w:iCs/>
          <w:sz w:val="16"/>
          <w:szCs w:val="16"/>
        </w:rPr>
        <w:t>16</w:t>
      </w:r>
      <w:r w:rsidRPr="005D0973">
        <w:rPr>
          <w:i/>
          <w:iCs/>
          <w:sz w:val="16"/>
          <w:szCs w:val="16"/>
          <w:vertAlign w:val="superscript"/>
        </w:rPr>
        <w:t>9-20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in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the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Armenian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Version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376f</w:t>
      </w:r>
      <w:r w:rsidRPr="00C82C84">
        <w:rPr>
          <w:sz w:val="16"/>
          <w:szCs w:val="16"/>
        </w:rPr>
        <w:t>)</w:t>
      </w:r>
    </w:p>
    <w:p w14:paraId="6D9E2B11" w14:textId="160044BA" w:rsidR="00302539" w:rsidRDefault="00302539" w:rsidP="00302539">
      <w:pPr>
        <w:pStyle w:val="Heading5"/>
      </w:pPr>
      <w:r>
        <w:t>20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33</w:t>
      </w:r>
      <w:r w:rsidR="00E504D9">
        <w:t xml:space="preserve"> </w:t>
      </w:r>
      <w:r>
        <w:t>have</w:t>
      </w:r>
      <w:r w:rsidR="00E504D9">
        <w:t xml:space="preserve"> </w:t>
      </w:r>
      <w:r>
        <w:t>the</w:t>
      </w:r>
      <w:r w:rsidR="00E504D9">
        <w:t xml:space="preserve"> </w:t>
      </w:r>
      <w:r>
        <w:t>typical</w:t>
      </w:r>
      <w:r w:rsidR="00E504D9">
        <w:t xml:space="preserve"> </w:t>
      </w:r>
      <w:r>
        <w:t>ending</w:t>
      </w:r>
      <w:r w:rsidR="00E504D9">
        <w:t xml:space="preserve"> </w:t>
      </w:r>
      <w:r>
        <w:t>notation,</w:t>
      </w:r>
      <w:r w:rsidR="00E504D9">
        <w:t xml:space="preserve"> </w:t>
      </w:r>
      <w:r w:rsidR="004F79A4">
        <w:t>“</w:t>
      </w:r>
      <w:r>
        <w:t>Gospel</w:t>
      </w:r>
      <w:r w:rsidR="00E504D9">
        <w:t xml:space="preserve"> </w:t>
      </w:r>
      <w:r>
        <w:t>according</w:t>
      </w:r>
      <w:r w:rsidR="00E504D9">
        <w:t xml:space="preserve"> </w:t>
      </w:r>
      <w:r>
        <w:t>to</w:t>
      </w:r>
      <w:r w:rsidR="00E504D9">
        <w:t xml:space="preserve"> </w:t>
      </w:r>
      <w:r>
        <w:t>Mark</w:t>
      </w:r>
      <w:r w:rsidR="004F79A4">
        <w:t>”</w:t>
      </w:r>
      <w:r w:rsidR="00E504D9">
        <w:t xml:space="preserve"> </w:t>
      </w:r>
      <w:r>
        <w:t>or</w:t>
      </w:r>
      <w:r w:rsidR="00E504D9">
        <w:t xml:space="preserve"> </w:t>
      </w:r>
      <w:r>
        <w:t>simply</w:t>
      </w:r>
      <w:r w:rsidR="00E504D9">
        <w:t xml:space="preserve"> </w:t>
      </w:r>
      <w:r w:rsidR="004F79A4">
        <w:t>“</w:t>
      </w:r>
      <w:r>
        <w:t>According</w:t>
      </w:r>
      <w:r w:rsidR="00E504D9">
        <w:t xml:space="preserve"> </w:t>
      </w:r>
      <w:r>
        <w:t>to</w:t>
      </w:r>
      <w:r w:rsidR="00E504D9">
        <w:t xml:space="preserve"> </w:t>
      </w:r>
      <w:r>
        <w:t>Mark,</w:t>
      </w:r>
      <w:r w:rsidR="004F79A4">
        <w:t>”</w:t>
      </w:r>
      <w:r w:rsidR="00E504D9">
        <w:t xml:space="preserve"> </w:t>
      </w:r>
      <w:r>
        <w:t>after</w:t>
      </w:r>
      <w:r w:rsidR="00E504D9">
        <w:t xml:space="preserve"> </w:t>
      </w:r>
      <w:r>
        <w:t>16:8,</w:t>
      </w:r>
      <w:r w:rsidR="00E504D9">
        <w:t xml:space="preserve"> </w:t>
      </w:r>
      <w:r>
        <w:t>before</w:t>
      </w:r>
      <w:r w:rsidR="00E504D9">
        <w:t xml:space="preserve"> </w:t>
      </w:r>
      <w:r>
        <w:t>appending</w:t>
      </w:r>
      <w:r w:rsidR="00E504D9">
        <w:t xml:space="preserve"> </w:t>
      </w:r>
      <w:r>
        <w:t>16:9-20.</w:t>
      </w:r>
      <w:r w:rsidR="00E504D9">
        <w:t xml:space="preserve"> </w:t>
      </w:r>
      <w:r>
        <w:t>(Four</w:t>
      </w:r>
      <w:r w:rsidR="00E504D9">
        <w:t xml:space="preserve"> </w:t>
      </w:r>
      <w:r>
        <w:t>of</w:t>
      </w:r>
      <w:r w:rsidR="00E504D9">
        <w:t xml:space="preserve"> </w:t>
      </w:r>
      <w:r>
        <w:t>these</w:t>
      </w:r>
      <w:r w:rsidR="00E504D9">
        <w:t xml:space="preserve"> </w:t>
      </w:r>
      <w:r>
        <w:t>have</w:t>
      </w:r>
      <w:r w:rsidR="00E504D9">
        <w:t xml:space="preserve"> </w:t>
      </w:r>
      <w:r>
        <w:t>an</w:t>
      </w:r>
      <w:r w:rsidR="00E504D9">
        <w:t xml:space="preserve"> </w:t>
      </w:r>
      <w:proofErr w:type="gramStart"/>
      <w:r>
        <w:t>additional</w:t>
      </w:r>
      <w:proofErr w:type="gramEnd"/>
      <w:r w:rsidR="00E504D9">
        <w:t xml:space="preserve"> </w:t>
      </w:r>
      <w:r>
        <w:t>note</w:t>
      </w:r>
      <w:r w:rsidR="00E504D9">
        <w:t xml:space="preserve"> </w:t>
      </w:r>
      <w:r>
        <w:t>pertaining</w:t>
      </w:r>
      <w:r w:rsidR="00E504D9">
        <w:t xml:space="preserve"> </w:t>
      </w:r>
      <w:r>
        <w:t>to</w:t>
      </w:r>
      <w:r w:rsidR="00E504D9">
        <w:t xml:space="preserve"> </w:t>
      </w:r>
      <w:r>
        <w:t>reading</w:t>
      </w:r>
      <w:r w:rsidR="00E504D9">
        <w:t xml:space="preserve"> </w:t>
      </w:r>
      <w:r>
        <w:t>the</w:t>
      </w:r>
      <w:r w:rsidR="00E504D9">
        <w:t xml:space="preserve"> </w:t>
      </w:r>
      <w:r>
        <w:t>text</w:t>
      </w:r>
      <w:r w:rsidR="00E504D9">
        <w:t xml:space="preserve"> </w:t>
      </w:r>
      <w:r>
        <w:t>on</w:t>
      </w:r>
      <w:r w:rsidR="00E504D9">
        <w:t xml:space="preserve"> </w:t>
      </w:r>
      <w:r>
        <w:t>Ascension</w:t>
      </w:r>
      <w:r w:rsidR="00E504D9">
        <w:t xml:space="preserve"> </w:t>
      </w:r>
      <w:r>
        <w:t>Day.)</w:t>
      </w:r>
    </w:p>
    <w:p w14:paraId="67E724A2" w14:textId="6BD9B8D0" w:rsidR="00302539" w:rsidRDefault="00302539" w:rsidP="00302539">
      <w:pPr>
        <w:pStyle w:val="Heading5"/>
      </w:pPr>
      <w:r>
        <w:t>5</w:t>
      </w:r>
      <w:r w:rsidR="00E504D9">
        <w:t xml:space="preserve"> </w:t>
      </w: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33</w:t>
      </w:r>
      <w:r w:rsidR="00E504D9">
        <w:t xml:space="preserve"> </w:t>
      </w:r>
      <w:r>
        <w:t>introduce</w:t>
      </w:r>
      <w:r w:rsidR="00E504D9">
        <w:t xml:space="preserve"> </w:t>
      </w:r>
      <w:r>
        <w:t>16:9-20</w:t>
      </w:r>
      <w:r w:rsidR="00E504D9">
        <w:t xml:space="preserve"> </w:t>
      </w:r>
      <w:r>
        <w:t>with</w:t>
      </w:r>
      <w:r w:rsidR="00E504D9">
        <w:t xml:space="preserve"> </w:t>
      </w:r>
      <w:r>
        <w:t>the</w:t>
      </w:r>
      <w:r w:rsidR="00E504D9">
        <w:t xml:space="preserve"> </w:t>
      </w:r>
      <w:r>
        <w:t>words,</w:t>
      </w:r>
      <w:r w:rsidR="00E504D9">
        <w:t xml:space="preserve"> </w:t>
      </w:r>
      <w:r w:rsidR="004F79A4">
        <w:t>“</w:t>
      </w:r>
      <w:r>
        <w:t>another</w:t>
      </w:r>
      <w:r w:rsidR="00E504D9">
        <w:t xml:space="preserve"> </w:t>
      </w:r>
      <w:r>
        <w:t>Gospel</w:t>
      </w:r>
      <w:r w:rsidR="00E504D9">
        <w:t xml:space="preserve"> </w:t>
      </w:r>
      <w:r>
        <w:t>of</w:t>
      </w:r>
      <w:r w:rsidR="00E504D9">
        <w:t xml:space="preserve"> </w:t>
      </w:r>
      <w:r>
        <w:t>Mark,</w:t>
      </w:r>
      <w:r w:rsidR="004F79A4">
        <w:t>”</w:t>
      </w:r>
      <w:r w:rsidR="00E504D9">
        <w:t xml:space="preserve"> </w:t>
      </w:r>
      <w:r w:rsidR="004F79A4">
        <w:t>“</w:t>
      </w:r>
      <w:r>
        <w:t>Besides</w:t>
      </w:r>
      <w:r w:rsidR="00E504D9">
        <w:t xml:space="preserve"> </w:t>
      </w:r>
      <w:r>
        <w:t>there</w:t>
      </w:r>
      <w:r w:rsidR="00E504D9">
        <w:t xml:space="preserve"> </w:t>
      </w:r>
      <w:r>
        <w:t>is</w:t>
      </w:r>
      <w:r w:rsidR="00E504D9">
        <w:t xml:space="preserve"> </w:t>
      </w:r>
      <w:r>
        <w:t>this</w:t>
      </w:r>
      <w:r w:rsidR="00E504D9">
        <w:t xml:space="preserve"> </w:t>
      </w:r>
      <w:r>
        <w:t>Gospel,</w:t>
      </w:r>
      <w:r w:rsidR="004F79A4">
        <w:t>”</w:t>
      </w:r>
      <w:r w:rsidR="00E504D9">
        <w:t xml:space="preserve"> </w:t>
      </w:r>
      <w:r>
        <w:t>or</w:t>
      </w:r>
      <w:r w:rsidR="00E504D9">
        <w:t xml:space="preserve"> </w:t>
      </w:r>
      <w:r w:rsidR="004F79A4">
        <w:t>“</w:t>
      </w:r>
      <w:r>
        <w:t>this</w:t>
      </w:r>
      <w:r w:rsidR="00E504D9">
        <w:t xml:space="preserve"> </w:t>
      </w:r>
      <w:r>
        <w:t>is</w:t>
      </w:r>
      <w:r w:rsidR="00E504D9">
        <w:t xml:space="preserve"> </w:t>
      </w:r>
      <w:r>
        <w:t>an</w:t>
      </w:r>
      <w:r w:rsidR="00E504D9">
        <w:t xml:space="preserve"> </w:t>
      </w:r>
      <w:r>
        <w:t>addition,</w:t>
      </w:r>
      <w:r w:rsidR="004F79A4">
        <w:t>”</w:t>
      </w:r>
      <w:r w:rsidR="00E504D9">
        <w:t xml:space="preserve"> </w:t>
      </w:r>
      <w:r w:rsidR="004F79A4">
        <w:t>“</w:t>
      </w:r>
      <w:r>
        <w:t>this</w:t>
      </w:r>
      <w:r w:rsidR="00E504D9">
        <w:t xml:space="preserve"> </w:t>
      </w:r>
      <w:r>
        <w:t>is</w:t>
      </w:r>
      <w:r w:rsidR="00E504D9">
        <w:t xml:space="preserve"> </w:t>
      </w:r>
      <w:r>
        <w:t>an</w:t>
      </w:r>
      <w:r w:rsidR="00E504D9">
        <w:t xml:space="preserve"> </w:t>
      </w:r>
      <w:r>
        <w:t>addition,</w:t>
      </w:r>
      <w:r w:rsidR="004F79A4">
        <w:t>”</w:t>
      </w:r>
      <w:r w:rsidR="00E504D9">
        <w:t xml:space="preserve"> </w:t>
      </w:r>
      <w:r>
        <w:t>or</w:t>
      </w:r>
      <w:r w:rsidR="00E504D9">
        <w:t xml:space="preserve"> </w:t>
      </w:r>
      <w:r w:rsidR="004F79A4">
        <w:t>“</w:t>
      </w:r>
      <w:r>
        <w:t>this</w:t>
      </w:r>
      <w:r w:rsidR="00E504D9">
        <w:t xml:space="preserve"> </w:t>
      </w:r>
      <w:r>
        <w:t>other</w:t>
      </w:r>
      <w:r w:rsidR="00E504D9">
        <w:t xml:space="preserve"> </w:t>
      </w:r>
      <w:r>
        <w:t>Gospel</w:t>
      </w:r>
      <w:r w:rsidR="00E504D9">
        <w:t xml:space="preserve"> </w:t>
      </w:r>
      <w:r>
        <w:t>of</w:t>
      </w:r>
      <w:r w:rsidR="00E504D9">
        <w:t xml:space="preserve"> </w:t>
      </w:r>
      <w:r>
        <w:t>Mark.</w:t>
      </w:r>
      <w:r w:rsidR="004F79A4">
        <w:t>”</w:t>
      </w:r>
    </w:p>
    <w:p w14:paraId="297545A0" w14:textId="231DA8FD" w:rsidR="00302539" w:rsidRDefault="00302539" w:rsidP="00302539">
      <w:pPr>
        <w:pStyle w:val="Heading5"/>
      </w:pPr>
      <w:r>
        <w:t>Two</w:t>
      </w:r>
      <w:r w:rsidR="00E504D9">
        <w:t xml:space="preserve"> </w:t>
      </w:r>
      <w:r>
        <w:t>add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after</w:t>
      </w:r>
      <w:r w:rsidR="00E504D9">
        <w:t xml:space="preserve"> </w:t>
      </w:r>
      <w:r>
        <w:t>a</w:t>
      </w:r>
      <w:r w:rsidR="00E504D9">
        <w:t xml:space="preserve"> </w:t>
      </w:r>
      <w:r>
        <w:t>blank</w:t>
      </w:r>
      <w:r w:rsidR="00E504D9">
        <w:t xml:space="preserve"> </w:t>
      </w:r>
      <w:r>
        <w:t>space.</w:t>
      </w:r>
    </w:p>
    <w:p w14:paraId="12FCDEC0" w14:textId="085CFD36" w:rsidR="00302539" w:rsidRDefault="00302539" w:rsidP="00302539">
      <w:pPr>
        <w:pStyle w:val="Heading5"/>
      </w:pPr>
      <w:r>
        <w:t>One</w:t>
      </w:r>
      <w:r w:rsidR="00E504D9">
        <w:t xml:space="preserve"> </w:t>
      </w:r>
      <w:r>
        <w:t>adds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after</w:t>
      </w:r>
      <w:r w:rsidR="00E504D9">
        <w:t xml:space="preserve"> </w:t>
      </w:r>
      <w:r>
        <w:t>a</w:t>
      </w:r>
      <w:r w:rsidR="00E504D9">
        <w:t xml:space="preserve"> </w:t>
      </w:r>
      <w:r>
        <w:t>blank</w:t>
      </w:r>
      <w:r w:rsidR="00E504D9">
        <w:t xml:space="preserve"> </w:t>
      </w:r>
      <w:r>
        <w:t>page.</w:t>
      </w:r>
    </w:p>
    <w:p w14:paraId="09FA1424" w14:textId="1E1E3228" w:rsidR="00302539" w:rsidRDefault="00302539" w:rsidP="00302539">
      <w:pPr>
        <w:pStyle w:val="Heading5"/>
      </w:pPr>
      <w:r>
        <w:t>One</w:t>
      </w:r>
      <w:r w:rsidR="00E504D9">
        <w:t xml:space="preserve"> </w:t>
      </w:r>
      <w:r>
        <w:t>adds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after</w:t>
      </w:r>
      <w:r w:rsidR="00E504D9">
        <w:t xml:space="preserve"> </w:t>
      </w:r>
      <w:r>
        <w:t>red</w:t>
      </w:r>
      <w:r w:rsidR="00E504D9">
        <w:t xml:space="preserve"> </w:t>
      </w:r>
      <w:r>
        <w:t>lines.</w:t>
      </w:r>
    </w:p>
    <w:p w14:paraId="59E358E2" w14:textId="458EBF2A" w:rsidR="00302539" w:rsidRDefault="00302539" w:rsidP="00302539">
      <w:pPr>
        <w:pStyle w:val="Heading5"/>
      </w:pPr>
      <w:r>
        <w:t>One</w:t>
      </w:r>
      <w:r w:rsidR="00E504D9">
        <w:t xml:space="preserve"> </w:t>
      </w:r>
      <w:r>
        <w:t>adds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in</w:t>
      </w:r>
      <w:r w:rsidR="00E504D9">
        <w:t xml:space="preserve"> </w:t>
      </w:r>
      <w:r>
        <w:t>a</w:t>
      </w:r>
      <w:r w:rsidR="00E504D9">
        <w:t xml:space="preserve"> </w:t>
      </w:r>
      <w:r>
        <w:t>different</w:t>
      </w:r>
      <w:r w:rsidR="00E504D9">
        <w:t xml:space="preserve"> </w:t>
      </w:r>
      <w:r>
        <w:t>hand.</w:t>
      </w:r>
    </w:p>
    <w:p w14:paraId="01D5AB99" w14:textId="35731F36" w:rsidR="00302539" w:rsidRDefault="00302539" w:rsidP="00302539">
      <w:pPr>
        <w:pStyle w:val="Heading5"/>
      </w:pPr>
      <w:r>
        <w:t>One</w:t>
      </w:r>
      <w:r w:rsidR="00E504D9">
        <w:t xml:space="preserve"> </w:t>
      </w:r>
      <w:r>
        <w:t>adds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as</w:t>
      </w:r>
      <w:r w:rsidR="00E504D9">
        <w:t xml:space="preserve"> </w:t>
      </w:r>
      <w:r>
        <w:t>an</w:t>
      </w:r>
      <w:r w:rsidR="00E504D9">
        <w:t xml:space="preserve"> </w:t>
      </w:r>
      <w:r>
        <w:t>independent</w:t>
      </w:r>
      <w:r w:rsidR="00E504D9">
        <w:t xml:space="preserve"> </w:t>
      </w:r>
      <w:r>
        <w:t>chapter.</w:t>
      </w:r>
    </w:p>
    <w:p w14:paraId="7D24C9B8" w14:textId="03E61BAD" w:rsidR="00302539" w:rsidRDefault="00302539" w:rsidP="00302539">
      <w:pPr>
        <w:pStyle w:val="Heading5"/>
      </w:pPr>
      <w:r>
        <w:lastRenderedPageBreak/>
        <w:t>One</w:t>
      </w:r>
      <w:r w:rsidR="00E504D9">
        <w:t xml:space="preserve"> </w:t>
      </w:r>
      <w:r>
        <w:t>adds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after</w:t>
      </w:r>
      <w:r w:rsidR="00E504D9">
        <w:t xml:space="preserve"> </w:t>
      </w:r>
      <w:r>
        <w:t>an</w:t>
      </w:r>
      <w:r w:rsidR="00E504D9">
        <w:t xml:space="preserve"> </w:t>
      </w:r>
      <w:r>
        <w:t>ornament.</w:t>
      </w:r>
    </w:p>
    <w:p w14:paraId="075BA072" w14:textId="41180EFF" w:rsidR="00302539" w:rsidRDefault="00302539" w:rsidP="00302539">
      <w:pPr>
        <w:pStyle w:val="Heading5"/>
      </w:pPr>
      <w:r>
        <w:t>One</w:t>
      </w:r>
      <w:r w:rsidR="00E504D9">
        <w:t xml:space="preserve"> </w:t>
      </w:r>
      <w:r>
        <w:t>sets</w:t>
      </w:r>
      <w:r w:rsidR="00E504D9">
        <w:t xml:space="preserve"> </w:t>
      </w:r>
      <w:r>
        <w:t>Mark</w:t>
      </w:r>
      <w:r w:rsidR="00E504D9">
        <w:t xml:space="preserve"> </w:t>
      </w:r>
      <w:r>
        <w:t>16:9-20</w:t>
      </w:r>
      <w:r w:rsidR="00E504D9">
        <w:t xml:space="preserve"> </w:t>
      </w:r>
      <w:r>
        <w:t>apart</w:t>
      </w:r>
      <w:r w:rsidR="00E504D9">
        <w:t xml:space="preserve"> </w:t>
      </w:r>
      <w:r>
        <w:t>by</w:t>
      </w:r>
      <w:r w:rsidR="00E504D9">
        <w:t xml:space="preserve"> </w:t>
      </w:r>
      <w:r>
        <w:t>some</w:t>
      </w:r>
      <w:r w:rsidR="00E504D9">
        <w:t xml:space="preserve"> </w:t>
      </w:r>
      <w:r>
        <w:t>other</w:t>
      </w:r>
      <w:r w:rsidR="00E504D9">
        <w:t xml:space="preserve"> </w:t>
      </w:r>
      <w:r>
        <w:t>means.</w:t>
      </w:r>
    </w:p>
    <w:p w14:paraId="6126DE8C" w14:textId="6A42F7C7" w:rsidR="00302539" w:rsidRDefault="00302539" w:rsidP="00302539">
      <w:pPr>
        <w:pStyle w:val="Heading4"/>
      </w:pPr>
      <w:r>
        <w:t>88</w:t>
      </w:r>
      <w:r w:rsidR="00E504D9">
        <w:t xml:space="preserve"> </w:t>
      </w:r>
      <w:r>
        <w:t>include</w:t>
      </w:r>
      <w:r w:rsidR="00E504D9">
        <w:t xml:space="preserve"> </w:t>
      </w:r>
      <w:r>
        <w:t>16:9-20.</w:t>
      </w:r>
    </w:p>
    <w:p w14:paraId="51C64913" w14:textId="77777777" w:rsidR="00F94F94" w:rsidRDefault="00302539" w:rsidP="00302539">
      <w:pPr>
        <w:pStyle w:val="Heading3"/>
      </w:pPr>
      <w:r>
        <w:t>The</w:t>
      </w:r>
      <w:r w:rsidR="00E504D9">
        <w:t xml:space="preserve"> </w:t>
      </w:r>
      <w:r>
        <w:t>chronological</w:t>
      </w:r>
      <w:r w:rsidR="00E504D9">
        <w:t xml:space="preserve"> </w:t>
      </w:r>
      <w:r>
        <w:t>distribution</w:t>
      </w:r>
      <w:r w:rsidR="00E504D9">
        <w:t xml:space="preserve"> </w:t>
      </w:r>
      <w:r>
        <w:t>of</w:t>
      </w:r>
      <w:r w:rsidR="00E504D9">
        <w:t xml:space="preserve"> </w:t>
      </w:r>
      <w:r>
        <w:t>these</w:t>
      </w:r>
      <w:r w:rsidR="00E504D9">
        <w:t xml:space="preserve"> </w:t>
      </w:r>
      <w:proofErr w:type="spellStart"/>
      <w:r>
        <w:t>mss</w:t>
      </w:r>
      <w:proofErr w:type="spellEnd"/>
    </w:p>
    <w:p w14:paraId="1B78A6FB" w14:textId="70BE5B6D" w:rsidR="00302539" w:rsidRPr="007B66D9" w:rsidRDefault="00302539" w:rsidP="00302539">
      <w:pPr>
        <w:pStyle w:val="Heading3"/>
      </w:pPr>
      <w:r>
        <w:t>The</w:t>
      </w:r>
      <w:r w:rsidR="00E504D9">
        <w:t xml:space="preserve"> </w:t>
      </w:r>
      <w:r>
        <w:t>Old</w:t>
      </w:r>
      <w:r w:rsidR="00E504D9">
        <w:t xml:space="preserve"> </w:t>
      </w:r>
      <w:r>
        <w:t>Georgian</w:t>
      </w:r>
      <w:r w:rsidR="00E504D9">
        <w:t xml:space="preserve"> </w:t>
      </w:r>
      <w:r>
        <w:t>version,</w:t>
      </w:r>
      <w:r w:rsidR="00E504D9">
        <w:t xml:space="preserve"> </w:t>
      </w:r>
      <w:r>
        <w:t>which,</w:t>
      </w:r>
      <w:r w:rsidR="00E504D9">
        <w:t xml:space="preserve"> </w:t>
      </w:r>
      <w:r>
        <w:t>based</w:t>
      </w:r>
      <w:r w:rsidR="00E504D9">
        <w:t xml:space="preserve"> </w:t>
      </w:r>
      <w:r>
        <w:t>on</w:t>
      </w:r>
      <w:r w:rsidR="00E504D9">
        <w:t xml:space="preserve"> </w:t>
      </w:r>
      <w:r>
        <w:t>the</w:t>
      </w:r>
      <w:r w:rsidR="00E504D9">
        <w:t xml:space="preserve"> </w:t>
      </w:r>
      <w:r>
        <w:t>oldest</w:t>
      </w:r>
      <w:r w:rsidR="00E504D9">
        <w:t xml:space="preserve"> </w:t>
      </w:r>
      <w:r>
        <w:t>witnesses,</w:t>
      </w:r>
      <w:r w:rsidR="00E504D9">
        <w:t xml:space="preserve"> </w:t>
      </w:r>
      <w:r>
        <w:t>arguably</w:t>
      </w:r>
      <w:r w:rsidR="00E504D9">
        <w:t xml:space="preserve"> </w:t>
      </w:r>
      <w:r>
        <w:t>omits</w:t>
      </w:r>
      <w:r w:rsidR="00E504D9">
        <w:t xml:space="preserve"> </w:t>
      </w:r>
      <w:r>
        <w:t>Mark</w:t>
      </w:r>
      <w:r w:rsidR="00E504D9">
        <w:t xml:space="preserve"> </w:t>
      </w:r>
      <w:r>
        <w:t>16:9-20,</w:t>
      </w:r>
      <w:r w:rsidR="00E504D9">
        <w:t xml:space="preserve"> </w:t>
      </w:r>
      <w:r>
        <w:t>was</w:t>
      </w:r>
      <w:r w:rsidR="00E504D9">
        <w:t xml:space="preserve"> </w:t>
      </w:r>
      <w:r>
        <w:t>translated</w:t>
      </w:r>
      <w:r w:rsidR="00E504D9">
        <w:t xml:space="preserve"> </w:t>
      </w:r>
      <w:r>
        <w:t>from</w:t>
      </w:r>
      <w:r w:rsidR="00E504D9">
        <w:t xml:space="preserve"> </w:t>
      </w:r>
      <w:r>
        <w:t>the</w:t>
      </w:r>
      <w:r w:rsidR="00E504D9">
        <w:t xml:space="preserve"> </w:t>
      </w:r>
      <w:r>
        <w:t>Old</w:t>
      </w:r>
      <w:r w:rsidR="00E504D9">
        <w:t xml:space="preserve"> </w:t>
      </w:r>
      <w:r>
        <w:t>Armenian</w:t>
      </w:r>
      <w:r w:rsidR="00E504D9">
        <w:t xml:space="preserve"> </w:t>
      </w:r>
      <w:r>
        <w:t>version,</w:t>
      </w:r>
      <w:r w:rsidR="00E504D9">
        <w:t xml:space="preserve"> </w:t>
      </w:r>
      <w:r>
        <w:t>adding</w:t>
      </w:r>
      <w:r w:rsidR="00E504D9">
        <w:t xml:space="preserve"> </w:t>
      </w:r>
      <w:r>
        <w:t>further</w:t>
      </w:r>
      <w:r w:rsidR="00E504D9">
        <w:t xml:space="preserve"> </w:t>
      </w:r>
      <w:r>
        <w:t>support</w:t>
      </w:r>
      <w:r w:rsidR="00E504D9">
        <w:t xml:space="preserve"> </w:t>
      </w:r>
      <w:r>
        <w:t>to</w:t>
      </w:r>
      <w:r w:rsidR="00E504D9">
        <w:t xml:space="preserve"> </w:t>
      </w:r>
      <w:r>
        <w:t>the</w:t>
      </w:r>
      <w:r w:rsidR="00E504D9">
        <w:t xml:space="preserve"> </w:t>
      </w:r>
      <w:r>
        <w:t>view</w:t>
      </w:r>
      <w:r w:rsidR="00E504D9">
        <w:t xml:space="preserve"> </w:t>
      </w:r>
      <w:r>
        <w:t>that</w:t>
      </w:r>
      <w:r w:rsidR="00E504D9">
        <w:t xml:space="preserve"> </w:t>
      </w:r>
      <w:r>
        <w:t>the</w:t>
      </w:r>
      <w:r w:rsidR="00E504D9">
        <w:t xml:space="preserve"> </w:t>
      </w:r>
      <w:r>
        <w:t>Armenian</w:t>
      </w:r>
      <w:r w:rsidR="00E504D9">
        <w:t xml:space="preserve"> </w:t>
      </w:r>
      <w:r>
        <w:t>version</w:t>
      </w:r>
      <w:r w:rsidR="00E504D9">
        <w:t xml:space="preserve"> </w:t>
      </w:r>
      <w:r>
        <w:t>did</w:t>
      </w:r>
      <w:r w:rsidR="00E504D9">
        <w:t xml:space="preserve"> </w:t>
      </w:r>
      <w:r>
        <w:t>not</w:t>
      </w:r>
      <w:r w:rsidR="00E504D9">
        <w:t xml:space="preserve"> </w:t>
      </w:r>
      <w:r>
        <w:t>originally</w:t>
      </w:r>
      <w:r w:rsidR="00E504D9">
        <w:t xml:space="preserve"> </w:t>
      </w:r>
      <w:r>
        <w:t>include</w:t>
      </w:r>
      <w:r w:rsidR="00E504D9">
        <w:t xml:space="preserve"> </w:t>
      </w:r>
      <w:r>
        <w:t>Mark</w:t>
      </w:r>
      <w:r w:rsidR="00E504D9">
        <w:t xml:space="preserve"> </w:t>
      </w:r>
      <w:r>
        <w:t>16:9-20.</w:t>
      </w:r>
      <w:r w:rsidR="00E504D9"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Colwell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Pr="005D0973">
        <w:rPr>
          <w:i/>
          <w:iCs/>
          <w:sz w:val="16"/>
          <w:szCs w:val="16"/>
        </w:rPr>
        <w:t>Mark</w:t>
      </w:r>
      <w:r w:rsidR="00E504D9">
        <w:rPr>
          <w:i/>
          <w:iCs/>
          <w:sz w:val="16"/>
          <w:szCs w:val="16"/>
        </w:rPr>
        <w:t xml:space="preserve"> </w:t>
      </w:r>
      <w:r w:rsidRPr="005D0973">
        <w:rPr>
          <w:i/>
          <w:iCs/>
          <w:sz w:val="16"/>
          <w:szCs w:val="16"/>
        </w:rPr>
        <w:t>16</w:t>
      </w:r>
      <w:r w:rsidRPr="005D0973">
        <w:rPr>
          <w:i/>
          <w:iCs/>
          <w:sz w:val="16"/>
          <w:szCs w:val="16"/>
          <w:vertAlign w:val="superscript"/>
        </w:rPr>
        <w:t>9-20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in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the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Armenian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Version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382</w:t>
      </w:r>
      <w:r w:rsidRPr="00C82C84">
        <w:rPr>
          <w:sz w:val="16"/>
          <w:szCs w:val="16"/>
        </w:rPr>
        <w:t>)</w:t>
      </w:r>
    </w:p>
    <w:p w14:paraId="7EAAAC11" w14:textId="311A7F78" w:rsidR="00302539" w:rsidRPr="006B4EB7" w:rsidRDefault="00302539" w:rsidP="00302539">
      <w:pPr>
        <w:pStyle w:val="Heading3"/>
      </w:pPr>
      <w:r>
        <w:t>A</w:t>
      </w:r>
      <w:r w:rsidR="00E504D9">
        <w:t xml:space="preserve"> </w:t>
      </w:r>
      <w:r>
        <w:t>14</w:t>
      </w:r>
      <w:r w:rsidRPr="00ED6A7D">
        <w:rPr>
          <w:vertAlign w:val="superscript"/>
        </w:rPr>
        <w:t>th</w:t>
      </w:r>
      <w:r w:rsidR="00E504D9">
        <w:t xml:space="preserve"> </w:t>
      </w:r>
      <w:r>
        <w:t>century</w:t>
      </w:r>
      <w:r w:rsidR="00E504D9">
        <w:t xml:space="preserve"> </w:t>
      </w:r>
      <w:r>
        <w:t>Armenian</w:t>
      </w:r>
      <w:r w:rsidR="00E504D9">
        <w:t xml:space="preserve"> </w:t>
      </w:r>
      <w:r>
        <w:t>commentary</w:t>
      </w:r>
      <w:r w:rsidR="00E504D9">
        <w:t xml:space="preserve"> </w:t>
      </w:r>
      <w:r>
        <w:t>(in</w:t>
      </w:r>
      <w:r w:rsidR="00E504D9">
        <w:t xml:space="preserve"> </w:t>
      </w:r>
      <w:r>
        <w:t>a</w:t>
      </w:r>
      <w:r w:rsidR="00E504D9">
        <w:t xml:space="preserve"> </w:t>
      </w:r>
      <w:r>
        <w:t>codex</w:t>
      </w:r>
      <w:r w:rsidR="00E504D9">
        <w:t xml:space="preserve"> </w:t>
      </w:r>
      <w:r>
        <w:t>dated</w:t>
      </w:r>
      <w:r w:rsidR="00E504D9">
        <w:t xml:space="preserve"> </w:t>
      </w:r>
      <w:r>
        <w:t>1611)17</w:t>
      </w:r>
      <w:r w:rsidRPr="00D3542B">
        <w:rPr>
          <w:vertAlign w:val="superscript"/>
        </w:rPr>
        <w:t>th</w:t>
      </w:r>
      <w:r w:rsidR="00E504D9">
        <w:t xml:space="preserve"> </w:t>
      </w:r>
      <w:r>
        <w:t>century</w:t>
      </w:r>
      <w:r w:rsidR="00E504D9">
        <w:t xml:space="preserve"> </w:t>
      </w:r>
      <w:r>
        <w:t>codex)</w:t>
      </w:r>
      <w:r w:rsidR="00E504D9">
        <w:t xml:space="preserve"> </w:t>
      </w:r>
      <w:r>
        <w:t>has</w:t>
      </w:r>
      <w:r w:rsidR="00E504D9">
        <w:t xml:space="preserve"> </w:t>
      </w:r>
      <w:r>
        <w:t>the</w:t>
      </w:r>
      <w:r w:rsidR="00E504D9">
        <w:t xml:space="preserve"> </w:t>
      </w:r>
      <w:r>
        <w:t>text</w:t>
      </w:r>
      <w:r w:rsidR="00E504D9">
        <w:t xml:space="preserve"> </w:t>
      </w:r>
      <w:r>
        <w:t>of</w:t>
      </w:r>
      <w:r w:rsidR="00E504D9">
        <w:t xml:space="preserve"> </w:t>
      </w:r>
      <w:r>
        <w:t>Mark</w:t>
      </w:r>
      <w:r w:rsidR="00E504D9">
        <w:t xml:space="preserve"> </w:t>
      </w:r>
      <w:r>
        <w:t>ending</w:t>
      </w:r>
      <w:r w:rsidR="00E504D9">
        <w:t xml:space="preserve"> </w:t>
      </w:r>
      <w:r>
        <w:t>at</w:t>
      </w:r>
      <w:r w:rsidR="00E504D9">
        <w:t xml:space="preserve"> </w:t>
      </w:r>
      <w:r>
        <w:t>16:8.</w:t>
      </w:r>
      <w:r w:rsidR="00E504D9">
        <w:t xml:space="preserve"> </w:t>
      </w:r>
      <w:r w:rsidRPr="00C82C84">
        <w:rPr>
          <w:sz w:val="16"/>
          <w:szCs w:val="16"/>
        </w:rPr>
        <w:t>(</w:t>
      </w:r>
      <w:r>
        <w:rPr>
          <w:sz w:val="16"/>
          <w:szCs w:val="16"/>
        </w:rPr>
        <w:t>Colwell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Pr="005D0973">
        <w:rPr>
          <w:i/>
          <w:iCs/>
          <w:sz w:val="16"/>
          <w:szCs w:val="16"/>
        </w:rPr>
        <w:t>Mark</w:t>
      </w:r>
      <w:r w:rsidR="00E504D9">
        <w:rPr>
          <w:i/>
          <w:iCs/>
          <w:sz w:val="16"/>
          <w:szCs w:val="16"/>
        </w:rPr>
        <w:t xml:space="preserve"> </w:t>
      </w:r>
      <w:r w:rsidRPr="005D0973">
        <w:rPr>
          <w:i/>
          <w:iCs/>
          <w:sz w:val="16"/>
          <w:szCs w:val="16"/>
        </w:rPr>
        <w:t>16</w:t>
      </w:r>
      <w:r w:rsidRPr="005D0973">
        <w:rPr>
          <w:i/>
          <w:iCs/>
          <w:sz w:val="16"/>
          <w:szCs w:val="16"/>
          <w:vertAlign w:val="superscript"/>
        </w:rPr>
        <w:t>9-20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in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the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Armenian</w:t>
      </w:r>
      <w:r w:rsidR="00E504D9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Version</w:t>
      </w:r>
      <w:r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>
        <w:rPr>
          <w:sz w:val="16"/>
          <w:szCs w:val="16"/>
        </w:rPr>
        <w:t>382</w:t>
      </w:r>
      <w:r w:rsidRPr="00C82C84">
        <w:rPr>
          <w:sz w:val="16"/>
          <w:szCs w:val="16"/>
        </w:rPr>
        <w:t>)</w:t>
      </w:r>
    </w:p>
    <w:p w14:paraId="749813EA" w14:textId="6B9C1988" w:rsidR="00302539" w:rsidRDefault="004F79A4" w:rsidP="00302539">
      <w:pPr>
        <w:pStyle w:val="Heading4"/>
      </w:pPr>
      <w:r>
        <w:t>“</w:t>
      </w:r>
      <w:r w:rsidR="00302539">
        <w:t>Some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manuscripts</w:t>
      </w:r>
      <w:r w:rsidR="00E504D9">
        <w:t xml:space="preserve"> </w:t>
      </w:r>
      <w:r w:rsidR="00302539">
        <w:t>of</w:t>
      </w:r>
      <w:r w:rsidR="00E504D9">
        <w:t xml:space="preserve"> </w:t>
      </w:r>
      <w:proofErr w:type="spellStart"/>
      <w:r w:rsidR="00302539">
        <w:t>Barseł</w:t>
      </w:r>
      <w:r>
        <w:t>’</w:t>
      </w:r>
      <w:r w:rsidR="00302539">
        <w:t>s</w:t>
      </w:r>
      <w:proofErr w:type="spellEnd"/>
      <w:r w:rsidR="00E504D9">
        <w:t xml:space="preserve"> </w:t>
      </w:r>
      <w:r w:rsidR="00302539">
        <w:t>Commentary</w:t>
      </w:r>
      <w:r w:rsidR="00E504D9">
        <w:t xml:space="preserve"> </w:t>
      </w:r>
      <w:r w:rsidR="00302539">
        <w:t>lack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last</w:t>
      </w:r>
      <w:r w:rsidR="00E504D9">
        <w:t xml:space="preserve"> </w:t>
      </w:r>
      <w:r w:rsidR="00302539">
        <w:t>three</w:t>
      </w:r>
      <w:r w:rsidR="00E504D9">
        <w:t xml:space="preserve"> </w:t>
      </w:r>
      <w:r w:rsidR="00302539">
        <w:t>chapters</w:t>
      </w:r>
      <w:r w:rsidR="00E504D9">
        <w:t xml:space="preserve"> </w:t>
      </w:r>
      <w:r w:rsidR="00302539">
        <w:t>that</w:t>
      </w:r>
      <w:r w:rsidR="00E504D9">
        <w:t xml:space="preserve"> </w:t>
      </w:r>
      <w:r w:rsidR="00302539">
        <w:t>include</w:t>
      </w:r>
      <w:r w:rsidR="00E504D9">
        <w:t xml:space="preserve"> </w:t>
      </w:r>
      <w:r w:rsidR="00302539">
        <w:t>Mark</w:t>
      </w:r>
      <w:r w:rsidR="00E504D9">
        <w:t xml:space="preserve"> </w:t>
      </w:r>
      <w:r w:rsidR="00302539">
        <w:t>16:9</w:t>
      </w:r>
      <w:r w:rsidR="007560FB">
        <w:t>-</w:t>
      </w:r>
      <w:r w:rsidR="00302539">
        <w:t>20.</w:t>
      </w:r>
      <w:r w:rsidR="00E504D9">
        <w:t xml:space="preserve"> </w:t>
      </w:r>
      <w:r w:rsidR="00302539">
        <w:t>Ernest</w:t>
      </w:r>
      <w:r w:rsidR="00E504D9">
        <w:t xml:space="preserve"> </w:t>
      </w:r>
      <w:r w:rsidR="00302539">
        <w:t>Cadman</w:t>
      </w:r>
      <w:r w:rsidR="00E504D9">
        <w:t xml:space="preserve"> </w:t>
      </w:r>
      <w:r w:rsidR="00302539">
        <w:t>Colwell</w:t>
      </w:r>
      <w:r w:rsidR="00E504D9">
        <w:t xml:space="preserve"> </w:t>
      </w:r>
      <w:r w:rsidR="00302539">
        <w:t>referred</w:t>
      </w:r>
      <w:r w:rsidR="00E504D9">
        <w:t xml:space="preserve"> </w:t>
      </w:r>
      <w:r w:rsidR="00302539">
        <w:t>to</w:t>
      </w:r>
      <w:r w:rsidR="00E504D9">
        <w:t xml:space="preserve"> </w:t>
      </w:r>
      <w:r w:rsidR="00302539">
        <w:t>one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these</w:t>
      </w:r>
      <w:r w:rsidR="00E504D9">
        <w:t xml:space="preserve"> </w:t>
      </w:r>
      <w:r w:rsidR="00302539">
        <w:t>examples,</w:t>
      </w:r>
      <w:r w:rsidR="00E504D9">
        <w:t xml:space="preserve"> </w:t>
      </w:r>
      <w:proofErr w:type="spellStart"/>
      <w:r w:rsidR="00302539">
        <w:t>ms</w:t>
      </w:r>
      <w:proofErr w:type="spellEnd"/>
      <w:r w:rsidR="00E504D9">
        <w:t xml:space="preserve"> </w:t>
      </w:r>
      <w:r w:rsidR="00302539">
        <w:t>Vienna,</w:t>
      </w:r>
      <w:r w:rsidR="00E504D9">
        <w:t xml:space="preserve"> </w:t>
      </w:r>
      <w:proofErr w:type="spellStart"/>
      <w:r w:rsidR="00302539">
        <w:t>Mekhitarist</w:t>
      </w:r>
      <w:proofErr w:type="spellEnd"/>
      <w:r w:rsidR="00E504D9">
        <w:t xml:space="preserve"> </w:t>
      </w:r>
      <w:r w:rsidR="00302539">
        <w:t>Library,</w:t>
      </w:r>
      <w:r w:rsidR="00E504D9">
        <w:t xml:space="preserve"> </w:t>
      </w:r>
      <w:r w:rsidR="00302539">
        <w:t>73,</w:t>
      </w:r>
      <w:r w:rsidR="00E504D9">
        <w:t xml:space="preserve"> </w:t>
      </w:r>
      <w:r w:rsidR="00302539">
        <w:t>considering</w:t>
      </w:r>
      <w:r w:rsidR="00E504D9">
        <w:t xml:space="preserve"> </w:t>
      </w:r>
      <w:r w:rsidR="00302539">
        <w:t>this</w:t>
      </w:r>
      <w:r w:rsidR="00E504D9">
        <w:t xml:space="preserve"> </w:t>
      </w:r>
      <w:r w:rsidR="00302539">
        <w:t>omission</w:t>
      </w:r>
      <w:r w:rsidR="00E504D9">
        <w:t xml:space="preserve"> </w:t>
      </w:r>
      <w:r w:rsidR="00302539">
        <w:t>to</w:t>
      </w:r>
      <w:r w:rsidR="00E504D9">
        <w:t xml:space="preserve"> </w:t>
      </w:r>
      <w:r w:rsidR="00302539">
        <w:t>be</w:t>
      </w:r>
      <w:r w:rsidR="00E504D9">
        <w:t xml:space="preserve"> </w:t>
      </w:r>
      <w:r w:rsidR="00302539">
        <w:t>another</w:t>
      </w:r>
      <w:r w:rsidR="00E504D9">
        <w:t xml:space="preserve"> </w:t>
      </w:r>
      <w:r w:rsidR="00302539">
        <w:t>proof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absence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verses</w:t>
      </w:r>
      <w:r w:rsidR="00E504D9">
        <w:t xml:space="preserve"> </w:t>
      </w:r>
      <w:r w:rsidR="00302539">
        <w:t>9</w:t>
      </w:r>
      <w:r w:rsidR="00315170">
        <w:t>-</w:t>
      </w:r>
      <w:r w:rsidR="00302539">
        <w:t>20</w:t>
      </w:r>
      <w:r w:rsidR="00E504D9">
        <w:t xml:space="preserve"> </w:t>
      </w:r>
      <w:r w:rsidR="00302539">
        <w:t>in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original</w:t>
      </w:r>
      <w:r w:rsidR="00E504D9">
        <w:t xml:space="preserve"> </w:t>
      </w:r>
      <w:r w:rsidR="00302539">
        <w:t>Armenian.</w:t>
      </w:r>
      <w:r w:rsidR="00E504D9">
        <w:t xml:space="preserve"> </w:t>
      </w:r>
      <w:r w:rsidR="00302539">
        <w:t>About</w:t>
      </w:r>
      <w:r w:rsidR="00E504D9">
        <w:t xml:space="preserve"> </w:t>
      </w:r>
      <w:r w:rsidR="00302539">
        <w:t>forty</w:t>
      </w:r>
      <w:r w:rsidR="00E504D9">
        <w:t xml:space="preserve"> </w:t>
      </w:r>
      <w:r w:rsidR="00302539">
        <w:t>years</w:t>
      </w:r>
      <w:r w:rsidR="00E504D9">
        <w:t xml:space="preserve"> </w:t>
      </w:r>
      <w:r w:rsidR="00302539">
        <w:t>earlier,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compiler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Catalogue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Armenian</w:t>
      </w:r>
      <w:r w:rsidR="00E504D9">
        <w:t xml:space="preserve"> </w:t>
      </w:r>
      <w:r w:rsidR="00302539">
        <w:t>Manuscripts</w:t>
      </w:r>
      <w:r w:rsidR="00E504D9">
        <w:t xml:space="preserve"> </w:t>
      </w:r>
      <w:r w:rsidR="00302539">
        <w:t>in</w:t>
      </w:r>
      <w:r w:rsidR="00E504D9">
        <w:t xml:space="preserve"> </w:t>
      </w:r>
      <w:r w:rsidR="00302539">
        <w:t>Vienna,</w:t>
      </w:r>
      <w:r w:rsidR="00E504D9">
        <w:t xml:space="preserve"> </w:t>
      </w:r>
      <w:r w:rsidR="00302539">
        <w:t>J.</w:t>
      </w:r>
      <w:r w:rsidR="00E504D9">
        <w:t xml:space="preserve"> </w:t>
      </w:r>
      <w:proofErr w:type="spellStart"/>
      <w:r w:rsidR="00302539">
        <w:t>Dashian</w:t>
      </w:r>
      <w:proofErr w:type="spellEnd"/>
      <w:r w:rsidR="00302539">
        <w:t>,</w:t>
      </w:r>
      <w:r w:rsidR="00E504D9">
        <w:t xml:space="preserve"> </w:t>
      </w:r>
      <w:r w:rsidR="00302539">
        <w:t>had</w:t>
      </w:r>
      <w:r w:rsidR="00E504D9">
        <w:t xml:space="preserve"> </w:t>
      </w:r>
      <w:proofErr w:type="gramStart"/>
      <w:r w:rsidR="00302539">
        <w:t>stated</w:t>
      </w:r>
      <w:proofErr w:type="gramEnd"/>
      <w:r w:rsidR="00E504D9">
        <w:t xml:space="preserve"> </w:t>
      </w:r>
      <w:r w:rsidR="00302539">
        <w:t>that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last</w:t>
      </w:r>
      <w:r w:rsidR="00E504D9">
        <w:t xml:space="preserve"> </w:t>
      </w:r>
      <w:r w:rsidR="00302539">
        <w:t>interpreted</w:t>
      </w:r>
      <w:r w:rsidR="00E504D9">
        <w:t xml:space="preserve"> </w:t>
      </w:r>
      <w:r w:rsidR="00302539">
        <w:t>verse</w:t>
      </w:r>
      <w:r w:rsidR="00E504D9">
        <w:t xml:space="preserve"> </w:t>
      </w:r>
      <w:r w:rsidR="00302539">
        <w:t>in</w:t>
      </w:r>
      <w:r w:rsidR="00E504D9">
        <w:t xml:space="preserve"> </w:t>
      </w:r>
      <w:r w:rsidR="00302539">
        <w:t>that</w:t>
      </w:r>
      <w:r w:rsidR="00E504D9">
        <w:t xml:space="preserve"> </w:t>
      </w:r>
      <w:r w:rsidR="00302539">
        <w:t>manuscript</w:t>
      </w:r>
      <w:r w:rsidR="00E504D9">
        <w:t xml:space="preserve"> </w:t>
      </w:r>
      <w:r w:rsidR="00302539">
        <w:t>is</w:t>
      </w:r>
      <w:r w:rsidR="00E504D9">
        <w:t xml:space="preserve"> </w:t>
      </w:r>
      <w:r w:rsidR="00302539">
        <w:t>Mark</w:t>
      </w:r>
      <w:r w:rsidR="00E504D9">
        <w:t xml:space="preserve"> </w:t>
      </w:r>
      <w:r w:rsidR="00302539">
        <w:t>16:8,</w:t>
      </w:r>
      <w:r w:rsidR="00E504D9">
        <w:t xml:space="preserve"> </w:t>
      </w:r>
      <w:r w:rsidR="00302539">
        <w:t>concluding</w:t>
      </w:r>
      <w:r w:rsidR="00E504D9">
        <w:t xml:space="preserve"> </w:t>
      </w:r>
      <w:r w:rsidR="00302539">
        <w:t>that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reason</w:t>
      </w:r>
      <w:r w:rsidR="00E504D9">
        <w:t xml:space="preserve"> </w:t>
      </w:r>
      <w:r w:rsidR="00302539">
        <w:t>verses</w:t>
      </w:r>
      <w:r w:rsidR="00E504D9">
        <w:t xml:space="preserve"> </w:t>
      </w:r>
      <w:r w:rsidR="00302539">
        <w:t>9</w:t>
      </w:r>
      <w:r w:rsidR="00315170">
        <w:t>-</w:t>
      </w:r>
      <w:r w:rsidR="00302539">
        <w:t>20</w:t>
      </w:r>
      <w:r w:rsidR="00E504D9">
        <w:t xml:space="preserve"> </w:t>
      </w:r>
      <w:r w:rsidR="00302539">
        <w:t>are</w:t>
      </w:r>
      <w:r w:rsidR="00E504D9">
        <w:t xml:space="preserve"> </w:t>
      </w:r>
      <w:r w:rsidR="00302539">
        <w:t>not</w:t>
      </w:r>
      <w:r w:rsidR="00E504D9">
        <w:t xml:space="preserve"> </w:t>
      </w:r>
      <w:r w:rsidR="00302539">
        <w:t>interpreted</w:t>
      </w:r>
      <w:r w:rsidR="00E504D9">
        <w:t xml:space="preserve"> </w:t>
      </w:r>
      <w:r w:rsidR="00302539">
        <w:t>is</w:t>
      </w:r>
      <w:r w:rsidR="00E504D9">
        <w:t xml:space="preserve"> </w:t>
      </w:r>
      <w:r w:rsidR="00302539">
        <w:t>certainly</w:t>
      </w:r>
      <w:r w:rsidR="00E504D9">
        <w:t xml:space="preserve"> </w:t>
      </w:r>
      <w:r w:rsidR="00302539">
        <w:t>that</w:t>
      </w:r>
      <w:r w:rsidR="00E504D9">
        <w:t xml:space="preserve"> </w:t>
      </w:r>
      <w:r w:rsidR="00302539">
        <w:t>they</w:t>
      </w:r>
      <w:r w:rsidR="00E504D9">
        <w:t xml:space="preserve"> </w:t>
      </w:r>
      <w:r w:rsidR="00302539">
        <w:t>were</w:t>
      </w:r>
      <w:r w:rsidR="00E504D9">
        <w:t xml:space="preserve"> </w:t>
      </w:r>
      <w:r w:rsidR="00302539">
        <w:t>not</w:t>
      </w:r>
      <w:r w:rsidR="00E504D9">
        <w:t xml:space="preserve"> </w:t>
      </w:r>
      <w:r w:rsidR="00302539">
        <w:t>included</w:t>
      </w:r>
      <w:r w:rsidR="00E504D9">
        <w:t xml:space="preserve"> </w:t>
      </w:r>
      <w:r w:rsidR="00302539">
        <w:t>in</w:t>
      </w:r>
      <w:r w:rsidR="00E504D9">
        <w:t xml:space="preserve"> </w:t>
      </w:r>
      <w:proofErr w:type="spellStart"/>
      <w:r w:rsidR="00302539">
        <w:t>Barseł</w:t>
      </w:r>
      <w:r>
        <w:t>’</w:t>
      </w:r>
      <w:r w:rsidR="00302539">
        <w:t>s</w:t>
      </w:r>
      <w:proofErr w:type="spellEnd"/>
      <w:r w:rsidR="00E504D9">
        <w:t xml:space="preserve"> </w:t>
      </w:r>
      <w:r w:rsidR="00302539">
        <w:t>exemplar.</w:t>
      </w:r>
      <w:r w:rsidR="00E504D9">
        <w:t xml:space="preserve"> </w:t>
      </w:r>
      <w:r w:rsidR="00302539">
        <w:t>A.</w:t>
      </w:r>
      <w:r w:rsidR="00E504D9">
        <w:t xml:space="preserve"> </w:t>
      </w:r>
      <w:proofErr w:type="spellStart"/>
      <w:r w:rsidR="00302539">
        <w:t>Sukʻrean</w:t>
      </w:r>
      <w:proofErr w:type="spellEnd"/>
      <w:r w:rsidR="00E504D9">
        <w:t xml:space="preserve"> </w:t>
      </w:r>
      <w:r w:rsidR="00302539">
        <w:t>has</w:t>
      </w:r>
      <w:r w:rsidR="00E504D9">
        <w:t xml:space="preserve"> </w:t>
      </w:r>
      <w:r w:rsidR="00302539">
        <w:t>also</w:t>
      </w:r>
      <w:r w:rsidR="00E504D9">
        <w:t xml:space="preserve"> </w:t>
      </w:r>
      <w:r w:rsidR="00302539">
        <w:t>considered</w:t>
      </w:r>
      <w:r w:rsidR="00E504D9">
        <w:t xml:space="preserve"> </w:t>
      </w:r>
      <w:r w:rsidR="00302539">
        <w:t>this</w:t>
      </w:r>
      <w:r w:rsidR="00E504D9">
        <w:t xml:space="preserve"> </w:t>
      </w:r>
      <w:r w:rsidR="00302539">
        <w:t>Commentary</w:t>
      </w:r>
      <w:r w:rsidR="00E504D9">
        <w:t xml:space="preserve"> </w:t>
      </w:r>
      <w:r w:rsidR="00302539">
        <w:t>as</w:t>
      </w:r>
      <w:r w:rsidR="00E504D9">
        <w:t xml:space="preserve"> </w:t>
      </w:r>
      <w:r w:rsidR="00302539">
        <w:t>evidence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absence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Longer</w:t>
      </w:r>
      <w:r w:rsidR="00E504D9">
        <w:t xml:space="preserve"> </w:t>
      </w:r>
      <w:r w:rsidR="00302539">
        <w:t>Ending</w:t>
      </w:r>
      <w:r w:rsidR="00E504D9">
        <w:t xml:space="preserve"> </w:t>
      </w:r>
      <w:r w:rsidR="00302539">
        <w:t>in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original</w:t>
      </w:r>
      <w:r w:rsidR="00E504D9">
        <w:t xml:space="preserve"> </w:t>
      </w:r>
      <w:r w:rsidR="00302539">
        <w:t>Armenian</w:t>
      </w:r>
      <w:r w:rsidR="00E504D9">
        <w:t xml:space="preserve"> </w:t>
      </w:r>
      <w:r w:rsidR="00302539">
        <w:t>version.</w:t>
      </w:r>
      <w:r w:rsidR="00E504D9" w:rsidRPr="002E4081">
        <w:t xml:space="preserve"> </w:t>
      </w:r>
      <w:r w:rsidR="00302539" w:rsidRPr="002E4081">
        <w:t>Obviously,</w:t>
      </w:r>
      <w:r w:rsidR="00E504D9" w:rsidRPr="002E4081">
        <w:t xml:space="preserve"> </w:t>
      </w:r>
      <w:r w:rsidR="00302539" w:rsidRPr="002E4081">
        <w:t>the</w:t>
      </w:r>
      <w:r w:rsidR="00E504D9" w:rsidRPr="002E4081">
        <w:t xml:space="preserve"> </w:t>
      </w:r>
      <w:r w:rsidR="00302539" w:rsidRPr="002E4081">
        <w:t>Constantinople</w:t>
      </w:r>
      <w:r w:rsidR="00E504D9" w:rsidRPr="002E4081">
        <w:t xml:space="preserve"> </w:t>
      </w:r>
      <w:r w:rsidR="00302539" w:rsidRPr="002E4081">
        <w:t>edition</w:t>
      </w:r>
      <w:r w:rsidR="00E504D9" w:rsidRPr="002E4081">
        <w:t xml:space="preserve"> </w:t>
      </w:r>
      <w:r w:rsidR="00302539" w:rsidRPr="002E4081">
        <w:t>of</w:t>
      </w:r>
      <w:r w:rsidR="00E504D9" w:rsidRPr="002E4081">
        <w:t xml:space="preserve"> </w:t>
      </w:r>
      <w:r w:rsidR="00302539" w:rsidRPr="002E4081">
        <w:t>the</w:t>
      </w:r>
      <w:r w:rsidR="00E504D9" w:rsidRPr="002E4081">
        <w:t xml:space="preserve"> </w:t>
      </w:r>
      <w:r w:rsidR="00302539" w:rsidRPr="002E4081">
        <w:t>Commentary,</w:t>
      </w:r>
      <w:r w:rsidR="00E504D9" w:rsidRPr="002E4081">
        <w:t xml:space="preserve"> </w:t>
      </w:r>
      <w:r w:rsidR="00302539" w:rsidRPr="002E4081">
        <w:t>where</w:t>
      </w:r>
      <w:r w:rsidR="00E504D9" w:rsidRPr="002E4081">
        <w:t xml:space="preserve"> </w:t>
      </w:r>
      <w:r w:rsidR="00302539" w:rsidRPr="002E4081">
        <w:t>16:9</w:t>
      </w:r>
      <w:r w:rsidR="000549F6" w:rsidRPr="002E4081">
        <w:t>-</w:t>
      </w:r>
      <w:r w:rsidR="00302539" w:rsidRPr="002E4081">
        <w:t>20</w:t>
      </w:r>
      <w:r w:rsidR="00E504D9" w:rsidRPr="002E4081">
        <w:t xml:space="preserve"> </w:t>
      </w:r>
      <w:r w:rsidR="00302539" w:rsidRPr="002E4081">
        <w:t>is</w:t>
      </w:r>
      <w:r w:rsidR="00E504D9" w:rsidRPr="002E4081">
        <w:t xml:space="preserve"> </w:t>
      </w:r>
      <w:r w:rsidR="00302539" w:rsidRPr="002E4081">
        <w:t>present,</w:t>
      </w:r>
      <w:r w:rsidR="00E504D9" w:rsidRPr="002E4081">
        <w:t xml:space="preserve"> </w:t>
      </w:r>
      <w:r w:rsidR="00302539" w:rsidRPr="002E4081">
        <w:t>escaped</w:t>
      </w:r>
      <w:r w:rsidR="00E504D9">
        <w:t xml:space="preserve"> </w:t>
      </w:r>
      <w:proofErr w:type="spellStart"/>
      <w:r w:rsidR="00302539">
        <w:t>Sukʻrean</w:t>
      </w:r>
      <w:r>
        <w:t>’</w:t>
      </w:r>
      <w:r w:rsidR="00302539">
        <w:t>s</w:t>
      </w:r>
      <w:proofErr w:type="spellEnd"/>
      <w:r w:rsidR="00302539">
        <w:t>,</w:t>
      </w:r>
      <w:r w:rsidR="00E504D9">
        <w:t xml:space="preserve"> </w:t>
      </w:r>
      <w:proofErr w:type="spellStart"/>
      <w:r w:rsidR="00302539">
        <w:t>Dashian</w:t>
      </w:r>
      <w:r>
        <w:t>’</w:t>
      </w:r>
      <w:r w:rsidR="00302539">
        <w:t>s</w:t>
      </w:r>
      <w:proofErr w:type="spellEnd"/>
      <w:r w:rsidR="00E504D9">
        <w:t xml:space="preserve"> </w:t>
      </w:r>
      <w:r w:rsidR="00302539">
        <w:t>and</w:t>
      </w:r>
      <w:r w:rsidR="00E504D9">
        <w:t xml:space="preserve"> </w:t>
      </w:r>
      <w:r w:rsidR="00302539">
        <w:t>Colwell</w:t>
      </w:r>
      <w:r>
        <w:t>’</w:t>
      </w:r>
      <w:r w:rsidR="00302539">
        <w:t>s</w:t>
      </w:r>
      <w:r w:rsidR="00E504D9">
        <w:t xml:space="preserve"> </w:t>
      </w:r>
      <w:r w:rsidR="00302539">
        <w:t>attention.</w:t>
      </w:r>
      <w:r w:rsidR="00E504D9">
        <w:t xml:space="preserve"> </w:t>
      </w:r>
      <w:r w:rsidR="00302539">
        <w:t>Thus,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Commentary</w:t>
      </w:r>
      <w:r w:rsidR="00E504D9">
        <w:t xml:space="preserve"> </w:t>
      </w:r>
      <w:r w:rsidR="00302539">
        <w:t>in</w:t>
      </w:r>
      <w:r w:rsidR="00E504D9">
        <w:t xml:space="preserve"> </w:t>
      </w:r>
      <w:r w:rsidR="00302539">
        <w:t>question</w:t>
      </w:r>
      <w:r w:rsidR="00E504D9">
        <w:t xml:space="preserve"> </w:t>
      </w:r>
      <w:r w:rsidR="00302539">
        <w:t>is</w:t>
      </w:r>
      <w:r w:rsidR="00E504D9">
        <w:t xml:space="preserve"> </w:t>
      </w:r>
      <w:r w:rsidR="00302539">
        <w:t>important</w:t>
      </w:r>
      <w:r w:rsidR="00E504D9">
        <w:t xml:space="preserve"> </w:t>
      </w:r>
      <w:r w:rsidR="00302539">
        <w:t>not</w:t>
      </w:r>
      <w:r w:rsidR="00E504D9">
        <w:t xml:space="preserve"> </w:t>
      </w:r>
      <w:r w:rsidR="00302539">
        <w:t>only</w:t>
      </w:r>
      <w:r w:rsidR="00E504D9">
        <w:t xml:space="preserve"> </w:t>
      </w:r>
      <w:r w:rsidR="00302539">
        <w:t>as</w:t>
      </w:r>
      <w:r w:rsidR="00E504D9">
        <w:t xml:space="preserve"> </w:t>
      </w:r>
      <w:r w:rsidR="00302539">
        <w:t>a</w:t>
      </w:r>
      <w:r w:rsidR="00E504D9">
        <w:t xml:space="preserve"> </w:t>
      </w:r>
      <w:r w:rsidR="00302539">
        <w:t>piece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Armenian</w:t>
      </w:r>
      <w:r w:rsidR="00E504D9">
        <w:t xml:space="preserve"> </w:t>
      </w:r>
      <w:r w:rsidR="00302539">
        <w:t>biblical</w:t>
      </w:r>
      <w:r w:rsidR="00E504D9">
        <w:t xml:space="preserve"> </w:t>
      </w:r>
      <w:r w:rsidR="00302539">
        <w:t>exegesis,</w:t>
      </w:r>
      <w:r w:rsidR="00E504D9">
        <w:t xml:space="preserve"> </w:t>
      </w:r>
      <w:r w:rsidR="00302539">
        <w:t>but</w:t>
      </w:r>
      <w:r w:rsidR="00E504D9">
        <w:t xml:space="preserve"> </w:t>
      </w:r>
      <w:r w:rsidR="00302539">
        <w:t>also</w:t>
      </w:r>
      <w:r w:rsidR="00E504D9">
        <w:t xml:space="preserve"> </w:t>
      </w:r>
      <w:r w:rsidR="00302539">
        <w:t>for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discussion</w:t>
      </w:r>
      <w:r w:rsidR="00E504D9">
        <w:t xml:space="preserve"> </w:t>
      </w:r>
      <w:r w:rsidR="00302539">
        <w:t>of</w:t>
      </w:r>
      <w:r w:rsidR="00E504D9">
        <w:t xml:space="preserve"> </w:t>
      </w:r>
      <w:r w:rsidR="00302539">
        <w:t>textual</w:t>
      </w:r>
      <w:r w:rsidR="00E504D9">
        <w:t xml:space="preserve"> </w:t>
      </w:r>
      <w:r w:rsidR="00302539">
        <w:t>issues</w:t>
      </w:r>
      <w:r w:rsidR="00E504D9">
        <w:t xml:space="preserve"> </w:t>
      </w:r>
      <w:r w:rsidR="00302539">
        <w:t>related</w:t>
      </w:r>
      <w:r w:rsidR="00E504D9">
        <w:t xml:space="preserve"> </w:t>
      </w:r>
      <w:r w:rsidR="00302539">
        <w:t>to</w:t>
      </w:r>
      <w:r w:rsidR="00E504D9">
        <w:t xml:space="preserve"> </w:t>
      </w:r>
      <w:r w:rsidR="00302539">
        <w:t>Mark</w:t>
      </w:r>
      <w:r w:rsidR="00E504D9">
        <w:t xml:space="preserve"> </w:t>
      </w:r>
      <w:r w:rsidR="00302539">
        <w:t>16:9</w:t>
      </w:r>
      <w:r w:rsidR="000F276C">
        <w:t>-</w:t>
      </w:r>
      <w:r w:rsidR="00302539">
        <w:t>20</w:t>
      </w:r>
      <w:r w:rsidR="00E504D9">
        <w:t xml:space="preserve"> </w:t>
      </w:r>
      <w:r w:rsidR="00302539">
        <w:t>in</w:t>
      </w:r>
      <w:r w:rsidR="00E504D9">
        <w:t xml:space="preserve"> </w:t>
      </w:r>
      <w:r w:rsidR="00302539">
        <w:t>Armenian.</w:t>
      </w:r>
      <w:r>
        <w:t>”</w:t>
      </w:r>
      <w:r w:rsidR="00E504D9">
        <w:t xml:space="preserve"> </w:t>
      </w:r>
      <w:r w:rsidR="00302539" w:rsidRPr="0087768D">
        <w:rPr>
          <w:sz w:val="16"/>
          <w:szCs w:val="18"/>
        </w:rPr>
        <w:t>(Melkonyan,</w:t>
      </w:r>
      <w:r w:rsidR="00E504D9">
        <w:rPr>
          <w:sz w:val="16"/>
          <w:szCs w:val="18"/>
        </w:rPr>
        <w:t xml:space="preserve"> </w:t>
      </w:r>
      <w:r w:rsidR="00302539" w:rsidRPr="0087768D">
        <w:rPr>
          <w:i/>
          <w:iCs/>
          <w:sz w:val="16"/>
          <w:szCs w:val="18"/>
        </w:rPr>
        <w:t>Mark</w:t>
      </w:r>
      <w:r w:rsidR="00E504D9">
        <w:rPr>
          <w:i/>
          <w:iCs/>
          <w:sz w:val="16"/>
          <w:szCs w:val="18"/>
        </w:rPr>
        <w:t xml:space="preserve"> </w:t>
      </w:r>
      <w:r w:rsidR="00302539" w:rsidRPr="0087768D">
        <w:rPr>
          <w:i/>
          <w:iCs/>
          <w:sz w:val="16"/>
          <w:szCs w:val="18"/>
        </w:rPr>
        <w:t>16:9-20</w:t>
      </w:r>
      <w:r w:rsidR="00E504D9">
        <w:rPr>
          <w:i/>
          <w:iCs/>
          <w:sz w:val="16"/>
          <w:szCs w:val="18"/>
        </w:rPr>
        <w:t xml:space="preserve"> </w:t>
      </w:r>
      <w:r w:rsidR="00302539" w:rsidRPr="0087768D">
        <w:rPr>
          <w:i/>
          <w:iCs/>
          <w:sz w:val="16"/>
          <w:szCs w:val="18"/>
        </w:rPr>
        <w:t>in</w:t>
      </w:r>
      <w:r w:rsidR="00E504D9">
        <w:rPr>
          <w:i/>
          <w:iCs/>
          <w:sz w:val="16"/>
          <w:szCs w:val="18"/>
        </w:rPr>
        <w:t xml:space="preserve"> </w:t>
      </w:r>
      <w:r w:rsidR="00302539" w:rsidRPr="0087768D">
        <w:rPr>
          <w:i/>
          <w:iCs/>
          <w:sz w:val="16"/>
          <w:szCs w:val="18"/>
        </w:rPr>
        <w:t>Armenian</w:t>
      </w:r>
      <w:r w:rsidR="00302539" w:rsidRPr="0087768D">
        <w:rPr>
          <w:sz w:val="16"/>
          <w:szCs w:val="18"/>
        </w:rPr>
        <w:t>,</w:t>
      </w:r>
      <w:r w:rsidR="00E504D9">
        <w:rPr>
          <w:sz w:val="16"/>
          <w:szCs w:val="18"/>
        </w:rPr>
        <w:t xml:space="preserve"> </w:t>
      </w:r>
      <w:r w:rsidR="00302539" w:rsidRPr="0087768D">
        <w:rPr>
          <w:sz w:val="16"/>
          <w:szCs w:val="18"/>
        </w:rPr>
        <w:t>629)</w:t>
      </w:r>
    </w:p>
    <w:p w14:paraId="0940EF13" w14:textId="77777777" w:rsidR="00302539" w:rsidRDefault="00302539" w:rsidP="00302539">
      <w:pPr>
        <w:pStyle w:val="Heading2"/>
      </w:pPr>
      <w:r>
        <w:t>Georgian</w:t>
      </w:r>
    </w:p>
    <w:p w14:paraId="1B205125" w14:textId="04C7A11E" w:rsidR="00302539" w:rsidRPr="00D5653B" w:rsidRDefault="004F79A4" w:rsidP="00302539">
      <w:pPr>
        <w:pStyle w:val="Heading3"/>
      </w:pPr>
      <w:r>
        <w:t>“</w:t>
      </w:r>
      <w:r w:rsidR="00302539">
        <w:t>It</w:t>
      </w:r>
      <w:r w:rsidR="00E504D9">
        <w:t xml:space="preserve"> </w:t>
      </w:r>
      <w:r w:rsidR="00302539">
        <w:t>is</w:t>
      </w:r>
      <w:r w:rsidR="00E504D9">
        <w:t xml:space="preserve"> </w:t>
      </w:r>
      <w:r w:rsidR="00302539">
        <w:t>generally</w:t>
      </w:r>
      <w:r w:rsidR="00E504D9">
        <w:t xml:space="preserve"> </w:t>
      </w:r>
      <w:r w:rsidR="00302539">
        <w:t>agreed</w:t>
      </w:r>
      <w:r w:rsidR="00E504D9">
        <w:t xml:space="preserve"> </w:t>
      </w:r>
      <w:r w:rsidR="00302539">
        <w:t>today</w:t>
      </w:r>
      <w:r w:rsidR="00E504D9">
        <w:t xml:space="preserve"> </w:t>
      </w:r>
      <w:r w:rsidR="00302539">
        <w:t>that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Old</w:t>
      </w:r>
      <w:r w:rsidR="00E504D9">
        <w:t xml:space="preserve"> </w:t>
      </w:r>
      <w:r w:rsidR="00302539">
        <w:t>Georgian</w:t>
      </w:r>
      <w:r w:rsidR="00E504D9">
        <w:t xml:space="preserve"> </w:t>
      </w:r>
      <w:r w:rsidR="00302539">
        <w:t>version</w:t>
      </w:r>
      <w:r w:rsidR="00E504D9">
        <w:t xml:space="preserve"> </w:t>
      </w:r>
      <w:r w:rsidR="00302539">
        <w:t>was</w:t>
      </w:r>
      <w:r w:rsidR="00E504D9">
        <w:t xml:space="preserve"> </w:t>
      </w:r>
      <w:r w:rsidR="00302539">
        <w:t>translated</w:t>
      </w:r>
      <w:r w:rsidR="00E504D9">
        <w:t xml:space="preserve"> </w:t>
      </w:r>
      <w:r w:rsidR="00302539">
        <w:t>from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Armenian.</w:t>
      </w:r>
      <w:r>
        <w:t>”</w:t>
      </w:r>
      <w:r w:rsidR="00E504D9">
        <w:t xml:space="preserve"> </w:t>
      </w:r>
      <w:r w:rsidR="00302539" w:rsidRPr="00C82C84">
        <w:rPr>
          <w:sz w:val="16"/>
          <w:szCs w:val="16"/>
        </w:rPr>
        <w:t>(</w:t>
      </w:r>
      <w:r w:rsidR="00302539">
        <w:rPr>
          <w:sz w:val="16"/>
          <w:szCs w:val="16"/>
        </w:rPr>
        <w:t>Colwell</w:t>
      </w:r>
      <w:r w:rsidR="00302539"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302539" w:rsidRPr="005D0973">
        <w:rPr>
          <w:i/>
          <w:iCs/>
          <w:sz w:val="16"/>
          <w:szCs w:val="16"/>
        </w:rPr>
        <w:t>Mark</w:t>
      </w:r>
      <w:r w:rsidR="00E504D9">
        <w:rPr>
          <w:i/>
          <w:iCs/>
          <w:sz w:val="16"/>
          <w:szCs w:val="16"/>
        </w:rPr>
        <w:t xml:space="preserve"> </w:t>
      </w:r>
      <w:r w:rsidR="00302539" w:rsidRPr="005D0973">
        <w:rPr>
          <w:i/>
          <w:iCs/>
          <w:sz w:val="16"/>
          <w:szCs w:val="16"/>
        </w:rPr>
        <w:t>16</w:t>
      </w:r>
      <w:r w:rsidR="00302539" w:rsidRPr="005D0973">
        <w:rPr>
          <w:i/>
          <w:iCs/>
          <w:sz w:val="16"/>
          <w:szCs w:val="16"/>
          <w:vertAlign w:val="superscript"/>
        </w:rPr>
        <w:t>9-20</w:t>
      </w:r>
      <w:r w:rsidR="00E504D9">
        <w:rPr>
          <w:i/>
          <w:iCs/>
          <w:sz w:val="16"/>
          <w:szCs w:val="16"/>
        </w:rPr>
        <w:t xml:space="preserve"> </w:t>
      </w:r>
      <w:r w:rsidR="00302539">
        <w:rPr>
          <w:i/>
          <w:iCs/>
          <w:sz w:val="16"/>
          <w:szCs w:val="16"/>
        </w:rPr>
        <w:t>in</w:t>
      </w:r>
      <w:r w:rsidR="00E504D9">
        <w:rPr>
          <w:i/>
          <w:iCs/>
          <w:sz w:val="16"/>
          <w:szCs w:val="16"/>
        </w:rPr>
        <w:t xml:space="preserve"> </w:t>
      </w:r>
      <w:r w:rsidR="00302539">
        <w:rPr>
          <w:i/>
          <w:iCs/>
          <w:sz w:val="16"/>
          <w:szCs w:val="16"/>
        </w:rPr>
        <w:t>the</w:t>
      </w:r>
      <w:r w:rsidR="00E504D9">
        <w:rPr>
          <w:i/>
          <w:iCs/>
          <w:sz w:val="16"/>
          <w:szCs w:val="16"/>
        </w:rPr>
        <w:t xml:space="preserve"> </w:t>
      </w:r>
      <w:r w:rsidR="00302539">
        <w:rPr>
          <w:i/>
          <w:iCs/>
          <w:sz w:val="16"/>
          <w:szCs w:val="16"/>
        </w:rPr>
        <w:t>Armenian</w:t>
      </w:r>
      <w:r w:rsidR="00E504D9">
        <w:rPr>
          <w:i/>
          <w:iCs/>
          <w:sz w:val="16"/>
          <w:szCs w:val="16"/>
        </w:rPr>
        <w:t xml:space="preserve"> </w:t>
      </w:r>
      <w:r w:rsidR="00302539">
        <w:rPr>
          <w:i/>
          <w:iCs/>
          <w:sz w:val="16"/>
          <w:szCs w:val="16"/>
        </w:rPr>
        <w:t>Version</w:t>
      </w:r>
      <w:r w:rsidR="00302539"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302539">
        <w:rPr>
          <w:sz w:val="16"/>
          <w:szCs w:val="16"/>
        </w:rPr>
        <w:t>381</w:t>
      </w:r>
      <w:r w:rsidR="00302539" w:rsidRPr="00C82C84">
        <w:rPr>
          <w:sz w:val="16"/>
          <w:szCs w:val="16"/>
        </w:rPr>
        <w:t>)</w:t>
      </w:r>
    </w:p>
    <w:p w14:paraId="41D5B67B" w14:textId="7B58958F" w:rsidR="00302539" w:rsidRPr="007472B1" w:rsidRDefault="004F79A4" w:rsidP="00302539">
      <w:pPr>
        <w:pStyle w:val="Heading3"/>
      </w:pPr>
      <w:r>
        <w:t>“</w:t>
      </w:r>
      <w:r w:rsidR="00302539">
        <w:t>In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fifth</w:t>
      </w:r>
      <w:r w:rsidR="00E504D9">
        <w:t xml:space="preserve"> </w:t>
      </w:r>
      <w:r w:rsidR="00302539">
        <w:t>century,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Bible</w:t>
      </w:r>
      <w:r w:rsidR="00E504D9">
        <w:t xml:space="preserve"> </w:t>
      </w:r>
      <w:r w:rsidR="00302539">
        <w:t>was</w:t>
      </w:r>
      <w:r w:rsidR="00E504D9">
        <w:t xml:space="preserve"> </w:t>
      </w:r>
      <w:r w:rsidR="00302539">
        <w:t>translated</w:t>
      </w:r>
      <w:r w:rsidR="00E504D9">
        <w:t xml:space="preserve"> </w:t>
      </w:r>
      <w:r w:rsidR="00302539">
        <w:t>from</w:t>
      </w:r>
      <w:r w:rsidR="00E504D9">
        <w:t xml:space="preserve"> </w:t>
      </w:r>
      <w:r w:rsidR="00302539">
        <w:t>Armenian</w:t>
      </w:r>
      <w:r w:rsidR="00E504D9">
        <w:t xml:space="preserve"> </w:t>
      </w:r>
      <w:r w:rsidR="00302539">
        <w:t>into</w:t>
      </w:r>
      <w:r w:rsidR="00E504D9">
        <w:t xml:space="preserve"> </w:t>
      </w:r>
      <w:r w:rsidR="00302539">
        <w:t>Georgian.</w:t>
      </w:r>
      <w:r>
        <w:t>”</w:t>
      </w:r>
      <w:r w:rsidR="00E504D9">
        <w:t xml:space="preserve"> </w:t>
      </w:r>
      <w:r w:rsidR="00302539" w:rsidRPr="00244D77">
        <w:rPr>
          <w:sz w:val="16"/>
          <w:szCs w:val="16"/>
        </w:rPr>
        <w:t>(Alexanian,</w:t>
      </w:r>
      <w:r w:rsidR="00E504D9">
        <w:rPr>
          <w:sz w:val="16"/>
          <w:szCs w:val="16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Armenian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Version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of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New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87768D" w:rsidRPr="0087768D">
        <w:rPr>
          <w:i/>
          <w:iCs/>
          <w:sz w:val="16"/>
          <w:szCs w:val="16"/>
          <w:lang w:bidi="he-IL"/>
        </w:rPr>
        <w:t>Testament,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302539" w:rsidRPr="00244D77">
        <w:rPr>
          <w:sz w:val="16"/>
          <w:szCs w:val="16"/>
        </w:rPr>
        <w:t>157)</w:t>
      </w:r>
    </w:p>
    <w:p w14:paraId="3EC675CF" w14:textId="60B9FB0F" w:rsidR="00302539" w:rsidRPr="003A3581" w:rsidRDefault="004F79A4" w:rsidP="00302539">
      <w:pPr>
        <w:pStyle w:val="Heading3"/>
      </w:pPr>
      <w:r>
        <w:t>“</w:t>
      </w:r>
      <w:r w:rsidR="00302539">
        <w:t>In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Gospels,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Adish</w:t>
      </w:r>
      <w:r w:rsidR="00E504D9">
        <w:t xml:space="preserve"> </w:t>
      </w:r>
      <w:r w:rsidR="00302539">
        <w:t>MS</w:t>
      </w:r>
      <w:r w:rsidR="00E504D9">
        <w:t xml:space="preserve"> </w:t>
      </w:r>
      <w:r w:rsidR="00302539">
        <w:t>shows…that</w:t>
      </w:r>
      <w:r w:rsidR="00E504D9">
        <w:t xml:space="preserve"> </w:t>
      </w:r>
      <w:r w:rsidR="00302539">
        <w:t>its</w:t>
      </w:r>
      <w:r w:rsidR="00E504D9">
        <w:t xml:space="preserve"> </w:t>
      </w:r>
      <w:r w:rsidR="00302539">
        <w:t>text</w:t>
      </w:r>
      <w:r w:rsidR="00E504D9">
        <w:t xml:space="preserve"> </w:t>
      </w:r>
      <w:r w:rsidR="00302539">
        <w:t>was</w:t>
      </w:r>
      <w:r w:rsidR="00E504D9">
        <w:t xml:space="preserve"> </w:t>
      </w:r>
      <w:r w:rsidR="00302539">
        <w:t>probably</w:t>
      </w:r>
      <w:r w:rsidR="00E504D9">
        <w:t xml:space="preserve"> </w:t>
      </w:r>
      <w:r w:rsidR="00302539">
        <w:t>made</w:t>
      </w:r>
      <w:r w:rsidR="00E504D9">
        <w:t xml:space="preserve"> </w:t>
      </w:r>
      <w:r w:rsidR="00302539">
        <w:t>from</w:t>
      </w:r>
      <w:r w:rsidR="00E504D9">
        <w:t xml:space="preserve"> </w:t>
      </w:r>
      <w:r w:rsidR="00302539">
        <w:t>an</w:t>
      </w:r>
      <w:r w:rsidR="00E504D9">
        <w:t xml:space="preserve"> </w:t>
      </w:r>
      <w:r w:rsidR="00302539">
        <w:t>Armenian</w:t>
      </w:r>
      <w:r w:rsidR="00E504D9">
        <w:t xml:space="preserve"> </w:t>
      </w:r>
      <w:r w:rsidR="00302539">
        <w:t>base.</w:t>
      </w:r>
      <w:r>
        <w:t>”</w:t>
      </w:r>
      <w:r w:rsidR="00E504D9">
        <w:t xml:space="preserve"> </w:t>
      </w:r>
      <w:r w:rsidR="00302539" w:rsidRPr="00C82C84">
        <w:rPr>
          <w:sz w:val="16"/>
          <w:szCs w:val="16"/>
        </w:rPr>
        <w:t>(</w:t>
      </w:r>
      <w:r w:rsidR="00302539">
        <w:rPr>
          <w:sz w:val="16"/>
          <w:szCs w:val="16"/>
        </w:rPr>
        <w:t>Birdsall</w:t>
      </w:r>
      <w:r w:rsidR="00302539"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C014F2" w:rsidRPr="00C014F2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C014F2" w:rsidRPr="00C014F2">
        <w:rPr>
          <w:i/>
          <w:iCs/>
          <w:sz w:val="16"/>
          <w:szCs w:val="16"/>
          <w:lang w:bidi="he-IL"/>
        </w:rPr>
        <w:t>Georgian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C014F2" w:rsidRPr="00C014F2">
        <w:rPr>
          <w:i/>
          <w:iCs/>
          <w:sz w:val="16"/>
          <w:szCs w:val="16"/>
          <w:lang w:bidi="he-IL"/>
        </w:rPr>
        <w:t>Version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C014F2" w:rsidRPr="00C014F2">
        <w:rPr>
          <w:i/>
          <w:iCs/>
          <w:sz w:val="16"/>
          <w:szCs w:val="16"/>
          <w:lang w:bidi="he-IL"/>
        </w:rPr>
        <w:t>of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C014F2" w:rsidRPr="00C014F2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C014F2" w:rsidRPr="00C014F2">
        <w:rPr>
          <w:i/>
          <w:iCs/>
          <w:sz w:val="16"/>
          <w:szCs w:val="16"/>
          <w:lang w:bidi="he-IL"/>
        </w:rPr>
        <w:t>New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C014F2" w:rsidRPr="00C014F2">
        <w:rPr>
          <w:i/>
          <w:iCs/>
          <w:sz w:val="16"/>
          <w:szCs w:val="16"/>
          <w:lang w:bidi="he-IL"/>
        </w:rPr>
        <w:t>Testament,</w:t>
      </w:r>
      <w:r w:rsidR="00E504D9">
        <w:rPr>
          <w:sz w:val="16"/>
          <w:szCs w:val="16"/>
        </w:rPr>
        <w:t xml:space="preserve"> </w:t>
      </w:r>
      <w:r w:rsidR="00302539">
        <w:rPr>
          <w:sz w:val="16"/>
          <w:szCs w:val="16"/>
        </w:rPr>
        <w:t>178</w:t>
      </w:r>
      <w:r w:rsidR="00302539" w:rsidRPr="00C82C84">
        <w:rPr>
          <w:sz w:val="16"/>
          <w:szCs w:val="16"/>
        </w:rPr>
        <w:t>)</w:t>
      </w:r>
    </w:p>
    <w:p w14:paraId="5EA259F8" w14:textId="187A6C25" w:rsidR="00302539" w:rsidRPr="007B66D9" w:rsidRDefault="004F79A4" w:rsidP="00302539">
      <w:pPr>
        <w:pStyle w:val="Heading3"/>
      </w:pPr>
      <w:r>
        <w:t>“</w:t>
      </w:r>
      <w:r w:rsidR="00302539">
        <w:t>The</w:t>
      </w:r>
      <w:r w:rsidR="00E504D9">
        <w:t xml:space="preserve"> </w:t>
      </w:r>
      <w:r w:rsidR="00302539">
        <w:t>Gospels</w:t>
      </w:r>
      <w:r w:rsidR="00E504D9">
        <w:t xml:space="preserve"> </w:t>
      </w:r>
      <w:r w:rsidR="00302539">
        <w:t>in</w:t>
      </w:r>
      <w:r w:rsidR="00E504D9">
        <w:t xml:space="preserve"> </w:t>
      </w:r>
      <w:r w:rsidR="00302539">
        <w:t>Georgian</w:t>
      </w:r>
      <w:r w:rsidR="00E504D9">
        <w:t xml:space="preserve"> </w:t>
      </w:r>
      <w:r w:rsidR="00302539">
        <w:t>are</w:t>
      </w:r>
      <w:r w:rsidR="00E504D9">
        <w:t xml:space="preserve"> </w:t>
      </w:r>
      <w:r w:rsidR="00302539">
        <w:t>known</w:t>
      </w:r>
      <w:r w:rsidR="00E504D9">
        <w:t xml:space="preserve"> </w:t>
      </w:r>
      <w:r w:rsidR="00302539">
        <w:t>already</w:t>
      </w:r>
      <w:r w:rsidR="00E504D9">
        <w:t xml:space="preserve"> </w:t>
      </w:r>
      <w:r w:rsidR="00302539">
        <w:t>in</w:t>
      </w:r>
      <w:r w:rsidR="00E504D9">
        <w:t xml:space="preserve"> </w:t>
      </w:r>
      <w:r w:rsidR="00302539">
        <w:t>two</w:t>
      </w:r>
      <w:r w:rsidR="00E504D9">
        <w:t xml:space="preserve"> </w:t>
      </w:r>
      <w:r w:rsidR="00302539">
        <w:t>parallel</w:t>
      </w:r>
      <w:r w:rsidR="00E504D9">
        <w:t xml:space="preserve"> </w:t>
      </w:r>
      <w:r w:rsidR="00302539">
        <w:t>recensions</w:t>
      </w:r>
      <w:r w:rsidR="00E504D9">
        <w:t xml:space="preserve"> </w:t>
      </w:r>
      <w:r w:rsidR="00302539">
        <w:t>by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fifth</w:t>
      </w:r>
      <w:r w:rsidR="00E504D9">
        <w:t xml:space="preserve"> </w:t>
      </w:r>
      <w:r w:rsidR="00302539">
        <w:t>century.</w:t>
      </w:r>
      <w:r w:rsidR="00E504D9">
        <w:t xml:space="preserve"> </w:t>
      </w:r>
      <w:r w:rsidR="00302539">
        <w:t>Behind</w:t>
      </w:r>
      <w:r w:rsidR="00E504D9">
        <w:t xml:space="preserve"> </w:t>
      </w:r>
      <w:r w:rsidR="00302539">
        <w:t>both</w:t>
      </w:r>
      <w:r w:rsidR="00E504D9">
        <w:t xml:space="preserve"> </w:t>
      </w:r>
      <w:r w:rsidR="00302539">
        <w:t>lies</w:t>
      </w:r>
      <w:r w:rsidR="00E504D9">
        <w:t xml:space="preserve"> </w:t>
      </w:r>
      <w:r w:rsidR="00302539">
        <w:t>an</w:t>
      </w:r>
      <w:r w:rsidR="00E504D9">
        <w:t xml:space="preserve"> </w:t>
      </w:r>
      <w:r w:rsidR="00302539">
        <w:t>Armenian</w:t>
      </w:r>
      <w:r w:rsidR="00E504D9">
        <w:t xml:space="preserve"> </w:t>
      </w:r>
      <w:r w:rsidR="00302539">
        <w:t>version.</w:t>
      </w:r>
      <w:r>
        <w:t>”</w:t>
      </w:r>
      <w:r w:rsidR="00E504D9">
        <w:t xml:space="preserve"> </w:t>
      </w:r>
      <w:r w:rsidR="00302539" w:rsidRPr="00C82C84">
        <w:rPr>
          <w:sz w:val="16"/>
          <w:szCs w:val="16"/>
        </w:rPr>
        <w:t>(</w:t>
      </w:r>
      <w:r w:rsidR="00302539">
        <w:rPr>
          <w:sz w:val="16"/>
          <w:szCs w:val="16"/>
        </w:rPr>
        <w:t>Birdsall</w:t>
      </w:r>
      <w:r w:rsidR="00302539"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563F4D" w:rsidRPr="0087768D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563F4D" w:rsidRPr="0087768D">
        <w:rPr>
          <w:i/>
          <w:iCs/>
          <w:sz w:val="16"/>
          <w:szCs w:val="16"/>
          <w:lang w:bidi="he-IL"/>
        </w:rPr>
        <w:t>Armenian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563F4D" w:rsidRPr="0087768D">
        <w:rPr>
          <w:i/>
          <w:iCs/>
          <w:sz w:val="16"/>
          <w:szCs w:val="16"/>
          <w:lang w:bidi="he-IL"/>
        </w:rPr>
        <w:t>Version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563F4D" w:rsidRPr="0087768D">
        <w:rPr>
          <w:i/>
          <w:iCs/>
          <w:sz w:val="16"/>
          <w:szCs w:val="16"/>
          <w:lang w:bidi="he-IL"/>
        </w:rPr>
        <w:t>of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563F4D" w:rsidRPr="0087768D">
        <w:rPr>
          <w:i/>
          <w:iCs/>
          <w:sz w:val="16"/>
          <w:szCs w:val="16"/>
          <w:lang w:bidi="he-IL"/>
        </w:rPr>
        <w:t>the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563F4D" w:rsidRPr="0087768D">
        <w:rPr>
          <w:i/>
          <w:iCs/>
          <w:sz w:val="16"/>
          <w:szCs w:val="16"/>
          <w:lang w:bidi="he-IL"/>
        </w:rPr>
        <w:t>New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563F4D" w:rsidRPr="0087768D">
        <w:rPr>
          <w:i/>
          <w:iCs/>
          <w:sz w:val="16"/>
          <w:szCs w:val="16"/>
          <w:lang w:bidi="he-IL"/>
        </w:rPr>
        <w:t>Testament,</w:t>
      </w:r>
      <w:r w:rsidR="00E504D9">
        <w:rPr>
          <w:i/>
          <w:iCs/>
          <w:sz w:val="16"/>
          <w:szCs w:val="16"/>
          <w:lang w:bidi="he-IL"/>
        </w:rPr>
        <w:t xml:space="preserve"> </w:t>
      </w:r>
      <w:r w:rsidR="00302539">
        <w:rPr>
          <w:sz w:val="16"/>
          <w:szCs w:val="16"/>
        </w:rPr>
        <w:t>181</w:t>
      </w:r>
      <w:r w:rsidR="00302539" w:rsidRPr="00C82C84">
        <w:rPr>
          <w:sz w:val="16"/>
          <w:szCs w:val="16"/>
        </w:rPr>
        <w:t>)</w:t>
      </w:r>
    </w:p>
    <w:p w14:paraId="15625BC8" w14:textId="6F5477C3" w:rsidR="00302539" w:rsidRPr="00C205E5" w:rsidRDefault="004F79A4" w:rsidP="00302539">
      <w:pPr>
        <w:pStyle w:val="Heading3"/>
      </w:pPr>
      <w:r w:rsidRPr="002E4081">
        <w:t>“</w:t>
      </w:r>
      <w:r w:rsidR="00302539" w:rsidRPr="002E4081">
        <w:t>That</w:t>
      </w:r>
      <w:r w:rsidR="00E504D9" w:rsidRPr="002E4081">
        <w:t xml:space="preserve"> </w:t>
      </w:r>
      <w:r w:rsidR="00302539" w:rsidRPr="002E4081">
        <w:t>the</w:t>
      </w:r>
      <w:r w:rsidR="00E504D9" w:rsidRPr="002E4081">
        <w:t xml:space="preserve"> </w:t>
      </w:r>
      <w:r w:rsidR="00302539" w:rsidRPr="002E4081">
        <w:t>first</w:t>
      </w:r>
      <w:r w:rsidR="00E504D9" w:rsidRPr="002E4081">
        <w:t xml:space="preserve"> </w:t>
      </w:r>
      <w:r w:rsidR="00302539" w:rsidRPr="002E4081">
        <w:t>Georgian</w:t>
      </w:r>
      <w:r w:rsidR="00E504D9" w:rsidRPr="002E4081">
        <w:t xml:space="preserve"> </w:t>
      </w:r>
      <w:r w:rsidR="00302539" w:rsidRPr="002E4081">
        <w:t>Gospels</w:t>
      </w:r>
      <w:r w:rsidR="00E504D9" w:rsidRPr="002E4081">
        <w:t xml:space="preserve"> </w:t>
      </w:r>
      <w:r w:rsidR="00302539" w:rsidRPr="002E4081">
        <w:t>were</w:t>
      </w:r>
      <w:r w:rsidR="00E504D9" w:rsidRPr="002E4081">
        <w:t xml:space="preserve"> </w:t>
      </w:r>
      <w:r w:rsidR="00302539" w:rsidRPr="002E4081">
        <w:t>translated</w:t>
      </w:r>
      <w:r w:rsidR="00E504D9" w:rsidRPr="002E4081">
        <w:t xml:space="preserve"> </w:t>
      </w:r>
      <w:r w:rsidR="00302539" w:rsidRPr="002E4081">
        <w:t>from</w:t>
      </w:r>
      <w:r w:rsidR="00E504D9" w:rsidRPr="002E4081">
        <w:t xml:space="preserve"> </w:t>
      </w:r>
      <w:r w:rsidR="00302539" w:rsidRPr="002E4081">
        <w:t>an</w:t>
      </w:r>
      <w:r w:rsidR="00E504D9" w:rsidRPr="002E4081">
        <w:t xml:space="preserve"> </w:t>
      </w:r>
      <w:r w:rsidR="00302539" w:rsidRPr="002E4081">
        <w:t>ancient</w:t>
      </w:r>
      <w:r w:rsidR="00E504D9" w:rsidRPr="002E4081">
        <w:t xml:space="preserve"> </w:t>
      </w:r>
      <w:r w:rsidR="00302539" w:rsidRPr="002E4081">
        <w:t>version,</w:t>
      </w:r>
      <w:r w:rsidR="00E504D9" w:rsidRPr="002E4081">
        <w:t xml:space="preserve"> </w:t>
      </w:r>
      <w:r w:rsidR="00302539" w:rsidRPr="002E4081">
        <w:t>based</w:t>
      </w:r>
      <w:r w:rsidR="00E504D9" w:rsidRPr="002E4081">
        <w:t xml:space="preserve"> </w:t>
      </w:r>
      <w:r w:rsidR="00302539" w:rsidRPr="002E4081">
        <w:t>in</w:t>
      </w:r>
      <w:r w:rsidR="00E504D9" w:rsidRPr="002E4081">
        <w:t xml:space="preserve"> </w:t>
      </w:r>
      <w:r w:rsidR="00302539" w:rsidRPr="002E4081">
        <w:t>its</w:t>
      </w:r>
      <w:r w:rsidR="00E504D9" w:rsidRPr="002E4081">
        <w:t xml:space="preserve"> </w:t>
      </w:r>
      <w:r w:rsidR="00302539" w:rsidRPr="002E4081">
        <w:t>turn</w:t>
      </w:r>
      <w:r w:rsidR="00E504D9" w:rsidRPr="002E4081">
        <w:t xml:space="preserve"> </w:t>
      </w:r>
      <w:r w:rsidR="00302539" w:rsidRPr="002E4081">
        <w:t>on</w:t>
      </w:r>
      <w:r w:rsidR="00E504D9" w:rsidRPr="002E4081">
        <w:t xml:space="preserve"> </w:t>
      </w:r>
      <w:r w:rsidR="00302539" w:rsidRPr="002E4081">
        <w:t>Syriac,</w:t>
      </w:r>
      <w:r w:rsidR="00E504D9" w:rsidRPr="002E4081">
        <w:t xml:space="preserve"> </w:t>
      </w:r>
      <w:r w:rsidR="00302539" w:rsidRPr="002E4081">
        <w:t>has</w:t>
      </w:r>
      <w:r w:rsidR="00E504D9" w:rsidRPr="002E4081">
        <w:t xml:space="preserve"> </w:t>
      </w:r>
      <w:r w:rsidR="00302539" w:rsidRPr="002E4081">
        <w:t>been</w:t>
      </w:r>
      <w:r w:rsidR="00E504D9" w:rsidRPr="002E4081">
        <w:t xml:space="preserve"> </w:t>
      </w:r>
      <w:r w:rsidR="00302539" w:rsidRPr="002E4081">
        <w:t>demonstrated</w:t>
      </w:r>
      <w:r w:rsidR="00E504D9" w:rsidRPr="002E4081">
        <w:t xml:space="preserve"> </w:t>
      </w:r>
      <w:r w:rsidR="00302539" w:rsidRPr="002E4081">
        <w:t>be</w:t>
      </w:r>
      <w:r w:rsidR="00E504D9" w:rsidRPr="002E4081">
        <w:t xml:space="preserve"> </w:t>
      </w:r>
      <w:r w:rsidR="00302539" w:rsidRPr="002E4081">
        <w:t>Indeed,</w:t>
      </w:r>
      <w:r w:rsidR="00E504D9" w:rsidRPr="002E4081">
        <w:t xml:space="preserve"> </w:t>
      </w:r>
      <w:r w:rsidR="00302539" w:rsidRPr="002E4081">
        <w:t>one</w:t>
      </w:r>
      <w:r w:rsidR="00E504D9" w:rsidRPr="002E4081">
        <w:t xml:space="preserve"> </w:t>
      </w:r>
      <w:r w:rsidR="00302539" w:rsidRPr="002E4081">
        <w:t>of</w:t>
      </w:r>
      <w:r w:rsidR="00E504D9" w:rsidRPr="002E4081">
        <w:t xml:space="preserve"> </w:t>
      </w:r>
      <w:r w:rsidR="00302539" w:rsidRPr="002E4081">
        <w:t>the</w:t>
      </w:r>
      <w:r w:rsidR="00E504D9" w:rsidRPr="002E4081">
        <w:t xml:space="preserve"> </w:t>
      </w:r>
      <w:r w:rsidR="00302539" w:rsidRPr="002E4081">
        <w:t>valuable</w:t>
      </w:r>
      <w:r w:rsidR="00E504D9" w:rsidRPr="002E4081">
        <w:t xml:space="preserve"> </w:t>
      </w:r>
      <w:r w:rsidR="00302539" w:rsidRPr="002E4081">
        <w:t>features</w:t>
      </w:r>
      <w:r w:rsidR="00E504D9" w:rsidRPr="002E4081">
        <w:t xml:space="preserve"> </w:t>
      </w:r>
      <w:r w:rsidR="00302539" w:rsidRPr="002E4081">
        <w:t>of</w:t>
      </w:r>
      <w:r w:rsidR="00E504D9" w:rsidRPr="002E4081">
        <w:t xml:space="preserve"> </w:t>
      </w:r>
      <w:r w:rsidR="00302539" w:rsidRPr="002E4081">
        <w:t>the</w:t>
      </w:r>
      <w:r w:rsidR="00E504D9" w:rsidRPr="002E4081">
        <w:t xml:space="preserve"> </w:t>
      </w:r>
      <w:proofErr w:type="spellStart"/>
      <w:r w:rsidR="00302539" w:rsidRPr="002E4081">
        <w:t>Adysh</w:t>
      </w:r>
      <w:proofErr w:type="spellEnd"/>
      <w:r w:rsidR="00E504D9" w:rsidRPr="002E4081">
        <w:t xml:space="preserve"> </w:t>
      </w:r>
      <w:r w:rsidR="00302539" w:rsidRPr="002E4081">
        <w:t>text</w:t>
      </w:r>
      <w:r w:rsidR="00E504D9" w:rsidRPr="002E4081">
        <w:t xml:space="preserve"> </w:t>
      </w:r>
      <w:r w:rsidR="00302539" w:rsidRPr="002E4081">
        <w:t>is</w:t>
      </w:r>
      <w:r w:rsidR="00E504D9" w:rsidRPr="002E4081">
        <w:t xml:space="preserve"> </w:t>
      </w:r>
      <w:r w:rsidR="00302539" w:rsidRPr="002E4081">
        <w:t>that</w:t>
      </w:r>
      <w:r w:rsidR="00E504D9" w:rsidRPr="002E4081">
        <w:t xml:space="preserve"> </w:t>
      </w:r>
      <w:r w:rsidR="00302539" w:rsidRPr="002E4081">
        <w:t>it</w:t>
      </w:r>
      <w:r w:rsidR="00E504D9" w:rsidRPr="002E4081">
        <w:t xml:space="preserve"> </w:t>
      </w:r>
      <w:r w:rsidR="00302539" w:rsidRPr="002E4081">
        <w:t>he</w:t>
      </w:r>
      <w:r w:rsidR="00E504D9" w:rsidRPr="002E4081">
        <w:t xml:space="preserve"> </w:t>
      </w:r>
      <w:r w:rsidR="00302539" w:rsidRPr="002E4081">
        <w:t>to</w:t>
      </w:r>
      <w:r w:rsidR="00E504D9" w:rsidRPr="002E4081">
        <w:t xml:space="preserve"> </w:t>
      </w:r>
      <w:r w:rsidR="00302539" w:rsidRPr="002E4081">
        <w:t>gain</w:t>
      </w:r>
      <w:r w:rsidR="00E504D9" w:rsidRPr="002E4081">
        <w:t xml:space="preserve"> </w:t>
      </w:r>
      <w:r w:rsidR="00302539" w:rsidRPr="002E4081">
        <w:t>an</w:t>
      </w:r>
      <w:r w:rsidR="00E504D9" w:rsidRPr="002E4081">
        <w:t xml:space="preserve"> </w:t>
      </w:r>
      <w:r w:rsidR="00302539" w:rsidRPr="002E4081">
        <w:t>insight</w:t>
      </w:r>
      <w:r w:rsidR="00E504D9" w:rsidRPr="002E4081">
        <w:t xml:space="preserve"> </w:t>
      </w:r>
      <w:r w:rsidR="00302539" w:rsidRPr="002E4081">
        <w:t>into</w:t>
      </w:r>
      <w:r w:rsidR="00E504D9" w:rsidRPr="002E4081">
        <w:t xml:space="preserve"> </w:t>
      </w:r>
      <w:r w:rsidR="00302539" w:rsidRPr="002E4081">
        <w:t>the</w:t>
      </w:r>
      <w:r w:rsidR="00E504D9" w:rsidRPr="002E4081">
        <w:t xml:space="preserve"> </w:t>
      </w:r>
      <w:r w:rsidR="00302539" w:rsidRPr="002E4081">
        <w:t>probable</w:t>
      </w:r>
      <w:r w:rsidR="00E504D9" w:rsidRPr="002E4081">
        <w:t xml:space="preserve"> </w:t>
      </w:r>
      <w:r w:rsidR="00302539" w:rsidRPr="002E4081">
        <w:t>nature</w:t>
      </w:r>
      <w:r w:rsidR="00E504D9" w:rsidRPr="002E4081">
        <w:t xml:space="preserve"> </w:t>
      </w:r>
      <w:r w:rsidR="00302539" w:rsidRPr="002E4081">
        <w:t>of</w:t>
      </w:r>
      <w:r w:rsidR="00E504D9" w:rsidRPr="002E4081">
        <w:t xml:space="preserve"> </w:t>
      </w:r>
      <w:r w:rsidR="00302539" w:rsidRPr="002E4081">
        <w:t>the</w:t>
      </w:r>
      <w:r w:rsidR="00E504D9">
        <w:t xml:space="preserve"> </w:t>
      </w:r>
      <w:r w:rsidR="00302539">
        <w:t>earliest</w:t>
      </w:r>
      <w:r w:rsidR="00E504D9">
        <w:t xml:space="preserve"> </w:t>
      </w:r>
      <w:r w:rsidR="00302539">
        <w:t>Armenian</w:t>
      </w:r>
      <w:r w:rsidR="00E504D9">
        <w:t xml:space="preserve"> </w:t>
      </w:r>
      <w:r w:rsidR="00302539">
        <w:t>Gospels</w:t>
      </w:r>
      <w:r w:rsidR="00E504D9">
        <w:t xml:space="preserve"> </w:t>
      </w:r>
      <w:r w:rsidR="00302539">
        <w:t>which</w:t>
      </w:r>
      <w:r w:rsidR="00E504D9">
        <w:t xml:space="preserve"> </w:t>
      </w:r>
      <w:r w:rsidR="00302539">
        <w:t>are</w:t>
      </w:r>
      <w:r w:rsidR="00E504D9">
        <w:t xml:space="preserve"> </w:t>
      </w:r>
      <w:r w:rsidR="00302539">
        <w:t>now</w:t>
      </w:r>
      <w:r w:rsidR="00E504D9">
        <w:t xml:space="preserve"> </w:t>
      </w:r>
      <w:r w:rsidR="00302539">
        <w:t>in</w:t>
      </w:r>
      <w:r w:rsidR="00E504D9">
        <w:t xml:space="preserve"> </w:t>
      </w:r>
      <w:r w:rsidR="00302539">
        <w:t>the</w:t>
      </w:r>
      <w:r w:rsidR="00E504D9">
        <w:t xml:space="preserve"> </w:t>
      </w:r>
      <w:r w:rsidR="00302539">
        <w:t>main</w:t>
      </w:r>
      <w:r w:rsidR="00E504D9">
        <w:t xml:space="preserve"> </w:t>
      </w:r>
      <w:r w:rsidR="00302539">
        <w:t>lost</w:t>
      </w:r>
      <w:r w:rsidR="00E504D9">
        <w:t xml:space="preserve"> </w:t>
      </w:r>
      <w:r w:rsidR="00302539">
        <w:t>to</w:t>
      </w:r>
      <w:r w:rsidR="00E504D9">
        <w:t xml:space="preserve"> </w:t>
      </w:r>
      <w:r w:rsidR="00302539">
        <w:t>us.</w:t>
      </w:r>
      <w:r w:rsidR="002E4081">
        <w:t>”</w:t>
      </w:r>
      <w:r w:rsidR="00E504D9">
        <w:t xml:space="preserve"> </w:t>
      </w:r>
      <w:r w:rsidR="00302539" w:rsidRPr="00C82C84">
        <w:rPr>
          <w:sz w:val="16"/>
          <w:szCs w:val="16"/>
        </w:rPr>
        <w:t>(</w:t>
      </w:r>
      <w:r w:rsidR="00302539">
        <w:rPr>
          <w:sz w:val="16"/>
          <w:szCs w:val="16"/>
        </w:rPr>
        <w:t>Lang</w:t>
      </w:r>
      <w:r w:rsidR="00302539"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302539" w:rsidRPr="0097717A">
        <w:rPr>
          <w:i/>
          <w:iCs/>
          <w:sz w:val="16"/>
          <w:szCs w:val="16"/>
        </w:rPr>
        <w:t>Recent</w:t>
      </w:r>
      <w:r w:rsidR="00E504D9">
        <w:rPr>
          <w:i/>
          <w:iCs/>
          <w:sz w:val="16"/>
          <w:szCs w:val="16"/>
        </w:rPr>
        <w:t xml:space="preserve"> </w:t>
      </w:r>
      <w:r w:rsidR="00302539" w:rsidRPr="0097717A">
        <w:rPr>
          <w:i/>
          <w:iCs/>
          <w:sz w:val="16"/>
          <w:szCs w:val="16"/>
        </w:rPr>
        <w:t>Work</w:t>
      </w:r>
      <w:r w:rsidR="00E504D9">
        <w:rPr>
          <w:i/>
          <w:iCs/>
          <w:sz w:val="16"/>
          <w:szCs w:val="16"/>
        </w:rPr>
        <w:t xml:space="preserve"> </w:t>
      </w:r>
      <w:r w:rsidR="00302539" w:rsidRPr="0097717A">
        <w:rPr>
          <w:i/>
          <w:iCs/>
          <w:sz w:val="16"/>
          <w:szCs w:val="16"/>
        </w:rPr>
        <w:t>on</w:t>
      </w:r>
      <w:r w:rsidR="00E504D9">
        <w:rPr>
          <w:i/>
          <w:iCs/>
          <w:sz w:val="16"/>
          <w:szCs w:val="16"/>
        </w:rPr>
        <w:t xml:space="preserve"> </w:t>
      </w:r>
      <w:r w:rsidR="00302539" w:rsidRPr="0097717A">
        <w:rPr>
          <w:i/>
          <w:iCs/>
          <w:sz w:val="16"/>
          <w:szCs w:val="16"/>
        </w:rPr>
        <w:t>the</w:t>
      </w:r>
      <w:r w:rsidR="00E504D9">
        <w:rPr>
          <w:i/>
          <w:iCs/>
          <w:sz w:val="16"/>
          <w:szCs w:val="16"/>
        </w:rPr>
        <w:t xml:space="preserve"> </w:t>
      </w:r>
      <w:r w:rsidR="00302539" w:rsidRPr="0097717A">
        <w:rPr>
          <w:i/>
          <w:iCs/>
          <w:sz w:val="16"/>
          <w:szCs w:val="16"/>
        </w:rPr>
        <w:t>Georgian</w:t>
      </w:r>
      <w:r w:rsidR="00E504D9">
        <w:rPr>
          <w:i/>
          <w:iCs/>
          <w:sz w:val="16"/>
          <w:szCs w:val="16"/>
        </w:rPr>
        <w:t xml:space="preserve"> </w:t>
      </w:r>
      <w:r w:rsidR="00302539" w:rsidRPr="0097717A">
        <w:rPr>
          <w:i/>
          <w:iCs/>
          <w:sz w:val="16"/>
          <w:szCs w:val="16"/>
        </w:rPr>
        <w:t>New</w:t>
      </w:r>
      <w:r w:rsidR="00E504D9">
        <w:rPr>
          <w:i/>
          <w:iCs/>
          <w:sz w:val="16"/>
          <w:szCs w:val="16"/>
        </w:rPr>
        <w:t xml:space="preserve"> </w:t>
      </w:r>
      <w:r w:rsidR="00302539" w:rsidRPr="0097717A">
        <w:rPr>
          <w:i/>
          <w:iCs/>
          <w:sz w:val="16"/>
          <w:szCs w:val="16"/>
        </w:rPr>
        <w:t>Testament</w:t>
      </w:r>
      <w:r w:rsidR="00302539" w:rsidRPr="00C82C84">
        <w:rPr>
          <w:sz w:val="16"/>
          <w:szCs w:val="16"/>
        </w:rPr>
        <w:t>,</w:t>
      </w:r>
      <w:r w:rsidR="00E504D9">
        <w:rPr>
          <w:sz w:val="16"/>
          <w:szCs w:val="16"/>
        </w:rPr>
        <w:t xml:space="preserve"> </w:t>
      </w:r>
      <w:r w:rsidR="00302539">
        <w:rPr>
          <w:sz w:val="16"/>
          <w:szCs w:val="16"/>
        </w:rPr>
        <w:t>83</w:t>
      </w:r>
      <w:r w:rsidR="00302539" w:rsidRPr="00C82C84">
        <w:rPr>
          <w:sz w:val="16"/>
          <w:szCs w:val="16"/>
        </w:rPr>
        <w:t>)</w:t>
      </w:r>
    </w:p>
    <w:p w14:paraId="6253278E" w14:textId="4361C7D3" w:rsidR="00C205E5" w:rsidRDefault="00C205E5" w:rsidP="00C205E5">
      <w:pPr>
        <w:pStyle w:val="Heading3"/>
      </w:pPr>
      <w:r>
        <w:t>Of</w:t>
      </w:r>
      <w:r w:rsidR="00E504D9">
        <w:t xml:space="preserve"> </w:t>
      </w:r>
      <w:r>
        <w:t>the</w:t>
      </w:r>
      <w:r w:rsidR="00E504D9">
        <w:t xml:space="preserve"> </w:t>
      </w:r>
      <w:r>
        <w:t>three</w:t>
      </w:r>
      <w:r w:rsidR="00E504D9">
        <w:t xml:space="preserve"> </w:t>
      </w:r>
      <w:r>
        <w:t>leading</w:t>
      </w:r>
      <w:r w:rsidR="00E504D9">
        <w:t xml:space="preserve"> </w:t>
      </w:r>
      <w:r>
        <w:t>witnesses</w:t>
      </w:r>
      <w:r w:rsidR="00E504D9">
        <w:t xml:space="preserve"> </w:t>
      </w:r>
      <w:r>
        <w:t>to</w:t>
      </w:r>
      <w:r w:rsidR="00E504D9">
        <w:t xml:space="preserve"> </w:t>
      </w:r>
      <w:r>
        <w:t>the</w:t>
      </w:r>
      <w:r w:rsidR="00E504D9">
        <w:t xml:space="preserve"> </w:t>
      </w:r>
      <w:r>
        <w:t>Old</w:t>
      </w:r>
      <w:r w:rsidR="00E504D9">
        <w:t xml:space="preserve"> </w:t>
      </w:r>
      <w:r>
        <w:t>Georgian</w:t>
      </w:r>
      <w:r w:rsidR="00E504D9">
        <w:t xml:space="preserve"> </w:t>
      </w:r>
      <w:r>
        <w:t>text,</w:t>
      </w:r>
      <w:r w:rsidR="00E504D9">
        <w:t xml:space="preserve"> </w:t>
      </w:r>
      <w:r>
        <w:t>the</w:t>
      </w:r>
      <w:r w:rsidR="00E504D9">
        <w:t xml:space="preserve"> </w:t>
      </w:r>
      <w:r>
        <w:t>two</w:t>
      </w:r>
      <w:r w:rsidR="00E504D9">
        <w:t xml:space="preserve"> </w:t>
      </w:r>
      <w:r>
        <w:t>oldest</w:t>
      </w:r>
      <w:r w:rsidR="00E504D9">
        <w:t xml:space="preserve"> </w:t>
      </w:r>
      <w:r>
        <w:t>omit</w:t>
      </w:r>
      <w:r w:rsidR="00E504D9">
        <w:t xml:space="preserve"> </w:t>
      </w:r>
      <w:r>
        <w:t>Mark</w:t>
      </w:r>
      <w:r w:rsidR="00E504D9">
        <w:t xml:space="preserve"> </w:t>
      </w:r>
      <w:r>
        <w:t>16:9-20.</w:t>
      </w:r>
    </w:p>
    <w:p w14:paraId="7C5A6792" w14:textId="77777777" w:rsidR="005B1E4D" w:rsidRDefault="005B1E4D">
      <w:pPr>
        <w:spacing w:after="0"/>
        <w:rPr>
          <w:b/>
          <w:bCs/>
        </w:rPr>
      </w:pPr>
      <w:r>
        <w:rPr>
          <w:b/>
          <w:bCs/>
        </w:rPr>
        <w:br w:type="page"/>
      </w:r>
    </w:p>
    <w:p w14:paraId="40FBD7C6" w14:textId="1F96EEF8" w:rsidR="001547A4" w:rsidRDefault="001547A4" w:rsidP="0056510D">
      <w:pPr>
        <w:jc w:val="center"/>
        <w:rPr>
          <w:b/>
          <w:bCs/>
        </w:rPr>
      </w:pPr>
      <w:r>
        <w:rPr>
          <w:b/>
          <w:bCs/>
        </w:rPr>
        <w:lastRenderedPageBreak/>
        <w:t>Bibliography</w:t>
      </w:r>
    </w:p>
    <w:p w14:paraId="5D0E075D" w14:textId="07C58574" w:rsidR="00B85A8D" w:rsidRPr="002B5DA9" w:rsidRDefault="00B85A8D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Andrist,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Patrick.</w:t>
      </w:r>
      <w:r w:rsidR="00E504D9" w:rsidRPr="002B5DA9">
        <w:rPr>
          <w:sz w:val="20"/>
          <w:szCs w:val="20"/>
          <w:lang w:bidi="he-IL"/>
        </w:rPr>
        <w:t xml:space="preserve"> </w:t>
      </w:r>
      <w:r w:rsidR="004F79A4">
        <w:rPr>
          <w:sz w:val="20"/>
          <w:szCs w:val="20"/>
          <w:lang w:bidi="he-IL"/>
        </w:rPr>
        <w:t>“</w:t>
      </w:r>
      <w:r w:rsidRPr="002B5DA9">
        <w:rPr>
          <w:sz w:val="20"/>
          <w:szCs w:val="20"/>
        </w:rPr>
        <w:t>Physical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Discontinuities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in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Transitions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between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Gospels: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Reassessing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Ending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of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Mark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in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Codex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Sinaiticus,</w:t>
      </w:r>
      <w:r w:rsidR="00E504D9" w:rsidRPr="002B5DA9">
        <w:rPr>
          <w:sz w:val="20"/>
          <w:szCs w:val="20"/>
        </w:rPr>
        <w:t xml:space="preserve"> </w:t>
      </w:r>
      <w:proofErr w:type="spellStart"/>
      <w:r w:rsidRPr="002B5DA9">
        <w:rPr>
          <w:sz w:val="20"/>
          <w:szCs w:val="20"/>
        </w:rPr>
        <w:t>Vaticanus</w:t>
      </w:r>
      <w:proofErr w:type="spellEnd"/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and</w:t>
      </w:r>
      <w:r w:rsidR="00E504D9" w:rsidRPr="002B5DA9">
        <w:rPr>
          <w:sz w:val="20"/>
          <w:szCs w:val="20"/>
        </w:rPr>
        <w:t xml:space="preserve"> </w:t>
      </w:r>
      <w:proofErr w:type="spellStart"/>
      <w:r w:rsidRPr="002B5DA9">
        <w:rPr>
          <w:sz w:val="20"/>
          <w:szCs w:val="20"/>
        </w:rPr>
        <w:t>Alexandrinus</w:t>
      </w:r>
      <w:proofErr w:type="spellEnd"/>
      <w:r w:rsidR="004F79A4">
        <w:rPr>
          <w:sz w:val="20"/>
          <w:szCs w:val="20"/>
          <w:lang w:bidi="he-IL"/>
        </w:rPr>
        <w:t>”</w:t>
      </w:r>
      <w:r w:rsidR="00E504D9" w:rsidRPr="002B5DA9">
        <w:rPr>
          <w:sz w:val="20"/>
          <w:szCs w:val="20"/>
          <w:lang w:bidi="he-IL"/>
        </w:rPr>
        <w:t xml:space="preserve"> </w:t>
      </w:r>
      <w:proofErr w:type="spellStart"/>
      <w:r w:rsidR="00EC3FC1" w:rsidRPr="002B5DA9">
        <w:rPr>
          <w:sz w:val="20"/>
          <w:szCs w:val="20"/>
          <w:lang w:bidi="he-IL"/>
        </w:rPr>
        <w:t>COMS</w:t>
      </w:r>
      <w:r w:rsidR="00665C4A" w:rsidRPr="002B5DA9">
        <w:rPr>
          <w:sz w:val="20"/>
          <w:szCs w:val="20"/>
          <w:lang w:bidi="he-IL"/>
        </w:rPr>
        <w:t>t</w:t>
      </w:r>
      <w:proofErr w:type="spellEnd"/>
      <w:r w:rsidR="00E504D9" w:rsidRPr="002B5DA9">
        <w:rPr>
          <w:sz w:val="20"/>
          <w:szCs w:val="20"/>
          <w:lang w:bidi="he-IL"/>
        </w:rPr>
        <w:t xml:space="preserve"> </w:t>
      </w:r>
      <w:r w:rsidR="00665C4A" w:rsidRPr="002B5DA9">
        <w:rPr>
          <w:sz w:val="20"/>
          <w:szCs w:val="20"/>
          <w:lang w:bidi="he-IL"/>
        </w:rPr>
        <w:t>Bulletin</w:t>
      </w:r>
      <w:r w:rsidR="00E504D9" w:rsidRPr="002B5DA9">
        <w:rPr>
          <w:sz w:val="20"/>
          <w:szCs w:val="20"/>
          <w:lang w:bidi="he-IL"/>
        </w:rPr>
        <w:t xml:space="preserve"> </w:t>
      </w:r>
      <w:r w:rsidR="0087484E" w:rsidRPr="002B5DA9">
        <w:rPr>
          <w:sz w:val="20"/>
          <w:szCs w:val="20"/>
          <w:lang w:bidi="he-IL"/>
        </w:rPr>
        <w:t>8/2/2022</w:t>
      </w:r>
    </w:p>
    <w:p w14:paraId="65ECA974" w14:textId="6E432B10" w:rsidR="00DC4D43" w:rsidRPr="002B5DA9" w:rsidRDefault="00DC4D43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Black,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David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Al</w:t>
      </w:r>
      <w:r w:rsidR="00292972" w:rsidRPr="002B5DA9">
        <w:rPr>
          <w:sz w:val="20"/>
          <w:szCs w:val="20"/>
          <w:lang w:bidi="he-IL"/>
        </w:rPr>
        <w:t>an.</w:t>
      </w:r>
      <w:r w:rsidR="00E504D9" w:rsidRPr="002B5DA9">
        <w:rPr>
          <w:sz w:val="20"/>
          <w:szCs w:val="20"/>
          <w:lang w:bidi="he-IL"/>
        </w:rPr>
        <w:t xml:space="preserve"> </w:t>
      </w:r>
      <w:r w:rsidR="004F79A4">
        <w:rPr>
          <w:sz w:val="20"/>
          <w:szCs w:val="20"/>
          <w:lang w:bidi="he-IL"/>
        </w:rPr>
        <w:t>“</w:t>
      </w:r>
      <w:r w:rsidR="00292972" w:rsidRPr="002B5DA9">
        <w:rPr>
          <w:sz w:val="20"/>
          <w:szCs w:val="20"/>
          <w:lang w:bidi="he-IL"/>
        </w:rPr>
        <w:t>Perspectives</w:t>
      </w:r>
      <w:r w:rsidR="00E504D9" w:rsidRPr="002B5DA9">
        <w:rPr>
          <w:sz w:val="20"/>
          <w:szCs w:val="20"/>
          <w:lang w:bidi="he-IL"/>
        </w:rPr>
        <w:t xml:space="preserve"> </w:t>
      </w:r>
      <w:r w:rsidR="00292972" w:rsidRPr="002B5DA9">
        <w:rPr>
          <w:sz w:val="20"/>
          <w:szCs w:val="20"/>
          <w:lang w:bidi="he-IL"/>
        </w:rPr>
        <w:t>on</w:t>
      </w:r>
      <w:r w:rsidR="00E504D9" w:rsidRPr="002B5DA9">
        <w:rPr>
          <w:sz w:val="20"/>
          <w:szCs w:val="20"/>
          <w:lang w:bidi="he-IL"/>
        </w:rPr>
        <w:t xml:space="preserve"> </w:t>
      </w:r>
      <w:r w:rsidR="00292972"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="00292972" w:rsidRPr="002B5DA9">
        <w:rPr>
          <w:sz w:val="20"/>
          <w:szCs w:val="20"/>
          <w:lang w:bidi="he-IL"/>
        </w:rPr>
        <w:t>Ending</w:t>
      </w:r>
      <w:r w:rsidR="00E504D9" w:rsidRPr="002B5DA9">
        <w:rPr>
          <w:sz w:val="20"/>
          <w:szCs w:val="20"/>
          <w:lang w:bidi="he-IL"/>
        </w:rPr>
        <w:t xml:space="preserve"> </w:t>
      </w:r>
      <w:r w:rsidR="00292972" w:rsidRPr="002B5DA9">
        <w:rPr>
          <w:sz w:val="20"/>
          <w:szCs w:val="20"/>
          <w:lang w:bidi="he-IL"/>
        </w:rPr>
        <w:t>of</w:t>
      </w:r>
      <w:r w:rsidR="00E504D9" w:rsidRPr="002B5DA9">
        <w:rPr>
          <w:sz w:val="20"/>
          <w:szCs w:val="20"/>
          <w:lang w:bidi="he-IL"/>
        </w:rPr>
        <w:t xml:space="preserve"> </w:t>
      </w:r>
      <w:r w:rsidR="00292972" w:rsidRPr="002B5DA9">
        <w:rPr>
          <w:sz w:val="20"/>
          <w:szCs w:val="20"/>
          <w:lang w:bidi="he-IL"/>
        </w:rPr>
        <w:t>Mark,</w:t>
      </w:r>
      <w:r w:rsidR="00E504D9" w:rsidRPr="002B5DA9">
        <w:rPr>
          <w:sz w:val="20"/>
          <w:szCs w:val="20"/>
          <w:lang w:bidi="he-IL"/>
        </w:rPr>
        <w:t xml:space="preserve"> </w:t>
      </w:r>
      <w:r w:rsidR="00292972" w:rsidRPr="002B5DA9">
        <w:rPr>
          <w:sz w:val="20"/>
          <w:szCs w:val="20"/>
          <w:lang w:bidi="he-IL"/>
        </w:rPr>
        <w:t>4</w:t>
      </w:r>
      <w:r w:rsidR="00E504D9" w:rsidRPr="002B5DA9">
        <w:rPr>
          <w:sz w:val="20"/>
          <w:szCs w:val="20"/>
          <w:lang w:bidi="he-IL"/>
        </w:rPr>
        <w:t xml:space="preserve"> </w:t>
      </w:r>
      <w:r w:rsidR="00292972" w:rsidRPr="002B5DA9">
        <w:rPr>
          <w:sz w:val="20"/>
          <w:szCs w:val="20"/>
          <w:lang w:bidi="he-IL"/>
        </w:rPr>
        <w:t>Views.</w:t>
      </w:r>
      <w:r w:rsidR="004F79A4">
        <w:rPr>
          <w:sz w:val="20"/>
          <w:szCs w:val="20"/>
          <w:lang w:bidi="he-IL"/>
        </w:rPr>
        <w:t>”</w:t>
      </w:r>
      <w:r w:rsidR="00E504D9" w:rsidRPr="002B5DA9">
        <w:rPr>
          <w:sz w:val="20"/>
          <w:szCs w:val="20"/>
          <w:lang w:bidi="he-IL"/>
        </w:rPr>
        <w:t xml:space="preserve"> </w:t>
      </w:r>
      <w:r w:rsidR="00B54FEB" w:rsidRPr="002B5DA9">
        <w:rPr>
          <w:sz w:val="20"/>
          <w:szCs w:val="20"/>
          <w:lang w:bidi="he-IL"/>
        </w:rPr>
        <w:t>Nashville:</w:t>
      </w:r>
      <w:r w:rsidR="00E504D9" w:rsidRPr="002B5DA9">
        <w:rPr>
          <w:sz w:val="20"/>
          <w:szCs w:val="20"/>
          <w:lang w:bidi="he-IL"/>
        </w:rPr>
        <w:t xml:space="preserve"> </w:t>
      </w:r>
      <w:r w:rsidR="00B54FEB" w:rsidRPr="002B5DA9">
        <w:rPr>
          <w:sz w:val="20"/>
          <w:szCs w:val="20"/>
          <w:lang w:bidi="he-IL"/>
        </w:rPr>
        <w:t>Broadman</w:t>
      </w:r>
      <w:r w:rsidR="00E504D9" w:rsidRPr="002B5DA9">
        <w:rPr>
          <w:sz w:val="20"/>
          <w:szCs w:val="20"/>
          <w:lang w:bidi="he-IL"/>
        </w:rPr>
        <w:t xml:space="preserve"> </w:t>
      </w:r>
      <w:r w:rsidR="00B54FEB" w:rsidRPr="002B5DA9">
        <w:rPr>
          <w:sz w:val="20"/>
          <w:szCs w:val="20"/>
          <w:lang w:bidi="he-IL"/>
        </w:rPr>
        <w:t>and</w:t>
      </w:r>
      <w:r w:rsidR="00E504D9" w:rsidRPr="002B5DA9">
        <w:rPr>
          <w:sz w:val="20"/>
          <w:szCs w:val="20"/>
          <w:lang w:bidi="he-IL"/>
        </w:rPr>
        <w:t xml:space="preserve"> </w:t>
      </w:r>
      <w:r w:rsidR="00B54FEB" w:rsidRPr="002B5DA9">
        <w:rPr>
          <w:sz w:val="20"/>
          <w:szCs w:val="20"/>
          <w:lang w:bidi="he-IL"/>
        </w:rPr>
        <w:t>Holman</w:t>
      </w:r>
      <w:r w:rsidR="00E504D9" w:rsidRPr="002B5DA9">
        <w:rPr>
          <w:sz w:val="20"/>
          <w:szCs w:val="20"/>
          <w:lang w:bidi="he-IL"/>
        </w:rPr>
        <w:t xml:space="preserve"> </w:t>
      </w:r>
      <w:r w:rsidR="00B54FEB" w:rsidRPr="002B5DA9">
        <w:rPr>
          <w:sz w:val="20"/>
          <w:szCs w:val="20"/>
          <w:lang w:bidi="he-IL"/>
        </w:rPr>
        <w:t>Publishers</w:t>
      </w:r>
      <w:r w:rsidR="007049CA" w:rsidRPr="002B5DA9">
        <w:rPr>
          <w:sz w:val="20"/>
          <w:szCs w:val="20"/>
          <w:lang w:bidi="he-IL"/>
        </w:rPr>
        <w:t>,</w:t>
      </w:r>
      <w:r w:rsidR="00E504D9" w:rsidRPr="002B5DA9">
        <w:rPr>
          <w:sz w:val="20"/>
          <w:szCs w:val="20"/>
          <w:lang w:bidi="he-IL"/>
        </w:rPr>
        <w:t xml:space="preserve"> </w:t>
      </w:r>
      <w:r w:rsidR="007049CA" w:rsidRPr="002B5DA9">
        <w:rPr>
          <w:sz w:val="20"/>
          <w:szCs w:val="20"/>
          <w:lang w:bidi="he-IL"/>
        </w:rPr>
        <w:t>2008.</w:t>
      </w:r>
    </w:p>
    <w:p w14:paraId="5CD01EBC" w14:textId="77777777" w:rsidR="00F94F94" w:rsidRPr="002B5DA9" w:rsidRDefault="00F968B3" w:rsidP="002B5DA9">
      <w:pPr>
        <w:pStyle w:val="Heading4"/>
        <w:numPr>
          <w:ilvl w:val="0"/>
          <w:numId w:val="0"/>
        </w:numPr>
        <w:tabs>
          <w:tab w:val="num" w:pos="144"/>
        </w:tabs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Burgon,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John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William.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Last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Twelve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Verses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of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Gospel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According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to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S.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Mark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Vindicated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Against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Recent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Critical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Objectors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and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Established.</w:t>
      </w:r>
      <w:r w:rsidR="00E504D9" w:rsidRPr="002B5DA9">
        <w:rPr>
          <w:sz w:val="20"/>
          <w:szCs w:val="20"/>
          <w:lang w:bidi="he-IL"/>
        </w:rPr>
        <w:t xml:space="preserve"> </w:t>
      </w:r>
      <w:r w:rsidR="00592827" w:rsidRPr="002B5DA9">
        <w:rPr>
          <w:sz w:val="20"/>
          <w:szCs w:val="20"/>
          <w:lang w:bidi="he-IL"/>
        </w:rPr>
        <w:t>Oxford</w:t>
      </w:r>
      <w:r w:rsidRPr="002B5DA9">
        <w:rPr>
          <w:sz w:val="20"/>
          <w:szCs w:val="20"/>
          <w:lang w:bidi="he-IL"/>
        </w:rPr>
        <w:t>: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J.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Parker,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1871.</w:t>
      </w:r>
    </w:p>
    <w:p w14:paraId="3F57473A" w14:textId="574D5D05" w:rsidR="009062CF" w:rsidRPr="002B5DA9" w:rsidRDefault="009062CF" w:rsidP="002B5DA9">
      <w:pPr>
        <w:pStyle w:val="Heading4"/>
        <w:numPr>
          <w:ilvl w:val="0"/>
          <w:numId w:val="0"/>
        </w:numPr>
        <w:tabs>
          <w:tab w:val="num" w:pos="144"/>
        </w:tabs>
        <w:ind w:left="720" w:hanging="720"/>
        <w:rPr>
          <w:sz w:val="20"/>
          <w:szCs w:val="20"/>
          <w:lang w:val="es-GT" w:bidi="he-IL"/>
        </w:rPr>
      </w:pPr>
      <w:r w:rsidRPr="002B5DA9">
        <w:rPr>
          <w:sz w:val="20"/>
          <w:szCs w:val="20"/>
          <w:lang w:bidi="he-IL"/>
        </w:rPr>
        <w:t>Cain,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Andrew.</w:t>
      </w:r>
      <w:r w:rsidR="00E504D9" w:rsidRPr="002B5DA9">
        <w:rPr>
          <w:sz w:val="20"/>
          <w:szCs w:val="20"/>
          <w:lang w:bidi="he-IL"/>
        </w:rPr>
        <w:t xml:space="preserve"> </w:t>
      </w:r>
      <w:r w:rsidR="004F79A4">
        <w:rPr>
          <w:sz w:val="20"/>
          <w:szCs w:val="20"/>
          <w:lang w:bidi="he-IL"/>
        </w:rPr>
        <w:t>“</w:t>
      </w:r>
      <w:r w:rsidRPr="002B5DA9">
        <w:rPr>
          <w:sz w:val="20"/>
          <w:szCs w:val="20"/>
          <w:lang w:bidi="he-IL"/>
        </w:rPr>
        <w:t>Defending</w:t>
      </w:r>
      <w:r w:rsidR="00E504D9" w:rsidRPr="002B5DA9">
        <w:rPr>
          <w:sz w:val="20"/>
          <w:szCs w:val="20"/>
          <w:lang w:bidi="he-IL"/>
        </w:rPr>
        <w:t xml:space="preserve"> </w:t>
      </w:r>
      <w:proofErr w:type="spellStart"/>
      <w:r w:rsidRPr="002B5DA9">
        <w:rPr>
          <w:sz w:val="20"/>
          <w:szCs w:val="20"/>
          <w:lang w:bidi="he-IL"/>
        </w:rPr>
        <w:t>Hedibia</w:t>
      </w:r>
      <w:proofErr w:type="spellEnd"/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and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Detecting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Eusebius: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Jerome</w:t>
      </w:r>
      <w:r w:rsidR="004F79A4">
        <w:rPr>
          <w:sz w:val="20"/>
          <w:szCs w:val="20"/>
          <w:lang w:bidi="he-IL"/>
        </w:rPr>
        <w:t>’</w:t>
      </w:r>
      <w:r w:rsidRPr="002B5DA9">
        <w:rPr>
          <w:sz w:val="20"/>
          <w:szCs w:val="20"/>
          <w:lang w:bidi="he-IL"/>
        </w:rPr>
        <w:t>s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Correspondence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with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Two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Gallic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Women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(Epist.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120-21).</w:t>
      </w:r>
      <w:r w:rsidR="004F79A4">
        <w:rPr>
          <w:sz w:val="20"/>
          <w:szCs w:val="20"/>
          <w:lang w:bidi="he-IL"/>
        </w:rPr>
        <w:t>”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i/>
          <w:iCs/>
          <w:sz w:val="20"/>
          <w:szCs w:val="20"/>
          <w:lang w:val="es-GT" w:bidi="he-IL"/>
        </w:rPr>
        <w:t>Medieval</w:t>
      </w:r>
      <w:r w:rsidR="00E504D9" w:rsidRPr="002B5DA9">
        <w:rPr>
          <w:i/>
          <w:iCs/>
          <w:sz w:val="20"/>
          <w:szCs w:val="20"/>
          <w:lang w:val="es-GT" w:bidi="he-IL"/>
        </w:rPr>
        <w:t xml:space="preserve"> </w:t>
      </w:r>
      <w:proofErr w:type="spellStart"/>
      <w:r w:rsidRPr="002B5DA9">
        <w:rPr>
          <w:i/>
          <w:iCs/>
          <w:sz w:val="20"/>
          <w:szCs w:val="20"/>
          <w:lang w:val="es-GT" w:bidi="he-IL"/>
        </w:rPr>
        <w:t>Prosopography</w:t>
      </w:r>
      <w:proofErr w:type="spellEnd"/>
      <w:r w:rsidR="00E504D9" w:rsidRPr="002B5DA9">
        <w:rPr>
          <w:sz w:val="20"/>
          <w:szCs w:val="20"/>
          <w:lang w:val="es-GT" w:bidi="he-IL"/>
        </w:rPr>
        <w:t xml:space="preserve"> </w:t>
      </w:r>
      <w:r w:rsidRPr="002B5DA9">
        <w:rPr>
          <w:sz w:val="20"/>
          <w:szCs w:val="20"/>
          <w:lang w:val="es-GT" w:bidi="he-IL"/>
        </w:rPr>
        <w:t>24</w:t>
      </w:r>
      <w:r w:rsidR="00E504D9" w:rsidRPr="002B5DA9">
        <w:rPr>
          <w:sz w:val="20"/>
          <w:szCs w:val="20"/>
          <w:lang w:val="es-GT" w:bidi="he-IL"/>
        </w:rPr>
        <w:t xml:space="preserve"> </w:t>
      </w:r>
      <w:r w:rsidRPr="002B5DA9">
        <w:rPr>
          <w:sz w:val="20"/>
          <w:szCs w:val="20"/>
          <w:lang w:val="es-GT" w:bidi="he-IL"/>
        </w:rPr>
        <w:t>(2003):</w:t>
      </w:r>
      <w:r w:rsidR="00E504D9" w:rsidRPr="002B5DA9">
        <w:rPr>
          <w:sz w:val="20"/>
          <w:szCs w:val="20"/>
          <w:lang w:val="es-GT" w:bidi="he-IL"/>
        </w:rPr>
        <w:t xml:space="preserve"> </w:t>
      </w:r>
      <w:r w:rsidRPr="002B5DA9">
        <w:rPr>
          <w:sz w:val="20"/>
          <w:szCs w:val="20"/>
          <w:lang w:val="es-GT" w:bidi="he-IL"/>
        </w:rPr>
        <w:t>15–33.</w:t>
      </w:r>
      <w:r w:rsidR="00E504D9" w:rsidRPr="002B5DA9">
        <w:rPr>
          <w:sz w:val="20"/>
          <w:szCs w:val="20"/>
          <w:lang w:val="es-GT" w:bidi="he-IL"/>
        </w:rPr>
        <w:t xml:space="preserve"> </w:t>
      </w:r>
      <w:r w:rsidRPr="002B5DA9">
        <w:rPr>
          <w:sz w:val="20"/>
          <w:szCs w:val="20"/>
          <w:lang w:val="es-GT" w:bidi="he-IL"/>
        </w:rPr>
        <w:t>http://www.jstor.org/stable/44946413.</w:t>
      </w:r>
    </w:p>
    <w:p w14:paraId="488AF8FE" w14:textId="02304C42" w:rsidR="009062CF" w:rsidRPr="002B5DA9" w:rsidRDefault="009062CF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val="es-GT" w:bidi="he-IL"/>
        </w:rPr>
        <w:t>Collins,</w:t>
      </w:r>
      <w:r w:rsidR="00E504D9" w:rsidRPr="002B5DA9">
        <w:rPr>
          <w:sz w:val="20"/>
          <w:szCs w:val="20"/>
          <w:lang w:val="es-GT" w:bidi="he-IL"/>
        </w:rPr>
        <w:t xml:space="preserve"> </w:t>
      </w:r>
      <w:r w:rsidRPr="002B5DA9">
        <w:rPr>
          <w:sz w:val="20"/>
          <w:szCs w:val="20"/>
          <w:lang w:val="es-GT" w:bidi="he-IL"/>
        </w:rPr>
        <w:t>Adela</w:t>
      </w:r>
      <w:r w:rsidR="00E504D9" w:rsidRPr="002B5DA9">
        <w:rPr>
          <w:sz w:val="20"/>
          <w:szCs w:val="20"/>
          <w:lang w:val="es-GT" w:bidi="he-IL"/>
        </w:rPr>
        <w:t xml:space="preserve"> </w:t>
      </w:r>
      <w:proofErr w:type="spellStart"/>
      <w:r w:rsidRPr="002B5DA9">
        <w:rPr>
          <w:sz w:val="20"/>
          <w:szCs w:val="20"/>
          <w:lang w:val="es-GT" w:bidi="he-IL"/>
        </w:rPr>
        <w:t>Yarbro</w:t>
      </w:r>
      <w:proofErr w:type="spellEnd"/>
      <w:r w:rsidRPr="002B5DA9">
        <w:rPr>
          <w:sz w:val="20"/>
          <w:szCs w:val="20"/>
          <w:lang w:val="es-GT" w:bidi="he-IL"/>
        </w:rPr>
        <w:t>.</w:t>
      </w:r>
      <w:r w:rsidR="00E504D9" w:rsidRPr="002B5DA9">
        <w:rPr>
          <w:sz w:val="20"/>
          <w:szCs w:val="20"/>
          <w:lang w:val="es-GT" w:bidi="he-IL"/>
        </w:rPr>
        <w:t xml:space="preserve"> </w:t>
      </w:r>
      <w:r w:rsidRPr="002B5DA9">
        <w:rPr>
          <w:i/>
          <w:iCs/>
          <w:sz w:val="20"/>
          <w:szCs w:val="20"/>
          <w:lang w:bidi="he-IL"/>
        </w:rPr>
        <w:t>Mark:</w:t>
      </w:r>
      <w:r w:rsidR="00E504D9" w:rsidRPr="002B5DA9">
        <w:rPr>
          <w:i/>
          <w:iCs/>
          <w:sz w:val="20"/>
          <w:szCs w:val="20"/>
          <w:lang w:bidi="he-IL"/>
        </w:rPr>
        <w:t xml:space="preserve"> </w:t>
      </w:r>
      <w:r w:rsidRPr="002B5DA9">
        <w:rPr>
          <w:i/>
          <w:iCs/>
          <w:sz w:val="20"/>
          <w:szCs w:val="20"/>
          <w:lang w:bidi="he-IL"/>
        </w:rPr>
        <w:t>A</w:t>
      </w:r>
      <w:r w:rsidR="00E504D9" w:rsidRPr="002B5DA9">
        <w:rPr>
          <w:i/>
          <w:iCs/>
          <w:sz w:val="20"/>
          <w:szCs w:val="20"/>
          <w:lang w:bidi="he-IL"/>
        </w:rPr>
        <w:t xml:space="preserve"> </w:t>
      </w:r>
      <w:r w:rsidRPr="002B5DA9">
        <w:rPr>
          <w:i/>
          <w:iCs/>
          <w:sz w:val="20"/>
          <w:szCs w:val="20"/>
          <w:lang w:bidi="he-IL"/>
        </w:rPr>
        <w:t>Commentary</w:t>
      </w:r>
      <w:r w:rsidRPr="002B5DA9">
        <w:rPr>
          <w:sz w:val="20"/>
          <w:szCs w:val="20"/>
          <w:lang w:bidi="he-IL"/>
        </w:rPr>
        <w:t>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Edited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by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Harold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W.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Attridge.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1517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Media,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2007.</w:t>
      </w:r>
      <w:r w:rsidR="00E504D9" w:rsidRPr="002B5DA9">
        <w:rPr>
          <w:sz w:val="20"/>
          <w:szCs w:val="20"/>
          <w:lang w:bidi="he-IL"/>
        </w:rPr>
        <w:t xml:space="preserve"> </w:t>
      </w:r>
      <w:hyperlink r:id="rId20" w:history="1">
        <w:r w:rsidRPr="002B5DA9">
          <w:rPr>
            <w:rStyle w:val="Hyperlink"/>
            <w:sz w:val="20"/>
            <w:szCs w:val="20"/>
            <w:lang w:bidi="he-IL"/>
          </w:rPr>
          <w:t>https://doi.org/10.2307/j.ctvb6v7zz</w:t>
        </w:r>
      </w:hyperlink>
      <w:r w:rsidRPr="002B5DA9">
        <w:rPr>
          <w:sz w:val="20"/>
          <w:szCs w:val="20"/>
          <w:lang w:bidi="he-IL"/>
        </w:rPr>
        <w:t>.</w:t>
      </w:r>
    </w:p>
    <w:p w14:paraId="77693E33" w14:textId="78B4668A" w:rsidR="008938E0" w:rsidRPr="002B5DA9" w:rsidRDefault="008938E0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Collins,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Adela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Yarbro.</w:t>
      </w:r>
      <w:r w:rsidR="00E504D9" w:rsidRPr="002B5DA9">
        <w:rPr>
          <w:sz w:val="20"/>
          <w:szCs w:val="20"/>
          <w:lang w:bidi="he-IL"/>
        </w:rPr>
        <w:t xml:space="preserve"> </w:t>
      </w:r>
      <w:r w:rsidR="004F79A4">
        <w:rPr>
          <w:sz w:val="20"/>
          <w:szCs w:val="20"/>
          <w:lang w:bidi="he-IL"/>
        </w:rPr>
        <w:t>“</w:t>
      </w:r>
      <w:r w:rsidRPr="002B5DA9">
        <w:rPr>
          <w:sz w:val="20"/>
          <w:szCs w:val="20"/>
          <w:lang w:bidi="he-IL"/>
        </w:rPr>
        <w:t>Additional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Endings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of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Mark.</w:t>
      </w:r>
      <w:r w:rsidR="004F79A4">
        <w:rPr>
          <w:sz w:val="20"/>
          <w:szCs w:val="20"/>
          <w:lang w:bidi="he-IL"/>
        </w:rPr>
        <w:t>”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In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i/>
          <w:iCs/>
          <w:sz w:val="20"/>
          <w:szCs w:val="20"/>
          <w:lang w:bidi="he-IL"/>
        </w:rPr>
        <w:t>Mark:</w:t>
      </w:r>
      <w:r w:rsidR="00E504D9" w:rsidRPr="002B5DA9">
        <w:rPr>
          <w:i/>
          <w:iCs/>
          <w:sz w:val="20"/>
          <w:szCs w:val="20"/>
          <w:lang w:bidi="he-IL"/>
        </w:rPr>
        <w:t xml:space="preserve"> </w:t>
      </w:r>
      <w:r w:rsidRPr="002B5DA9">
        <w:rPr>
          <w:i/>
          <w:iCs/>
          <w:sz w:val="20"/>
          <w:szCs w:val="20"/>
          <w:lang w:bidi="he-IL"/>
        </w:rPr>
        <w:t>A</w:t>
      </w:r>
      <w:r w:rsidR="00E504D9" w:rsidRPr="002B5DA9">
        <w:rPr>
          <w:i/>
          <w:iCs/>
          <w:sz w:val="20"/>
          <w:szCs w:val="20"/>
          <w:lang w:bidi="he-IL"/>
        </w:rPr>
        <w:t xml:space="preserve"> </w:t>
      </w:r>
      <w:r w:rsidRPr="002B5DA9">
        <w:rPr>
          <w:i/>
          <w:iCs/>
          <w:sz w:val="20"/>
          <w:szCs w:val="20"/>
          <w:lang w:bidi="he-IL"/>
        </w:rPr>
        <w:t>Commentary</w:t>
      </w:r>
      <w:r w:rsidRPr="002B5DA9">
        <w:rPr>
          <w:sz w:val="20"/>
          <w:szCs w:val="20"/>
          <w:lang w:bidi="he-IL"/>
        </w:rPr>
        <w:t>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edited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by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Harold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W.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Attridge,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802–18.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1517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Media,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2007.</w:t>
      </w:r>
      <w:r w:rsidR="00E504D9" w:rsidRPr="002B5DA9">
        <w:rPr>
          <w:sz w:val="20"/>
          <w:szCs w:val="20"/>
          <w:lang w:bidi="he-IL"/>
        </w:rPr>
        <w:t xml:space="preserve"> </w:t>
      </w:r>
      <w:hyperlink r:id="rId21" w:history="1">
        <w:r w:rsidR="00C51021" w:rsidRPr="002B5DA9">
          <w:rPr>
            <w:rStyle w:val="Hyperlink"/>
            <w:sz w:val="20"/>
            <w:szCs w:val="20"/>
            <w:lang w:bidi="he-IL"/>
          </w:rPr>
          <w:t>https://doi.org/10.2307/j.ctvb6v7zz.31</w:t>
        </w:r>
      </w:hyperlink>
      <w:r w:rsidRPr="002B5DA9">
        <w:rPr>
          <w:sz w:val="20"/>
          <w:szCs w:val="20"/>
          <w:lang w:bidi="he-IL"/>
        </w:rPr>
        <w:t>.</w:t>
      </w:r>
    </w:p>
    <w:p w14:paraId="7F916BA1" w14:textId="2C98A685" w:rsidR="00E51ED8" w:rsidRPr="002B5DA9" w:rsidRDefault="00E51ED8" w:rsidP="002B5DA9">
      <w:pPr>
        <w:spacing w:after="120"/>
        <w:ind w:left="720" w:hanging="720"/>
        <w:rPr>
          <w:sz w:val="20"/>
          <w:szCs w:val="20"/>
        </w:rPr>
      </w:pPr>
      <w:r w:rsidRPr="002B5DA9">
        <w:rPr>
          <w:sz w:val="20"/>
          <w:szCs w:val="20"/>
          <w:lang w:bidi="he-IL"/>
        </w:rPr>
        <w:t>Col</w:t>
      </w:r>
      <w:r w:rsidR="00F23974" w:rsidRPr="002B5DA9">
        <w:rPr>
          <w:sz w:val="20"/>
          <w:szCs w:val="20"/>
          <w:lang w:bidi="he-IL"/>
        </w:rPr>
        <w:t>well,</w:t>
      </w:r>
      <w:r w:rsidR="00E504D9" w:rsidRPr="002B5DA9">
        <w:rPr>
          <w:sz w:val="20"/>
          <w:szCs w:val="20"/>
          <w:lang w:bidi="he-IL"/>
        </w:rPr>
        <w:t xml:space="preserve"> </w:t>
      </w:r>
      <w:r w:rsidR="00F23974" w:rsidRPr="002B5DA9">
        <w:rPr>
          <w:sz w:val="20"/>
          <w:szCs w:val="20"/>
          <w:lang w:bidi="he-IL"/>
        </w:rPr>
        <w:t>Ernest</w:t>
      </w:r>
      <w:r w:rsidR="00E504D9" w:rsidRPr="002B5DA9">
        <w:rPr>
          <w:sz w:val="20"/>
          <w:szCs w:val="20"/>
          <w:lang w:bidi="he-IL"/>
        </w:rPr>
        <w:t xml:space="preserve"> </w:t>
      </w:r>
      <w:r w:rsidR="00F23974" w:rsidRPr="002B5DA9">
        <w:rPr>
          <w:sz w:val="20"/>
          <w:szCs w:val="20"/>
          <w:lang w:bidi="he-IL"/>
        </w:rPr>
        <w:t>Cadman.</w:t>
      </w:r>
      <w:r w:rsidR="00E504D9" w:rsidRPr="002B5DA9">
        <w:rPr>
          <w:sz w:val="20"/>
          <w:szCs w:val="20"/>
          <w:lang w:bidi="he-IL"/>
        </w:rPr>
        <w:t xml:space="preserve"> </w:t>
      </w:r>
      <w:r w:rsidR="004F79A4">
        <w:rPr>
          <w:sz w:val="20"/>
          <w:szCs w:val="20"/>
          <w:lang w:bidi="he-IL"/>
        </w:rPr>
        <w:t>“</w:t>
      </w:r>
      <w:r w:rsidR="00F23974" w:rsidRPr="002B5DA9">
        <w:rPr>
          <w:sz w:val="20"/>
          <w:szCs w:val="20"/>
        </w:rPr>
        <w:t>Mark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16:9-20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in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Armenian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Version.</w:t>
      </w:r>
      <w:r w:rsidR="004F79A4">
        <w:rPr>
          <w:sz w:val="20"/>
          <w:szCs w:val="20"/>
        </w:rPr>
        <w:t>”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i/>
          <w:iCs/>
          <w:sz w:val="20"/>
          <w:szCs w:val="20"/>
        </w:rPr>
        <w:t>Journal</w:t>
      </w:r>
      <w:r w:rsidR="00E504D9" w:rsidRPr="002B5DA9">
        <w:rPr>
          <w:i/>
          <w:iCs/>
          <w:sz w:val="20"/>
          <w:szCs w:val="20"/>
        </w:rPr>
        <w:t xml:space="preserve"> </w:t>
      </w:r>
      <w:r w:rsidR="00F23974" w:rsidRPr="002B5DA9">
        <w:rPr>
          <w:i/>
          <w:iCs/>
          <w:sz w:val="20"/>
          <w:szCs w:val="20"/>
        </w:rPr>
        <w:t>of</w:t>
      </w:r>
      <w:r w:rsidR="00E504D9" w:rsidRPr="002B5DA9">
        <w:rPr>
          <w:i/>
          <w:iCs/>
          <w:sz w:val="20"/>
          <w:szCs w:val="20"/>
        </w:rPr>
        <w:t xml:space="preserve"> </w:t>
      </w:r>
      <w:r w:rsidR="00F23974" w:rsidRPr="002B5DA9">
        <w:rPr>
          <w:i/>
          <w:iCs/>
          <w:sz w:val="20"/>
          <w:szCs w:val="20"/>
        </w:rPr>
        <w:t>Biblical</w:t>
      </w:r>
      <w:r w:rsidR="00E504D9" w:rsidRPr="002B5DA9">
        <w:rPr>
          <w:i/>
          <w:iCs/>
          <w:sz w:val="20"/>
          <w:szCs w:val="20"/>
        </w:rPr>
        <w:t xml:space="preserve"> </w:t>
      </w:r>
      <w:r w:rsidR="00F23974" w:rsidRPr="002B5DA9">
        <w:rPr>
          <w:i/>
          <w:iCs/>
          <w:sz w:val="20"/>
          <w:szCs w:val="20"/>
        </w:rPr>
        <w:t>Literature</w:t>
      </w:r>
      <w:r w:rsidR="00F23974" w:rsidRPr="002B5DA9">
        <w:rPr>
          <w:sz w:val="20"/>
          <w:szCs w:val="20"/>
        </w:rPr>
        <w:t>.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Vol.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56,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No.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4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(</w:t>
      </w:r>
      <w:proofErr w:type="gramStart"/>
      <w:r w:rsidR="00F23974" w:rsidRPr="002B5DA9">
        <w:rPr>
          <w:sz w:val="20"/>
          <w:szCs w:val="20"/>
        </w:rPr>
        <w:t>Dec.,</w:t>
      </w:r>
      <w:proofErr w:type="gramEnd"/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1937),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pp.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369-386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Stable</w:t>
      </w:r>
      <w:r w:rsidR="00E504D9" w:rsidRPr="002B5DA9">
        <w:rPr>
          <w:sz w:val="20"/>
          <w:szCs w:val="20"/>
        </w:rPr>
        <w:t xml:space="preserve"> </w:t>
      </w:r>
      <w:r w:rsidR="00F23974" w:rsidRPr="002B5DA9">
        <w:rPr>
          <w:sz w:val="20"/>
          <w:szCs w:val="20"/>
        </w:rPr>
        <w:t>URL:</w:t>
      </w:r>
      <w:r w:rsidR="00E504D9" w:rsidRPr="002B5DA9">
        <w:rPr>
          <w:sz w:val="20"/>
          <w:szCs w:val="20"/>
        </w:rPr>
        <w:t xml:space="preserve"> </w:t>
      </w:r>
      <w:hyperlink r:id="rId22" w:history="1">
        <w:r w:rsidR="000C566F" w:rsidRPr="002B5DA9">
          <w:rPr>
            <w:rStyle w:val="Hyperlink"/>
            <w:sz w:val="20"/>
            <w:szCs w:val="20"/>
          </w:rPr>
          <w:t>https://www.jstor.org/stable/3259648</w:t>
        </w:r>
      </w:hyperlink>
      <w:r w:rsidR="000C566F" w:rsidRPr="002B5DA9">
        <w:rPr>
          <w:sz w:val="20"/>
          <w:szCs w:val="20"/>
        </w:rPr>
        <w:t>.</w:t>
      </w:r>
    </w:p>
    <w:p w14:paraId="0E432A3C" w14:textId="0A3EE473" w:rsidR="008E0627" w:rsidRPr="002B5DA9" w:rsidRDefault="008E0627" w:rsidP="002B5DA9">
      <w:pPr>
        <w:spacing w:after="120"/>
        <w:ind w:left="720" w:hanging="720"/>
        <w:rPr>
          <w:sz w:val="20"/>
          <w:szCs w:val="20"/>
          <w:lang w:bidi="he-IL"/>
        </w:rPr>
      </w:pPr>
      <w:proofErr w:type="spellStart"/>
      <w:r w:rsidRPr="002B5DA9">
        <w:rPr>
          <w:sz w:val="20"/>
          <w:szCs w:val="20"/>
          <w:lang w:bidi="he-IL"/>
        </w:rPr>
        <w:t>Erhman</w:t>
      </w:r>
      <w:proofErr w:type="spellEnd"/>
      <w:r w:rsidRPr="002B5DA9">
        <w:rPr>
          <w:sz w:val="20"/>
          <w:szCs w:val="20"/>
          <w:lang w:bidi="he-IL"/>
        </w:rPr>
        <w:t>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Bart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and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Holmes,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Michael.</w:t>
      </w:r>
      <w:r w:rsidR="00E504D9" w:rsidRPr="002B5DA9">
        <w:rPr>
          <w:sz w:val="20"/>
          <w:szCs w:val="20"/>
          <w:lang w:bidi="he-IL"/>
        </w:rPr>
        <w:t xml:space="preserve"> </w:t>
      </w:r>
      <w:r w:rsidR="004F79A4">
        <w:rPr>
          <w:sz w:val="20"/>
          <w:szCs w:val="20"/>
          <w:lang w:bidi="he-IL"/>
        </w:rPr>
        <w:t>“</w:t>
      </w:r>
      <w:r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Text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of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New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Testament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in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Contemporary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Research,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Essays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on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i/>
          <w:iCs/>
          <w:sz w:val="20"/>
          <w:szCs w:val="20"/>
          <w:lang w:bidi="he-IL"/>
        </w:rPr>
        <w:t>Status</w:t>
      </w:r>
      <w:r w:rsidR="00E504D9" w:rsidRPr="002B5DA9">
        <w:rPr>
          <w:i/>
          <w:iCs/>
          <w:sz w:val="20"/>
          <w:szCs w:val="20"/>
          <w:lang w:bidi="he-IL"/>
        </w:rPr>
        <w:t xml:space="preserve"> </w:t>
      </w:r>
      <w:proofErr w:type="spellStart"/>
      <w:r w:rsidRPr="002B5DA9">
        <w:rPr>
          <w:i/>
          <w:iCs/>
          <w:sz w:val="20"/>
          <w:szCs w:val="20"/>
          <w:lang w:bidi="he-IL"/>
        </w:rPr>
        <w:t>Quaestionis</w:t>
      </w:r>
      <w:proofErr w:type="spellEnd"/>
      <w:r w:rsidR="004F79A4">
        <w:rPr>
          <w:sz w:val="20"/>
          <w:szCs w:val="20"/>
          <w:lang w:bidi="he-IL"/>
        </w:rPr>
        <w:t>”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William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B.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Eerdmans,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Grand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Rapids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1995</w:t>
      </w:r>
    </w:p>
    <w:p w14:paraId="41B7FD8A" w14:textId="31566595" w:rsidR="008E0627" w:rsidRPr="00BC4F7A" w:rsidRDefault="00CD097B" w:rsidP="00BC4F7A">
      <w:pPr>
        <w:spacing w:after="120"/>
        <w:rPr>
          <w:sz w:val="20"/>
          <w:szCs w:val="20"/>
          <w:lang w:bidi="he-IL"/>
        </w:rPr>
      </w:pP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Syriac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Versions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of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New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Testament,</w:t>
      </w:r>
      <w:r w:rsidR="00E504D9" w:rsidRPr="00BC4F7A">
        <w:rPr>
          <w:sz w:val="20"/>
          <w:szCs w:val="20"/>
          <w:lang w:bidi="he-IL"/>
        </w:rPr>
        <w:t xml:space="preserve"> </w:t>
      </w:r>
      <w:proofErr w:type="spellStart"/>
      <w:r w:rsidR="008E0627" w:rsidRPr="00BC4F7A">
        <w:rPr>
          <w:sz w:val="20"/>
          <w:szCs w:val="20"/>
          <w:lang w:bidi="he-IL"/>
        </w:rPr>
        <w:t>Tjitze</w:t>
      </w:r>
      <w:proofErr w:type="spellEnd"/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Baarda</w:t>
      </w:r>
    </w:p>
    <w:p w14:paraId="4A866462" w14:textId="48764666" w:rsidR="008E0627" w:rsidRPr="00BC4F7A" w:rsidRDefault="00CD097B" w:rsidP="00CD097B">
      <w:pPr>
        <w:spacing w:after="120"/>
        <w:rPr>
          <w:sz w:val="20"/>
          <w:szCs w:val="20"/>
          <w:lang w:bidi="he-IL"/>
        </w:rPr>
      </w:pP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Latin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Version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of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New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Testament,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Jacobus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H.</w:t>
      </w:r>
      <w:r w:rsidR="00E504D9" w:rsidRPr="00BC4F7A">
        <w:rPr>
          <w:sz w:val="20"/>
          <w:szCs w:val="20"/>
          <w:lang w:bidi="he-IL"/>
        </w:rPr>
        <w:t xml:space="preserve"> </w:t>
      </w:r>
      <w:proofErr w:type="spellStart"/>
      <w:r w:rsidR="008E0627" w:rsidRPr="00BC4F7A">
        <w:rPr>
          <w:sz w:val="20"/>
          <w:szCs w:val="20"/>
          <w:lang w:bidi="he-IL"/>
        </w:rPr>
        <w:t>Petzer</w:t>
      </w:r>
      <w:proofErr w:type="spellEnd"/>
    </w:p>
    <w:p w14:paraId="20C5E7DC" w14:textId="3744EFF0" w:rsidR="008E0627" w:rsidRPr="00BC4F7A" w:rsidRDefault="00CD097B" w:rsidP="00CD097B">
      <w:pPr>
        <w:spacing w:after="120"/>
        <w:rPr>
          <w:sz w:val="20"/>
          <w:szCs w:val="20"/>
          <w:lang w:bidi="he-IL"/>
        </w:rPr>
      </w:pP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Coptic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Version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of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New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Testament,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Frederik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Wisse</w:t>
      </w:r>
    </w:p>
    <w:p w14:paraId="635C97BF" w14:textId="581558AD" w:rsidR="008E0627" w:rsidRPr="00BC4F7A" w:rsidRDefault="00CD097B" w:rsidP="00CD097B">
      <w:pPr>
        <w:spacing w:after="120"/>
        <w:rPr>
          <w:sz w:val="20"/>
          <w:szCs w:val="20"/>
          <w:lang w:bidi="he-IL"/>
        </w:rPr>
      </w:pP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Ethiopic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Version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of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New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Testament,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Rochus</w:t>
      </w:r>
      <w:r w:rsidR="00E504D9" w:rsidRPr="00BC4F7A">
        <w:rPr>
          <w:sz w:val="20"/>
          <w:szCs w:val="20"/>
          <w:lang w:bidi="he-IL"/>
        </w:rPr>
        <w:t xml:space="preserve"> </w:t>
      </w:r>
      <w:proofErr w:type="spellStart"/>
      <w:r w:rsidR="008E0627" w:rsidRPr="00BC4F7A">
        <w:rPr>
          <w:sz w:val="20"/>
          <w:szCs w:val="20"/>
          <w:lang w:bidi="he-IL"/>
        </w:rPr>
        <w:t>Zuurmond</w:t>
      </w:r>
      <w:proofErr w:type="spellEnd"/>
    </w:p>
    <w:p w14:paraId="72365665" w14:textId="32561520" w:rsidR="008E0627" w:rsidRPr="00BC4F7A" w:rsidRDefault="00CD097B" w:rsidP="00CD097B">
      <w:pPr>
        <w:spacing w:after="120"/>
        <w:rPr>
          <w:sz w:val="20"/>
          <w:szCs w:val="20"/>
          <w:lang w:bidi="he-IL"/>
        </w:rPr>
      </w:pP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Georgian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Version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of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New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Testament,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J.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Neville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Birdsall</w:t>
      </w:r>
    </w:p>
    <w:p w14:paraId="299D62FE" w14:textId="28CBAAEF" w:rsidR="008E0627" w:rsidRPr="002B5DA9" w:rsidRDefault="00CD097B" w:rsidP="00CD097B">
      <w:pPr>
        <w:spacing w:after="120"/>
        <w:rPr>
          <w:sz w:val="20"/>
          <w:szCs w:val="20"/>
          <w:lang w:bidi="he-IL"/>
        </w:rPr>
      </w:pP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>
        <w:rPr>
          <w:sz w:val="20"/>
          <w:szCs w:val="20"/>
          <w:lang w:bidi="he-IL"/>
        </w:rPr>
        <w:softHyphen/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Armenian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Version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of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the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New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Testament,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Joseph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M.</w:t>
      </w:r>
      <w:r w:rsidR="00E504D9" w:rsidRPr="00BC4F7A">
        <w:rPr>
          <w:sz w:val="20"/>
          <w:szCs w:val="20"/>
          <w:lang w:bidi="he-IL"/>
        </w:rPr>
        <w:t xml:space="preserve"> </w:t>
      </w:r>
      <w:r w:rsidR="008E0627" w:rsidRPr="00BC4F7A">
        <w:rPr>
          <w:sz w:val="20"/>
          <w:szCs w:val="20"/>
          <w:lang w:bidi="he-IL"/>
        </w:rPr>
        <w:t>Alexanian</w:t>
      </w:r>
    </w:p>
    <w:p w14:paraId="535300F8" w14:textId="4913D1F1" w:rsidR="00C51021" w:rsidRPr="002B5DA9" w:rsidRDefault="00C51021" w:rsidP="002B5DA9">
      <w:pPr>
        <w:spacing w:after="120"/>
        <w:ind w:left="720" w:hanging="720"/>
        <w:rPr>
          <w:sz w:val="20"/>
          <w:szCs w:val="20"/>
        </w:rPr>
      </w:pPr>
      <w:r w:rsidRPr="002B5DA9">
        <w:rPr>
          <w:sz w:val="20"/>
          <w:szCs w:val="20"/>
        </w:rPr>
        <w:t>Head,</w:t>
      </w:r>
      <w:r w:rsidR="00E504D9" w:rsidRPr="002B5DA9">
        <w:rPr>
          <w:sz w:val="20"/>
          <w:szCs w:val="20"/>
        </w:rPr>
        <w:t xml:space="preserve"> </w:t>
      </w:r>
      <w:hyperlink r:id="rId23" w:history="1">
        <w:r w:rsidR="00EB0008" w:rsidRPr="002B5DA9">
          <w:rPr>
            <w:rStyle w:val="Hyperlink"/>
            <w:sz w:val="20"/>
            <w:szCs w:val="20"/>
          </w:rPr>
          <w:t>https://textandcanon.org/a-case-against-the-longer-ending-of-mark/</w:t>
        </w:r>
      </w:hyperlink>
    </w:p>
    <w:p w14:paraId="232ED79F" w14:textId="31969B35" w:rsidR="00EB0008" w:rsidRPr="002B5DA9" w:rsidRDefault="00EB0008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</w:rPr>
        <w:t>Hobson,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A.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A</w:t>
      </w:r>
      <w:r w:rsidR="00DE15C3" w:rsidRPr="002B5DA9">
        <w:rPr>
          <w:sz w:val="20"/>
          <w:szCs w:val="20"/>
        </w:rPr>
        <w:t>ugustus</w:t>
      </w:r>
      <w:r w:rsidRPr="002B5DA9">
        <w:rPr>
          <w:sz w:val="20"/>
          <w:szCs w:val="20"/>
        </w:rPr>
        <w:t>.</w:t>
      </w:r>
      <w:r w:rsidR="00E504D9" w:rsidRPr="002B5DA9">
        <w:rPr>
          <w:sz w:val="20"/>
          <w:szCs w:val="20"/>
        </w:rPr>
        <w:t xml:space="preserve"> </w:t>
      </w:r>
      <w:r w:rsidR="00E10AB0"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="00E10AB0" w:rsidRPr="002B5DA9">
        <w:rPr>
          <w:sz w:val="20"/>
          <w:szCs w:val="20"/>
        </w:rPr>
        <w:t>Diatessaron</w:t>
      </w:r>
      <w:r w:rsidR="00E504D9" w:rsidRPr="002B5DA9">
        <w:rPr>
          <w:sz w:val="20"/>
          <w:szCs w:val="20"/>
        </w:rPr>
        <w:t xml:space="preserve"> </w:t>
      </w:r>
      <w:r w:rsidR="00E10AB0" w:rsidRPr="002B5DA9">
        <w:rPr>
          <w:sz w:val="20"/>
          <w:szCs w:val="20"/>
        </w:rPr>
        <w:t>of</w:t>
      </w:r>
      <w:r w:rsidR="00E504D9" w:rsidRPr="002B5DA9">
        <w:rPr>
          <w:sz w:val="20"/>
          <w:szCs w:val="20"/>
        </w:rPr>
        <w:t xml:space="preserve"> </w:t>
      </w:r>
      <w:r w:rsidR="00E10AB0" w:rsidRPr="002B5DA9">
        <w:rPr>
          <w:sz w:val="20"/>
          <w:szCs w:val="20"/>
        </w:rPr>
        <w:t>Tatian</w:t>
      </w:r>
      <w:r w:rsidR="00E504D9" w:rsidRPr="002B5DA9">
        <w:rPr>
          <w:sz w:val="20"/>
          <w:szCs w:val="20"/>
        </w:rPr>
        <w:t xml:space="preserve"> </w:t>
      </w:r>
      <w:r w:rsidR="00E10AB0" w:rsidRPr="002B5DA9">
        <w:rPr>
          <w:sz w:val="20"/>
          <w:szCs w:val="20"/>
        </w:rPr>
        <w:t>and</w:t>
      </w:r>
      <w:r w:rsidR="00E504D9" w:rsidRPr="002B5DA9">
        <w:rPr>
          <w:sz w:val="20"/>
          <w:szCs w:val="20"/>
        </w:rPr>
        <w:t xml:space="preserve"> </w:t>
      </w:r>
      <w:r w:rsidR="00E10AB0"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="00E10AB0" w:rsidRPr="002B5DA9">
        <w:rPr>
          <w:sz w:val="20"/>
          <w:szCs w:val="20"/>
        </w:rPr>
        <w:t>Synoptic</w:t>
      </w:r>
      <w:r w:rsidR="00E504D9" w:rsidRPr="002B5DA9">
        <w:rPr>
          <w:sz w:val="20"/>
          <w:szCs w:val="20"/>
        </w:rPr>
        <w:t xml:space="preserve"> </w:t>
      </w:r>
      <w:r w:rsidR="00E10AB0" w:rsidRPr="002B5DA9">
        <w:rPr>
          <w:sz w:val="20"/>
          <w:szCs w:val="20"/>
        </w:rPr>
        <w:t>Problem,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Being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an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Investigation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of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Diatessaron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for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Light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which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it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Throws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upon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Solution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of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Problem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of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Origin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of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Synoptic</w:t>
      </w:r>
      <w:r w:rsidR="00E504D9" w:rsidRPr="002B5DA9">
        <w:rPr>
          <w:sz w:val="20"/>
          <w:szCs w:val="20"/>
        </w:rPr>
        <w:t xml:space="preserve"> </w:t>
      </w:r>
      <w:r w:rsidR="004D1D7A" w:rsidRPr="002B5DA9">
        <w:rPr>
          <w:sz w:val="20"/>
          <w:szCs w:val="20"/>
        </w:rPr>
        <w:t>Gospels.</w:t>
      </w:r>
      <w:r w:rsidR="00E504D9" w:rsidRPr="002B5DA9">
        <w:rPr>
          <w:sz w:val="20"/>
          <w:szCs w:val="20"/>
        </w:rPr>
        <w:t xml:space="preserve"> </w:t>
      </w:r>
      <w:r w:rsidR="007D0710" w:rsidRPr="002B5DA9">
        <w:rPr>
          <w:sz w:val="20"/>
          <w:szCs w:val="20"/>
        </w:rPr>
        <w:t>Chicago:</w:t>
      </w:r>
      <w:r w:rsidR="00E504D9" w:rsidRPr="002B5DA9">
        <w:rPr>
          <w:sz w:val="20"/>
          <w:szCs w:val="20"/>
        </w:rPr>
        <w:t xml:space="preserve"> </w:t>
      </w:r>
      <w:r w:rsidR="007D0710"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="007D0710" w:rsidRPr="002B5DA9">
        <w:rPr>
          <w:sz w:val="20"/>
          <w:szCs w:val="20"/>
        </w:rPr>
        <w:t>University</w:t>
      </w:r>
      <w:r w:rsidR="00E504D9" w:rsidRPr="002B5DA9">
        <w:rPr>
          <w:sz w:val="20"/>
          <w:szCs w:val="20"/>
        </w:rPr>
        <w:t xml:space="preserve"> </w:t>
      </w:r>
      <w:r w:rsidR="007D0710" w:rsidRPr="002B5DA9">
        <w:rPr>
          <w:sz w:val="20"/>
          <w:szCs w:val="20"/>
        </w:rPr>
        <w:t>of</w:t>
      </w:r>
      <w:r w:rsidR="00E504D9" w:rsidRPr="002B5DA9">
        <w:rPr>
          <w:sz w:val="20"/>
          <w:szCs w:val="20"/>
        </w:rPr>
        <w:t xml:space="preserve"> </w:t>
      </w:r>
      <w:r w:rsidR="007D0710" w:rsidRPr="002B5DA9">
        <w:rPr>
          <w:sz w:val="20"/>
          <w:szCs w:val="20"/>
        </w:rPr>
        <w:t>Chicago</w:t>
      </w:r>
      <w:r w:rsidR="00E504D9" w:rsidRPr="002B5DA9">
        <w:rPr>
          <w:sz w:val="20"/>
          <w:szCs w:val="20"/>
        </w:rPr>
        <w:t xml:space="preserve"> </w:t>
      </w:r>
      <w:r w:rsidR="00DE15C3" w:rsidRPr="002B5DA9">
        <w:rPr>
          <w:sz w:val="20"/>
          <w:szCs w:val="20"/>
        </w:rPr>
        <w:t>Press</w:t>
      </w:r>
      <w:r w:rsidR="007D0710" w:rsidRPr="002B5DA9">
        <w:rPr>
          <w:sz w:val="20"/>
          <w:szCs w:val="20"/>
        </w:rPr>
        <w:t>.</w:t>
      </w:r>
      <w:r w:rsidR="00E504D9" w:rsidRPr="002B5DA9">
        <w:rPr>
          <w:sz w:val="20"/>
          <w:szCs w:val="20"/>
        </w:rPr>
        <w:t xml:space="preserve"> </w:t>
      </w:r>
      <w:r w:rsidR="007D0710" w:rsidRPr="002B5DA9">
        <w:rPr>
          <w:sz w:val="20"/>
          <w:szCs w:val="20"/>
        </w:rPr>
        <w:t>1904.</w:t>
      </w:r>
    </w:p>
    <w:p w14:paraId="6225684C" w14:textId="168AF2BB" w:rsidR="000205CB" w:rsidRPr="002B5DA9" w:rsidRDefault="000205CB" w:rsidP="002B5DA9">
      <w:pPr>
        <w:spacing w:after="120"/>
        <w:ind w:left="720" w:hanging="720"/>
        <w:rPr>
          <w:color w:val="000000"/>
          <w:spacing w:val="-5"/>
          <w:sz w:val="20"/>
          <w:szCs w:val="20"/>
          <w:shd w:val="clear" w:color="auto" w:fill="FFFFFF"/>
        </w:rPr>
      </w:pPr>
      <w:r w:rsidRPr="002B5DA9">
        <w:rPr>
          <w:sz w:val="20"/>
          <w:szCs w:val="20"/>
        </w:rPr>
        <w:t>Iverson,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Kelly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R.</w:t>
      </w:r>
      <w:r w:rsidR="00E504D9" w:rsidRPr="002B5DA9">
        <w:rPr>
          <w:sz w:val="20"/>
          <w:szCs w:val="20"/>
        </w:rPr>
        <w:t xml:space="preserve"> </w:t>
      </w:r>
      <w:r w:rsidR="004F79A4">
        <w:rPr>
          <w:sz w:val="20"/>
          <w:szCs w:val="20"/>
        </w:rPr>
        <w:t>“</w:t>
      </w:r>
      <w:r w:rsidRPr="002B5DA9">
        <w:rPr>
          <w:sz w:val="20"/>
          <w:szCs w:val="20"/>
        </w:rPr>
        <w:t>A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Further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Word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on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Final</w:t>
      </w:r>
      <w:r w:rsidR="00E504D9" w:rsidRPr="002B5DA9">
        <w:rPr>
          <w:sz w:val="20"/>
          <w:szCs w:val="20"/>
        </w:rPr>
        <w:t xml:space="preserve"> </w:t>
      </w:r>
      <w:proofErr w:type="spellStart"/>
      <w:r w:rsidRPr="002B5DA9">
        <w:rPr>
          <w:sz w:val="20"/>
          <w:szCs w:val="20"/>
        </w:rPr>
        <w:t>Γάρ</w:t>
      </w:r>
      <w:proofErr w:type="spellEnd"/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(Mark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16:8).</w:t>
      </w:r>
      <w:r w:rsidR="004F79A4">
        <w:rPr>
          <w:sz w:val="20"/>
          <w:szCs w:val="20"/>
        </w:rPr>
        <w:t>”</w:t>
      </w:r>
      <w:r w:rsidR="00E504D9" w:rsidRPr="002B5DA9">
        <w:rPr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The</w:t>
      </w:r>
      <w:r w:rsidR="00E504D9" w:rsidRPr="002806C0">
        <w:rPr>
          <w:i/>
          <w:iCs/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Catholic</w:t>
      </w:r>
      <w:r w:rsidR="00E504D9" w:rsidRPr="002806C0">
        <w:rPr>
          <w:i/>
          <w:iCs/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Biblical</w:t>
      </w:r>
      <w:r w:rsidR="00E504D9" w:rsidRPr="002806C0">
        <w:rPr>
          <w:i/>
          <w:iCs/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Quarterly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68,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no.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1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(2006):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79–94.</w:t>
      </w:r>
      <w:r w:rsidR="00E504D9" w:rsidRPr="002B5DA9">
        <w:rPr>
          <w:color w:val="000000"/>
          <w:spacing w:val="-5"/>
          <w:sz w:val="20"/>
          <w:szCs w:val="20"/>
          <w:shd w:val="clear" w:color="auto" w:fill="FFFFFF"/>
        </w:rPr>
        <w:t xml:space="preserve"> </w:t>
      </w:r>
      <w:hyperlink r:id="rId24" w:history="1">
        <w:r w:rsidRPr="002B5DA9">
          <w:rPr>
            <w:rStyle w:val="Hyperlink"/>
            <w:spacing w:val="-5"/>
            <w:sz w:val="20"/>
            <w:szCs w:val="20"/>
            <w:shd w:val="clear" w:color="auto" w:fill="FFFFFF"/>
          </w:rPr>
          <w:t>http://www.jstor.org/stable/43725642</w:t>
        </w:r>
      </w:hyperlink>
      <w:r w:rsidRPr="002B5DA9">
        <w:rPr>
          <w:color w:val="000000"/>
          <w:spacing w:val="-5"/>
          <w:sz w:val="20"/>
          <w:szCs w:val="20"/>
          <w:shd w:val="clear" w:color="auto" w:fill="FFFFFF"/>
        </w:rPr>
        <w:t>.</w:t>
      </w:r>
    </w:p>
    <w:p w14:paraId="5445A4C6" w14:textId="63ECEA70" w:rsidR="00162EAB" w:rsidRPr="002B5DA9" w:rsidRDefault="00162EAB" w:rsidP="002B5DA9">
      <w:pPr>
        <w:spacing w:after="120"/>
        <w:ind w:left="720" w:hanging="720"/>
        <w:rPr>
          <w:sz w:val="20"/>
          <w:szCs w:val="20"/>
        </w:rPr>
      </w:pPr>
      <w:r w:rsidRPr="002B5DA9">
        <w:rPr>
          <w:sz w:val="20"/>
          <w:szCs w:val="20"/>
        </w:rPr>
        <w:t>Lang,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D.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M.</w:t>
      </w:r>
      <w:r w:rsidR="004F79A4">
        <w:rPr>
          <w:sz w:val="20"/>
          <w:szCs w:val="20"/>
        </w:rPr>
        <w:t>”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Recent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Work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on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the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Georgian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New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Testament</w:t>
      </w:r>
      <w:r w:rsidR="004F79A4">
        <w:rPr>
          <w:sz w:val="20"/>
          <w:szCs w:val="20"/>
        </w:rPr>
        <w:t>”</w:t>
      </w:r>
      <w:r w:rsidR="00E504D9" w:rsidRPr="002B5DA9">
        <w:rPr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Bulletin</w:t>
      </w:r>
      <w:r w:rsidR="00E504D9" w:rsidRPr="002806C0">
        <w:rPr>
          <w:i/>
          <w:iCs/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of</w:t>
      </w:r>
      <w:r w:rsidR="00E504D9" w:rsidRPr="002806C0">
        <w:rPr>
          <w:i/>
          <w:iCs/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the</w:t>
      </w:r>
      <w:r w:rsidR="00E504D9" w:rsidRPr="002806C0">
        <w:rPr>
          <w:i/>
          <w:iCs/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School</w:t>
      </w:r>
      <w:r w:rsidR="00E504D9" w:rsidRPr="002806C0">
        <w:rPr>
          <w:i/>
          <w:iCs/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of</w:t>
      </w:r>
      <w:r w:rsidR="00E504D9" w:rsidRPr="002806C0">
        <w:rPr>
          <w:i/>
          <w:iCs/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Oriental</w:t>
      </w:r>
      <w:r w:rsidR="00E504D9" w:rsidRPr="002806C0">
        <w:rPr>
          <w:i/>
          <w:iCs/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and</w:t>
      </w:r>
      <w:r w:rsidR="00E504D9" w:rsidRPr="002806C0">
        <w:rPr>
          <w:i/>
          <w:iCs/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African</w:t>
      </w:r>
      <w:r w:rsidR="00E504D9" w:rsidRPr="002806C0">
        <w:rPr>
          <w:i/>
          <w:iCs/>
          <w:sz w:val="20"/>
          <w:szCs w:val="20"/>
        </w:rPr>
        <w:t xml:space="preserve"> </w:t>
      </w:r>
      <w:r w:rsidRPr="002806C0">
        <w:rPr>
          <w:i/>
          <w:iCs/>
          <w:sz w:val="20"/>
          <w:szCs w:val="20"/>
        </w:rPr>
        <w:t>Studies</w:t>
      </w:r>
      <w:r w:rsidRPr="002B5DA9">
        <w:rPr>
          <w:sz w:val="20"/>
          <w:szCs w:val="20"/>
        </w:rPr>
        <w:t>,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University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of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London,</w:t>
      </w:r>
      <w:r w:rsidR="00E504D9" w:rsidRPr="002B5DA9">
        <w:rPr>
          <w:sz w:val="20"/>
          <w:szCs w:val="20"/>
        </w:rPr>
        <w:t xml:space="preserve"> </w:t>
      </w:r>
      <w:r w:rsidR="003C4E2A" w:rsidRPr="002B5DA9">
        <w:rPr>
          <w:sz w:val="20"/>
          <w:szCs w:val="20"/>
        </w:rPr>
        <w:t>19,</w:t>
      </w:r>
      <w:r w:rsidR="00E504D9" w:rsidRPr="002B5DA9">
        <w:rPr>
          <w:sz w:val="20"/>
          <w:szCs w:val="20"/>
        </w:rPr>
        <w:t xml:space="preserve"> </w:t>
      </w:r>
      <w:r w:rsidR="003C4E2A" w:rsidRPr="002B5DA9">
        <w:rPr>
          <w:sz w:val="20"/>
          <w:szCs w:val="20"/>
        </w:rPr>
        <w:t>no.</w:t>
      </w:r>
      <w:r w:rsidR="00E504D9" w:rsidRPr="002B5DA9">
        <w:rPr>
          <w:sz w:val="20"/>
          <w:szCs w:val="20"/>
        </w:rPr>
        <w:t xml:space="preserve"> </w:t>
      </w:r>
      <w:r w:rsidR="003C4E2A" w:rsidRPr="002B5DA9">
        <w:rPr>
          <w:sz w:val="20"/>
          <w:szCs w:val="20"/>
        </w:rPr>
        <w:t>1</w:t>
      </w:r>
      <w:r w:rsidR="00E504D9" w:rsidRPr="002B5DA9">
        <w:rPr>
          <w:sz w:val="20"/>
          <w:szCs w:val="20"/>
        </w:rPr>
        <w:t xml:space="preserve"> </w:t>
      </w:r>
      <w:r w:rsidR="003C4E2A" w:rsidRPr="002B5DA9">
        <w:rPr>
          <w:sz w:val="20"/>
          <w:szCs w:val="20"/>
        </w:rPr>
        <w:t>(</w:t>
      </w:r>
      <w:r w:rsidRPr="002B5DA9">
        <w:rPr>
          <w:sz w:val="20"/>
          <w:szCs w:val="20"/>
        </w:rPr>
        <w:t>1957</w:t>
      </w:r>
      <w:r w:rsidR="003C4E2A" w:rsidRPr="002B5DA9">
        <w:rPr>
          <w:sz w:val="20"/>
          <w:szCs w:val="20"/>
        </w:rPr>
        <w:t>):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82-93</w:t>
      </w:r>
      <w:r w:rsidR="00B564BF" w:rsidRPr="002B5DA9">
        <w:rPr>
          <w:sz w:val="20"/>
          <w:szCs w:val="20"/>
        </w:rPr>
        <w:t>.</w:t>
      </w:r>
      <w:r w:rsidR="00E504D9" w:rsidRPr="002B5DA9">
        <w:rPr>
          <w:sz w:val="20"/>
          <w:szCs w:val="20"/>
        </w:rPr>
        <w:t xml:space="preserve"> </w:t>
      </w:r>
      <w:hyperlink r:id="rId25" w:history="1">
        <w:r w:rsidR="000605DB" w:rsidRPr="002B5DA9">
          <w:rPr>
            <w:rStyle w:val="Hyperlink"/>
            <w:sz w:val="20"/>
            <w:szCs w:val="20"/>
          </w:rPr>
          <w:t>https://www.jstor.org/stable/609633</w:t>
        </w:r>
      </w:hyperlink>
    </w:p>
    <w:p w14:paraId="59E52458" w14:textId="77C9B997" w:rsidR="0053741B" w:rsidRPr="002B5DA9" w:rsidRDefault="0053741B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Melkonyan,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Armine.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</w:rPr>
        <w:t>Mark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16:9–20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in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Armenian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Medieval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Literature: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A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Commentary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by</w:t>
      </w:r>
      <w:r w:rsidR="00E504D9" w:rsidRPr="002B5DA9">
        <w:rPr>
          <w:sz w:val="20"/>
          <w:szCs w:val="20"/>
        </w:rPr>
        <w:t xml:space="preserve"> </w:t>
      </w:r>
      <w:proofErr w:type="spellStart"/>
      <w:r w:rsidRPr="002B5DA9">
        <w:rPr>
          <w:sz w:val="20"/>
          <w:szCs w:val="20"/>
        </w:rPr>
        <w:t>Barseł</w:t>
      </w:r>
      <w:proofErr w:type="spellEnd"/>
      <w:r w:rsidR="00E504D9" w:rsidRPr="002B5DA9">
        <w:rPr>
          <w:sz w:val="20"/>
          <w:szCs w:val="20"/>
        </w:rPr>
        <w:t xml:space="preserve"> </w:t>
      </w:r>
      <w:proofErr w:type="spellStart"/>
      <w:r w:rsidRPr="002B5DA9">
        <w:rPr>
          <w:sz w:val="20"/>
          <w:szCs w:val="20"/>
        </w:rPr>
        <w:t>Maškeworc</w:t>
      </w:r>
      <w:r w:rsidR="004F79A4">
        <w:rPr>
          <w:sz w:val="20"/>
          <w:szCs w:val="20"/>
        </w:rPr>
        <w:t>’</w:t>
      </w:r>
      <w:r w:rsidRPr="002B5DA9">
        <w:rPr>
          <w:sz w:val="20"/>
          <w:szCs w:val="20"/>
        </w:rPr>
        <w:t>i</w:t>
      </w:r>
      <w:proofErr w:type="spellEnd"/>
      <w:r w:rsidRPr="002B5DA9">
        <w:rPr>
          <w:sz w:val="20"/>
          <w:szCs w:val="20"/>
        </w:rPr>
        <w:t>.</w:t>
      </w:r>
      <w:r w:rsidR="00E504D9" w:rsidRPr="002B5DA9">
        <w:rPr>
          <w:sz w:val="20"/>
          <w:szCs w:val="20"/>
        </w:rPr>
        <w:t xml:space="preserve"> </w:t>
      </w:r>
      <w:proofErr w:type="spellStart"/>
      <w:r w:rsidRPr="002B5DA9">
        <w:rPr>
          <w:sz w:val="20"/>
          <w:szCs w:val="20"/>
          <w:lang w:bidi="he-IL"/>
        </w:rPr>
        <w:t>COMSt</w:t>
      </w:r>
      <w:proofErr w:type="spellEnd"/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Bulletin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8/2/2022</w:t>
      </w:r>
    </w:p>
    <w:p w14:paraId="2959C84D" w14:textId="015984A9" w:rsidR="007036A8" w:rsidRPr="002B5DA9" w:rsidRDefault="00575646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Metzger,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Bruce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Manning.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806C0">
        <w:rPr>
          <w:i/>
          <w:iCs/>
          <w:sz w:val="20"/>
          <w:szCs w:val="20"/>
          <w:lang w:bidi="he-IL"/>
        </w:rPr>
        <w:t>The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Pr="002806C0">
        <w:rPr>
          <w:i/>
          <w:iCs/>
          <w:sz w:val="20"/>
          <w:szCs w:val="20"/>
          <w:lang w:bidi="he-IL"/>
        </w:rPr>
        <w:t>Text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Pr="002806C0">
        <w:rPr>
          <w:i/>
          <w:iCs/>
          <w:sz w:val="20"/>
          <w:szCs w:val="20"/>
          <w:lang w:bidi="he-IL"/>
        </w:rPr>
        <w:t>of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Pr="002806C0">
        <w:rPr>
          <w:i/>
          <w:iCs/>
          <w:sz w:val="20"/>
          <w:szCs w:val="20"/>
          <w:lang w:bidi="he-IL"/>
        </w:rPr>
        <w:t>the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Pr="002806C0">
        <w:rPr>
          <w:i/>
          <w:iCs/>
          <w:sz w:val="20"/>
          <w:szCs w:val="20"/>
          <w:lang w:bidi="he-IL"/>
        </w:rPr>
        <w:t>New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Pr="002806C0">
        <w:rPr>
          <w:i/>
          <w:iCs/>
          <w:sz w:val="20"/>
          <w:szCs w:val="20"/>
          <w:lang w:bidi="he-IL"/>
        </w:rPr>
        <w:t>Testament: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Pr="002806C0">
        <w:rPr>
          <w:i/>
          <w:iCs/>
          <w:sz w:val="20"/>
          <w:szCs w:val="20"/>
          <w:lang w:bidi="he-IL"/>
        </w:rPr>
        <w:t>Its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Pr="002806C0">
        <w:rPr>
          <w:i/>
          <w:iCs/>
          <w:sz w:val="20"/>
          <w:szCs w:val="20"/>
          <w:lang w:bidi="he-IL"/>
        </w:rPr>
        <w:t>Transmission,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Pr="002806C0">
        <w:rPr>
          <w:i/>
          <w:iCs/>
          <w:sz w:val="20"/>
          <w:szCs w:val="20"/>
          <w:lang w:bidi="he-IL"/>
        </w:rPr>
        <w:t>Corruption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Pr="002806C0">
        <w:rPr>
          <w:i/>
          <w:iCs/>
          <w:sz w:val="20"/>
          <w:szCs w:val="20"/>
          <w:lang w:bidi="he-IL"/>
        </w:rPr>
        <w:t>and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Pr="002806C0">
        <w:rPr>
          <w:i/>
          <w:iCs/>
          <w:sz w:val="20"/>
          <w:szCs w:val="20"/>
          <w:lang w:bidi="he-IL"/>
        </w:rPr>
        <w:t>Restoration</w:t>
      </w:r>
      <w:r w:rsidRPr="002B5DA9">
        <w:rPr>
          <w:sz w:val="20"/>
          <w:szCs w:val="20"/>
          <w:lang w:bidi="he-IL"/>
        </w:rPr>
        <w:t>.</w:t>
      </w:r>
      <w:r w:rsidR="00E504D9" w:rsidRPr="002B5DA9">
        <w:rPr>
          <w:sz w:val="20"/>
          <w:szCs w:val="20"/>
          <w:lang w:bidi="he-IL"/>
        </w:rPr>
        <w:t xml:space="preserve"> </w:t>
      </w:r>
      <w:r w:rsidR="0091581F" w:rsidRPr="002B5DA9">
        <w:rPr>
          <w:sz w:val="20"/>
          <w:szCs w:val="20"/>
          <w:lang w:bidi="he-IL"/>
        </w:rPr>
        <w:t>New</w:t>
      </w:r>
      <w:r w:rsidR="00E504D9" w:rsidRPr="002B5DA9">
        <w:rPr>
          <w:sz w:val="20"/>
          <w:szCs w:val="20"/>
          <w:lang w:bidi="he-IL"/>
        </w:rPr>
        <w:t xml:space="preserve"> </w:t>
      </w:r>
      <w:r w:rsidR="0091581F" w:rsidRPr="002B5DA9">
        <w:rPr>
          <w:sz w:val="20"/>
          <w:szCs w:val="20"/>
          <w:lang w:bidi="he-IL"/>
        </w:rPr>
        <w:t>York</w:t>
      </w:r>
      <w:r w:rsidRPr="002B5DA9">
        <w:rPr>
          <w:sz w:val="20"/>
          <w:szCs w:val="20"/>
          <w:lang w:bidi="he-IL"/>
        </w:rPr>
        <w:t>:</w:t>
      </w:r>
      <w:r w:rsidR="00E504D9" w:rsidRPr="002B5DA9">
        <w:rPr>
          <w:sz w:val="20"/>
          <w:szCs w:val="20"/>
          <w:lang w:bidi="he-IL"/>
        </w:rPr>
        <w:t xml:space="preserve"> </w:t>
      </w:r>
      <w:r w:rsidR="0091581F" w:rsidRPr="002B5DA9">
        <w:rPr>
          <w:sz w:val="20"/>
          <w:szCs w:val="20"/>
          <w:lang w:bidi="he-IL"/>
        </w:rPr>
        <w:t>Oxford</w:t>
      </w:r>
      <w:r w:rsidR="00E504D9" w:rsidRPr="002B5DA9">
        <w:rPr>
          <w:sz w:val="20"/>
          <w:szCs w:val="20"/>
          <w:lang w:bidi="he-IL"/>
        </w:rPr>
        <w:t xml:space="preserve"> </w:t>
      </w:r>
      <w:r w:rsidR="0091581F" w:rsidRPr="002B5DA9">
        <w:rPr>
          <w:sz w:val="20"/>
          <w:szCs w:val="20"/>
          <w:lang w:bidi="he-IL"/>
        </w:rPr>
        <w:t>University</w:t>
      </w:r>
      <w:r w:rsidR="00E504D9" w:rsidRPr="002B5DA9">
        <w:rPr>
          <w:sz w:val="20"/>
          <w:szCs w:val="20"/>
          <w:lang w:bidi="he-IL"/>
        </w:rPr>
        <w:t xml:space="preserve"> </w:t>
      </w:r>
      <w:r w:rsidR="0091581F" w:rsidRPr="002B5DA9">
        <w:rPr>
          <w:sz w:val="20"/>
          <w:szCs w:val="20"/>
          <w:lang w:bidi="he-IL"/>
        </w:rPr>
        <w:t>Press</w:t>
      </w:r>
      <w:r w:rsidRPr="002B5DA9">
        <w:rPr>
          <w:sz w:val="20"/>
          <w:szCs w:val="20"/>
          <w:lang w:bidi="he-IL"/>
        </w:rPr>
        <w:t>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19</w:t>
      </w:r>
      <w:r w:rsidR="00F02B8F" w:rsidRPr="002B5DA9">
        <w:rPr>
          <w:sz w:val="20"/>
          <w:szCs w:val="20"/>
          <w:lang w:bidi="he-IL"/>
        </w:rPr>
        <w:t>68</w:t>
      </w:r>
      <w:r w:rsidRPr="002B5DA9">
        <w:rPr>
          <w:sz w:val="20"/>
          <w:szCs w:val="20"/>
          <w:lang w:bidi="he-IL"/>
        </w:rPr>
        <w:t>.</w:t>
      </w:r>
    </w:p>
    <w:p w14:paraId="671AD7DC" w14:textId="50C788EB" w:rsidR="009775E2" w:rsidRPr="002B5DA9" w:rsidRDefault="009775E2" w:rsidP="002B5DA9">
      <w:pPr>
        <w:spacing w:after="120"/>
        <w:ind w:left="720" w:hanging="720"/>
        <w:rPr>
          <w:rStyle w:val="Hyperlink"/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Miller,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Dave.</w:t>
      </w:r>
      <w:r w:rsidR="00E504D9" w:rsidRPr="002B5DA9">
        <w:rPr>
          <w:sz w:val="20"/>
          <w:szCs w:val="20"/>
          <w:lang w:bidi="he-IL"/>
        </w:rPr>
        <w:t xml:space="preserve"> </w:t>
      </w:r>
      <w:r w:rsidR="004F79A4">
        <w:rPr>
          <w:sz w:val="20"/>
          <w:szCs w:val="20"/>
          <w:lang w:bidi="he-IL"/>
        </w:rPr>
        <w:t>“</w:t>
      </w:r>
      <w:r w:rsidR="00287AF2" w:rsidRPr="002B5DA9">
        <w:rPr>
          <w:sz w:val="20"/>
          <w:szCs w:val="20"/>
          <w:lang w:bidi="he-IL"/>
        </w:rPr>
        <w:t>Is</w:t>
      </w:r>
      <w:r w:rsidR="00E504D9" w:rsidRPr="002B5DA9">
        <w:rPr>
          <w:sz w:val="20"/>
          <w:szCs w:val="20"/>
          <w:lang w:bidi="he-IL"/>
        </w:rPr>
        <w:t xml:space="preserve"> </w:t>
      </w:r>
      <w:r w:rsidR="00287AF2" w:rsidRPr="002B5DA9">
        <w:rPr>
          <w:sz w:val="20"/>
          <w:szCs w:val="20"/>
          <w:lang w:bidi="he-IL"/>
        </w:rPr>
        <w:t>Mark</w:t>
      </w:r>
      <w:r w:rsidR="00E504D9" w:rsidRPr="002B5DA9">
        <w:rPr>
          <w:sz w:val="20"/>
          <w:szCs w:val="20"/>
          <w:lang w:bidi="he-IL"/>
        </w:rPr>
        <w:t xml:space="preserve"> </w:t>
      </w:r>
      <w:r w:rsidR="00287AF2" w:rsidRPr="002B5DA9">
        <w:rPr>
          <w:sz w:val="20"/>
          <w:szCs w:val="20"/>
          <w:lang w:bidi="he-IL"/>
        </w:rPr>
        <w:t>16:9-20</w:t>
      </w:r>
      <w:r w:rsidR="00E504D9" w:rsidRPr="002B5DA9">
        <w:rPr>
          <w:sz w:val="20"/>
          <w:szCs w:val="20"/>
          <w:lang w:bidi="he-IL"/>
        </w:rPr>
        <w:t xml:space="preserve"> </w:t>
      </w:r>
      <w:r w:rsidR="00287AF2" w:rsidRPr="002B5DA9">
        <w:rPr>
          <w:sz w:val="20"/>
          <w:szCs w:val="20"/>
          <w:lang w:bidi="he-IL"/>
        </w:rPr>
        <w:t>Inspired?</w:t>
      </w:r>
      <w:r w:rsidR="00E504D9" w:rsidRPr="002B5DA9">
        <w:rPr>
          <w:sz w:val="20"/>
          <w:szCs w:val="20"/>
          <w:lang w:bidi="he-IL"/>
        </w:rPr>
        <w:t xml:space="preserve"> </w:t>
      </w:r>
      <w:r w:rsidR="00287AF2" w:rsidRPr="002806C0">
        <w:rPr>
          <w:i/>
          <w:iCs/>
          <w:sz w:val="20"/>
          <w:szCs w:val="20"/>
          <w:lang w:bidi="he-IL"/>
        </w:rPr>
        <w:t>Reason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="00287AF2" w:rsidRPr="002806C0">
        <w:rPr>
          <w:i/>
          <w:iCs/>
          <w:sz w:val="20"/>
          <w:szCs w:val="20"/>
          <w:lang w:bidi="he-IL"/>
        </w:rPr>
        <w:t>&amp;</w:t>
      </w:r>
      <w:r w:rsidR="00E504D9" w:rsidRPr="002806C0">
        <w:rPr>
          <w:i/>
          <w:iCs/>
          <w:sz w:val="20"/>
          <w:szCs w:val="20"/>
          <w:lang w:bidi="he-IL"/>
        </w:rPr>
        <w:t xml:space="preserve"> </w:t>
      </w:r>
      <w:r w:rsidR="00287AF2" w:rsidRPr="002806C0">
        <w:rPr>
          <w:i/>
          <w:iCs/>
          <w:sz w:val="20"/>
          <w:szCs w:val="20"/>
          <w:lang w:bidi="he-IL"/>
        </w:rPr>
        <w:t>Revelation</w:t>
      </w:r>
      <w:r w:rsidR="00E504D9" w:rsidRPr="002B5DA9">
        <w:rPr>
          <w:sz w:val="20"/>
          <w:szCs w:val="20"/>
          <w:lang w:bidi="he-IL"/>
        </w:rPr>
        <w:t xml:space="preserve"> </w:t>
      </w:r>
      <w:r w:rsidR="00782260" w:rsidRPr="002B5DA9">
        <w:rPr>
          <w:sz w:val="20"/>
          <w:szCs w:val="20"/>
          <w:lang w:bidi="he-IL"/>
        </w:rPr>
        <w:t>25</w:t>
      </w:r>
      <w:r w:rsidR="00E9500F" w:rsidRPr="002B5DA9">
        <w:rPr>
          <w:sz w:val="20"/>
          <w:szCs w:val="20"/>
          <w:lang w:bidi="he-IL"/>
        </w:rPr>
        <w:t>,</w:t>
      </w:r>
      <w:r w:rsidR="00E504D9" w:rsidRPr="002B5DA9">
        <w:rPr>
          <w:sz w:val="20"/>
          <w:szCs w:val="20"/>
          <w:lang w:bidi="he-IL"/>
        </w:rPr>
        <w:t xml:space="preserve"> </w:t>
      </w:r>
      <w:r w:rsidR="00E9500F" w:rsidRPr="002B5DA9">
        <w:rPr>
          <w:sz w:val="20"/>
          <w:szCs w:val="20"/>
          <w:lang w:bidi="he-IL"/>
        </w:rPr>
        <w:t>no.</w:t>
      </w:r>
      <w:r w:rsidR="00E504D9" w:rsidRPr="002B5DA9">
        <w:rPr>
          <w:sz w:val="20"/>
          <w:szCs w:val="20"/>
          <w:lang w:bidi="he-IL"/>
        </w:rPr>
        <w:t xml:space="preserve"> </w:t>
      </w:r>
      <w:r w:rsidR="00782260" w:rsidRPr="002B5DA9">
        <w:rPr>
          <w:sz w:val="20"/>
          <w:szCs w:val="20"/>
          <w:lang w:bidi="he-IL"/>
        </w:rPr>
        <w:t>12</w:t>
      </w:r>
      <w:r w:rsidR="00E504D9" w:rsidRPr="002B5DA9">
        <w:rPr>
          <w:sz w:val="20"/>
          <w:szCs w:val="20"/>
          <w:lang w:bidi="he-IL"/>
        </w:rPr>
        <w:t xml:space="preserve"> </w:t>
      </w:r>
      <w:r w:rsidR="00E9500F" w:rsidRPr="002B5DA9">
        <w:rPr>
          <w:sz w:val="20"/>
          <w:szCs w:val="20"/>
          <w:lang w:bidi="he-IL"/>
        </w:rPr>
        <w:t>(</w:t>
      </w:r>
      <w:r w:rsidR="007C0614" w:rsidRPr="002B5DA9">
        <w:rPr>
          <w:sz w:val="20"/>
          <w:szCs w:val="20"/>
          <w:lang w:bidi="he-IL"/>
        </w:rPr>
        <w:t>December</w:t>
      </w:r>
      <w:r w:rsidR="00E504D9" w:rsidRPr="002B5DA9">
        <w:rPr>
          <w:sz w:val="20"/>
          <w:szCs w:val="20"/>
          <w:lang w:bidi="he-IL"/>
        </w:rPr>
        <w:t xml:space="preserve"> </w:t>
      </w:r>
      <w:r w:rsidR="007C0614" w:rsidRPr="002B5DA9">
        <w:rPr>
          <w:sz w:val="20"/>
          <w:szCs w:val="20"/>
          <w:lang w:bidi="he-IL"/>
        </w:rPr>
        <w:t>2005)</w:t>
      </w:r>
      <w:r w:rsidR="00E504D9" w:rsidRPr="002B5DA9">
        <w:rPr>
          <w:sz w:val="20"/>
          <w:szCs w:val="20"/>
          <w:lang w:bidi="he-IL"/>
        </w:rPr>
        <w:t xml:space="preserve"> </w:t>
      </w:r>
      <w:r w:rsidR="00E303A1" w:rsidRPr="002B5DA9">
        <w:rPr>
          <w:sz w:val="20"/>
          <w:szCs w:val="20"/>
          <w:lang w:bidi="he-IL"/>
        </w:rPr>
        <w:t>89-92.</w:t>
      </w:r>
      <w:r w:rsidR="00E504D9" w:rsidRPr="002B5DA9">
        <w:rPr>
          <w:sz w:val="20"/>
          <w:szCs w:val="20"/>
          <w:lang w:bidi="he-IL"/>
        </w:rPr>
        <w:t xml:space="preserve"> </w:t>
      </w:r>
      <w:hyperlink r:id="rId26" w:history="1">
        <w:r w:rsidR="00E303A1" w:rsidRPr="002B5DA9">
          <w:rPr>
            <w:rStyle w:val="Hyperlink"/>
            <w:sz w:val="20"/>
            <w:szCs w:val="20"/>
            <w:lang w:bidi="he-IL"/>
          </w:rPr>
          <w:t>https://apologeticspress.org/wp-content/uploads/2021/08/0512.pdf</w:t>
        </w:r>
      </w:hyperlink>
    </w:p>
    <w:p w14:paraId="33EDAD27" w14:textId="77777777" w:rsidR="00F94F94" w:rsidRPr="002B5DA9" w:rsidRDefault="00E87FC8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Pea</w:t>
      </w:r>
      <w:r w:rsidR="00C57428" w:rsidRPr="002B5DA9">
        <w:rPr>
          <w:sz w:val="20"/>
          <w:szCs w:val="20"/>
          <w:lang w:bidi="he-IL"/>
        </w:rPr>
        <w:t>rse,</w:t>
      </w:r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Roger.</w:t>
      </w:r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Ed.</w:t>
      </w:r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Eusebius</w:t>
      </w:r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of</w:t>
      </w:r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Caesarea,</w:t>
      </w:r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Gospel</w:t>
      </w:r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Problems</w:t>
      </w:r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and</w:t>
      </w:r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Solutions,</w:t>
      </w:r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Quaestiones</w:t>
      </w:r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Ad</w:t>
      </w:r>
      <w:r w:rsidR="00E504D9" w:rsidRPr="002B5DA9">
        <w:rPr>
          <w:sz w:val="20"/>
          <w:szCs w:val="20"/>
          <w:lang w:bidi="he-IL"/>
        </w:rPr>
        <w:t xml:space="preserve"> </w:t>
      </w:r>
      <w:proofErr w:type="spellStart"/>
      <w:r w:rsidR="00C57428" w:rsidRPr="002B5DA9">
        <w:rPr>
          <w:sz w:val="20"/>
          <w:szCs w:val="20"/>
          <w:lang w:bidi="he-IL"/>
        </w:rPr>
        <w:t>Stephanum</w:t>
      </w:r>
      <w:proofErr w:type="spellEnd"/>
      <w:r w:rsidR="00E504D9" w:rsidRPr="002B5DA9">
        <w:rPr>
          <w:sz w:val="20"/>
          <w:szCs w:val="20"/>
          <w:lang w:bidi="he-IL"/>
        </w:rPr>
        <w:t xml:space="preserve"> </w:t>
      </w:r>
      <w:r w:rsidR="00C57428" w:rsidRPr="002B5DA9">
        <w:rPr>
          <w:sz w:val="20"/>
          <w:szCs w:val="20"/>
          <w:lang w:bidi="he-IL"/>
        </w:rPr>
        <w:t>et</w:t>
      </w:r>
      <w:r w:rsidR="00E504D9" w:rsidRPr="002B5DA9">
        <w:rPr>
          <w:sz w:val="20"/>
          <w:szCs w:val="20"/>
          <w:lang w:bidi="he-IL"/>
        </w:rPr>
        <w:t xml:space="preserve"> </w:t>
      </w:r>
      <w:proofErr w:type="spellStart"/>
      <w:r w:rsidR="00C57428" w:rsidRPr="002B5DA9">
        <w:rPr>
          <w:sz w:val="20"/>
          <w:szCs w:val="20"/>
          <w:lang w:bidi="he-IL"/>
        </w:rPr>
        <w:t>Marinum</w:t>
      </w:r>
      <w:proofErr w:type="spellEnd"/>
      <w:r w:rsidR="00244B59" w:rsidRPr="002B5DA9">
        <w:rPr>
          <w:sz w:val="20"/>
          <w:szCs w:val="20"/>
          <w:lang w:bidi="he-IL"/>
        </w:rPr>
        <w:t>.</w:t>
      </w:r>
      <w:r w:rsidR="00E504D9" w:rsidRPr="002B5DA9">
        <w:rPr>
          <w:sz w:val="20"/>
          <w:szCs w:val="20"/>
          <w:lang w:bidi="he-IL"/>
        </w:rPr>
        <w:t xml:space="preserve"> </w:t>
      </w:r>
      <w:r w:rsidR="0079231A" w:rsidRPr="002B5DA9">
        <w:rPr>
          <w:sz w:val="20"/>
          <w:szCs w:val="20"/>
          <w:lang w:bidi="he-IL"/>
        </w:rPr>
        <w:t>Ipswich:</w:t>
      </w:r>
      <w:r w:rsidR="00E504D9" w:rsidRPr="002B5DA9">
        <w:rPr>
          <w:sz w:val="20"/>
          <w:szCs w:val="20"/>
          <w:lang w:bidi="he-IL"/>
        </w:rPr>
        <w:t xml:space="preserve"> </w:t>
      </w:r>
      <w:r w:rsidR="00244B59" w:rsidRPr="002B5DA9">
        <w:rPr>
          <w:sz w:val="20"/>
          <w:szCs w:val="20"/>
          <w:lang w:bidi="he-IL"/>
        </w:rPr>
        <w:t>Chieftain</w:t>
      </w:r>
      <w:r w:rsidR="00E504D9" w:rsidRPr="002B5DA9">
        <w:rPr>
          <w:sz w:val="20"/>
          <w:szCs w:val="20"/>
          <w:lang w:bidi="he-IL"/>
        </w:rPr>
        <w:t xml:space="preserve"> </w:t>
      </w:r>
      <w:r w:rsidR="00244B59" w:rsidRPr="002B5DA9">
        <w:rPr>
          <w:sz w:val="20"/>
          <w:szCs w:val="20"/>
          <w:lang w:bidi="he-IL"/>
        </w:rPr>
        <w:t>Publishing</w:t>
      </w:r>
      <w:r w:rsidR="0079231A" w:rsidRPr="002B5DA9">
        <w:rPr>
          <w:sz w:val="20"/>
          <w:szCs w:val="20"/>
          <w:lang w:bidi="he-IL"/>
        </w:rPr>
        <w:t>,</w:t>
      </w:r>
      <w:r w:rsidR="00E504D9" w:rsidRPr="002B5DA9">
        <w:rPr>
          <w:sz w:val="20"/>
          <w:szCs w:val="20"/>
          <w:lang w:bidi="he-IL"/>
        </w:rPr>
        <w:t xml:space="preserve"> </w:t>
      </w:r>
      <w:r w:rsidR="0079231A" w:rsidRPr="002B5DA9">
        <w:rPr>
          <w:sz w:val="20"/>
          <w:szCs w:val="20"/>
          <w:lang w:bidi="he-IL"/>
        </w:rPr>
        <w:t>2010.</w:t>
      </w:r>
    </w:p>
    <w:p w14:paraId="0549EF82" w14:textId="787B6AD2" w:rsidR="00195175" w:rsidRPr="002B5DA9" w:rsidRDefault="007B40A9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Rendel,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Harris,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James.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Diatessaron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of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Tatian: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Preliminary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Study.</w:t>
      </w:r>
      <w:r w:rsidR="00E504D9" w:rsidRPr="002B5DA9">
        <w:rPr>
          <w:sz w:val="20"/>
          <w:szCs w:val="20"/>
          <w:lang w:bidi="he-IL"/>
        </w:rPr>
        <w:t xml:space="preserve"> </w:t>
      </w:r>
      <w:r w:rsidR="006C127F" w:rsidRPr="002B5DA9">
        <w:rPr>
          <w:sz w:val="20"/>
          <w:szCs w:val="20"/>
          <w:lang w:bidi="he-IL"/>
        </w:rPr>
        <w:t>London</w:t>
      </w:r>
      <w:r w:rsidRPr="002B5DA9">
        <w:rPr>
          <w:sz w:val="20"/>
          <w:szCs w:val="20"/>
          <w:lang w:bidi="he-IL"/>
        </w:rPr>
        <w:t>: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C.J.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Clay,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1890.</w:t>
      </w:r>
    </w:p>
    <w:p w14:paraId="2B7FE3E6" w14:textId="55AB80C5" w:rsidR="00B5494C" w:rsidRPr="002B5DA9" w:rsidRDefault="00B5494C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Robinson,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Maurice,</w:t>
      </w:r>
      <w:r w:rsidR="00E504D9" w:rsidRPr="002B5DA9">
        <w:rPr>
          <w:sz w:val="20"/>
          <w:szCs w:val="20"/>
          <w:lang w:bidi="he-IL"/>
        </w:rPr>
        <w:t xml:space="preserve"> </w:t>
      </w:r>
      <w:r w:rsidR="004F79A4">
        <w:rPr>
          <w:sz w:val="20"/>
          <w:szCs w:val="20"/>
          <w:lang w:bidi="he-IL"/>
        </w:rPr>
        <w:t>“</w:t>
      </w:r>
      <w:r w:rsidR="009B2570"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="009B2570" w:rsidRPr="002B5DA9">
        <w:rPr>
          <w:sz w:val="20"/>
          <w:szCs w:val="20"/>
          <w:lang w:bidi="he-IL"/>
        </w:rPr>
        <w:t>Long</w:t>
      </w:r>
      <w:r w:rsidR="00E504D9" w:rsidRPr="002B5DA9">
        <w:rPr>
          <w:sz w:val="20"/>
          <w:szCs w:val="20"/>
          <w:lang w:bidi="he-IL"/>
        </w:rPr>
        <w:t xml:space="preserve"> </w:t>
      </w:r>
      <w:r w:rsidR="009B2570" w:rsidRPr="002B5DA9">
        <w:rPr>
          <w:sz w:val="20"/>
          <w:szCs w:val="20"/>
          <w:lang w:bidi="he-IL"/>
        </w:rPr>
        <w:t>Ending</w:t>
      </w:r>
      <w:r w:rsidR="00E504D9" w:rsidRPr="002B5DA9">
        <w:rPr>
          <w:sz w:val="20"/>
          <w:szCs w:val="20"/>
          <w:lang w:bidi="he-IL"/>
        </w:rPr>
        <w:t xml:space="preserve"> </w:t>
      </w:r>
      <w:r w:rsidR="009B2570" w:rsidRPr="002B5DA9">
        <w:rPr>
          <w:sz w:val="20"/>
          <w:szCs w:val="20"/>
          <w:lang w:bidi="he-IL"/>
        </w:rPr>
        <w:t>of</w:t>
      </w:r>
      <w:r w:rsidR="00E504D9" w:rsidRPr="002B5DA9">
        <w:rPr>
          <w:sz w:val="20"/>
          <w:szCs w:val="20"/>
          <w:lang w:bidi="he-IL"/>
        </w:rPr>
        <w:t xml:space="preserve"> </w:t>
      </w:r>
      <w:r w:rsidR="009B2570" w:rsidRPr="002B5DA9">
        <w:rPr>
          <w:sz w:val="20"/>
          <w:szCs w:val="20"/>
          <w:lang w:bidi="he-IL"/>
        </w:rPr>
        <w:t>Mark</w:t>
      </w:r>
      <w:r w:rsidR="00E504D9" w:rsidRPr="002B5DA9">
        <w:rPr>
          <w:sz w:val="20"/>
          <w:szCs w:val="20"/>
          <w:lang w:bidi="he-IL"/>
        </w:rPr>
        <w:t xml:space="preserve"> </w:t>
      </w:r>
      <w:r w:rsidR="009B2570" w:rsidRPr="002B5DA9">
        <w:rPr>
          <w:sz w:val="20"/>
          <w:szCs w:val="20"/>
          <w:lang w:bidi="he-IL"/>
        </w:rPr>
        <w:t>as</w:t>
      </w:r>
      <w:r w:rsidR="00E504D9" w:rsidRPr="002B5DA9">
        <w:rPr>
          <w:sz w:val="20"/>
          <w:szCs w:val="20"/>
          <w:lang w:bidi="he-IL"/>
        </w:rPr>
        <w:t xml:space="preserve"> </w:t>
      </w:r>
      <w:r w:rsidR="009B2570" w:rsidRPr="002B5DA9">
        <w:rPr>
          <w:sz w:val="20"/>
          <w:szCs w:val="20"/>
          <w:lang w:bidi="he-IL"/>
        </w:rPr>
        <w:t>Canonical</w:t>
      </w:r>
      <w:r w:rsidR="00E504D9" w:rsidRPr="002B5DA9">
        <w:rPr>
          <w:sz w:val="20"/>
          <w:szCs w:val="20"/>
          <w:lang w:bidi="he-IL"/>
        </w:rPr>
        <w:t xml:space="preserve"> </w:t>
      </w:r>
      <w:r w:rsidR="009B2570" w:rsidRPr="002B5DA9">
        <w:rPr>
          <w:sz w:val="20"/>
          <w:szCs w:val="20"/>
          <w:lang w:bidi="he-IL"/>
        </w:rPr>
        <w:t>Verity</w:t>
      </w:r>
      <w:r w:rsidR="004F79A4">
        <w:rPr>
          <w:sz w:val="20"/>
          <w:szCs w:val="20"/>
          <w:lang w:bidi="he-IL"/>
        </w:rPr>
        <w:t>”</w:t>
      </w:r>
      <w:r w:rsidR="00E504D9" w:rsidRPr="002B5DA9">
        <w:rPr>
          <w:sz w:val="20"/>
          <w:szCs w:val="20"/>
          <w:lang w:bidi="he-IL"/>
        </w:rPr>
        <w:t xml:space="preserve"> </w:t>
      </w:r>
      <w:r w:rsidRPr="008819CD">
        <w:rPr>
          <w:i/>
          <w:iCs/>
          <w:sz w:val="20"/>
          <w:szCs w:val="20"/>
          <w:lang w:bidi="he-IL"/>
        </w:rPr>
        <w:t>Perspectives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Pr="008819CD">
        <w:rPr>
          <w:i/>
          <w:iCs/>
          <w:sz w:val="20"/>
          <w:szCs w:val="20"/>
          <w:lang w:bidi="he-IL"/>
        </w:rPr>
        <w:t>on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Pr="008819CD">
        <w:rPr>
          <w:i/>
          <w:iCs/>
          <w:sz w:val="20"/>
          <w:szCs w:val="20"/>
          <w:lang w:bidi="he-IL"/>
        </w:rPr>
        <w:t>the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Pr="008819CD">
        <w:rPr>
          <w:i/>
          <w:iCs/>
          <w:sz w:val="20"/>
          <w:szCs w:val="20"/>
          <w:lang w:bidi="he-IL"/>
        </w:rPr>
        <w:t>Ending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Pr="008819CD">
        <w:rPr>
          <w:i/>
          <w:iCs/>
          <w:sz w:val="20"/>
          <w:szCs w:val="20"/>
          <w:lang w:bidi="he-IL"/>
        </w:rPr>
        <w:t>of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Pr="008819CD">
        <w:rPr>
          <w:i/>
          <w:iCs/>
          <w:sz w:val="20"/>
          <w:szCs w:val="20"/>
          <w:lang w:bidi="he-IL"/>
        </w:rPr>
        <w:t>Mark,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Pr="008819CD">
        <w:rPr>
          <w:i/>
          <w:iCs/>
          <w:sz w:val="20"/>
          <w:szCs w:val="20"/>
          <w:lang w:bidi="he-IL"/>
        </w:rPr>
        <w:t>4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Pr="008819CD">
        <w:rPr>
          <w:i/>
          <w:iCs/>
          <w:sz w:val="20"/>
          <w:szCs w:val="20"/>
          <w:lang w:bidi="he-IL"/>
        </w:rPr>
        <w:t>Views</w:t>
      </w:r>
      <w:r w:rsidRPr="002B5DA9">
        <w:rPr>
          <w:sz w:val="20"/>
          <w:szCs w:val="20"/>
          <w:lang w:bidi="he-IL"/>
        </w:rPr>
        <w:t>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Nashville: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Broadman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and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Holman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Publishers,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2008.</w:t>
      </w:r>
    </w:p>
    <w:p w14:paraId="2B2E4BE2" w14:textId="020F56A2" w:rsidR="00195175" w:rsidRPr="002B5DA9" w:rsidRDefault="00195175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lastRenderedPageBreak/>
        <w:t>Snapp</w:t>
      </w:r>
      <w:r w:rsidR="00EC256C" w:rsidRPr="002B5DA9">
        <w:rPr>
          <w:sz w:val="20"/>
          <w:szCs w:val="20"/>
          <w:lang w:bidi="he-IL"/>
        </w:rPr>
        <w:t>,</w:t>
      </w:r>
      <w:r w:rsidR="00E504D9" w:rsidRPr="002B5DA9">
        <w:rPr>
          <w:sz w:val="20"/>
          <w:szCs w:val="20"/>
          <w:lang w:bidi="he-IL"/>
        </w:rPr>
        <w:t xml:space="preserve"> </w:t>
      </w:r>
      <w:r w:rsidR="00EC256C" w:rsidRPr="002B5DA9">
        <w:rPr>
          <w:sz w:val="20"/>
          <w:szCs w:val="20"/>
          <w:lang w:bidi="he-IL"/>
        </w:rPr>
        <w:t>James,</w:t>
      </w:r>
      <w:r w:rsidR="00E504D9" w:rsidRPr="002B5DA9">
        <w:rPr>
          <w:sz w:val="20"/>
          <w:szCs w:val="20"/>
          <w:lang w:bidi="he-IL"/>
        </w:rPr>
        <w:t xml:space="preserve"> </w:t>
      </w:r>
      <w:r w:rsidR="00EC256C" w:rsidRPr="002B5DA9">
        <w:rPr>
          <w:sz w:val="20"/>
          <w:szCs w:val="20"/>
          <w:lang w:bidi="he-IL"/>
        </w:rPr>
        <w:t>Jr.</w:t>
      </w:r>
      <w:r w:rsidR="00E504D9" w:rsidRPr="002B5DA9">
        <w:rPr>
          <w:sz w:val="20"/>
          <w:szCs w:val="20"/>
          <w:lang w:bidi="he-IL"/>
        </w:rPr>
        <w:t xml:space="preserve"> </w:t>
      </w:r>
      <w:r w:rsidR="00EC256C" w:rsidRPr="002B5DA9">
        <w:rPr>
          <w:sz w:val="20"/>
          <w:szCs w:val="20"/>
          <w:lang w:bidi="he-IL"/>
        </w:rPr>
        <w:t>Authentic:</w:t>
      </w:r>
      <w:r w:rsidR="00E504D9" w:rsidRPr="002B5DA9">
        <w:rPr>
          <w:sz w:val="20"/>
          <w:szCs w:val="20"/>
          <w:lang w:bidi="he-IL"/>
        </w:rPr>
        <w:t xml:space="preserve"> </w:t>
      </w:r>
      <w:r w:rsidR="00EC256C"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="00EC256C" w:rsidRPr="002B5DA9">
        <w:rPr>
          <w:sz w:val="20"/>
          <w:szCs w:val="20"/>
          <w:lang w:bidi="he-IL"/>
        </w:rPr>
        <w:t>Case</w:t>
      </w:r>
      <w:r w:rsidR="00E504D9" w:rsidRPr="002B5DA9">
        <w:rPr>
          <w:sz w:val="20"/>
          <w:szCs w:val="20"/>
          <w:lang w:bidi="he-IL"/>
        </w:rPr>
        <w:t xml:space="preserve"> </w:t>
      </w:r>
      <w:r w:rsidR="00EC256C" w:rsidRPr="002B5DA9">
        <w:rPr>
          <w:sz w:val="20"/>
          <w:szCs w:val="20"/>
          <w:lang w:bidi="he-IL"/>
        </w:rPr>
        <w:t>for</w:t>
      </w:r>
      <w:r w:rsidR="00E504D9" w:rsidRPr="002B5DA9">
        <w:rPr>
          <w:sz w:val="20"/>
          <w:szCs w:val="20"/>
          <w:lang w:bidi="he-IL"/>
        </w:rPr>
        <w:t xml:space="preserve"> </w:t>
      </w:r>
      <w:r w:rsidR="00EC256C" w:rsidRPr="002B5DA9">
        <w:rPr>
          <w:sz w:val="20"/>
          <w:szCs w:val="20"/>
          <w:lang w:bidi="he-IL"/>
        </w:rPr>
        <w:t>Mark</w:t>
      </w:r>
      <w:r w:rsidR="00E504D9" w:rsidRPr="002B5DA9">
        <w:rPr>
          <w:sz w:val="20"/>
          <w:szCs w:val="20"/>
          <w:lang w:bidi="he-IL"/>
        </w:rPr>
        <w:t xml:space="preserve"> </w:t>
      </w:r>
      <w:r w:rsidR="00EC256C" w:rsidRPr="002B5DA9">
        <w:rPr>
          <w:sz w:val="20"/>
          <w:szCs w:val="20"/>
          <w:lang w:bidi="he-IL"/>
        </w:rPr>
        <w:t>16:9-20.</w:t>
      </w:r>
      <w:r w:rsidR="00E504D9" w:rsidRPr="002B5DA9">
        <w:rPr>
          <w:sz w:val="20"/>
          <w:szCs w:val="20"/>
          <w:lang w:bidi="he-IL"/>
        </w:rPr>
        <w:t xml:space="preserve"> </w:t>
      </w:r>
      <w:r w:rsidR="002E3317" w:rsidRPr="002B5DA9">
        <w:rPr>
          <w:sz w:val="20"/>
          <w:szCs w:val="20"/>
          <w:lang w:bidi="he-IL"/>
        </w:rPr>
        <w:t>James</w:t>
      </w:r>
      <w:r w:rsidR="00E504D9" w:rsidRPr="002B5DA9">
        <w:rPr>
          <w:sz w:val="20"/>
          <w:szCs w:val="20"/>
          <w:lang w:bidi="he-IL"/>
        </w:rPr>
        <w:t xml:space="preserve"> </w:t>
      </w:r>
      <w:r w:rsidR="002E3317" w:rsidRPr="002B5DA9">
        <w:rPr>
          <w:sz w:val="20"/>
          <w:szCs w:val="20"/>
          <w:lang w:bidi="he-IL"/>
        </w:rPr>
        <w:t>Snapp,</w:t>
      </w:r>
      <w:r w:rsidR="00E504D9" w:rsidRPr="002B5DA9">
        <w:rPr>
          <w:sz w:val="20"/>
          <w:szCs w:val="20"/>
          <w:lang w:bidi="he-IL"/>
        </w:rPr>
        <w:t xml:space="preserve"> </w:t>
      </w:r>
      <w:r w:rsidR="002E3317" w:rsidRPr="002B5DA9">
        <w:rPr>
          <w:sz w:val="20"/>
          <w:szCs w:val="20"/>
          <w:lang w:bidi="he-IL"/>
        </w:rPr>
        <w:t>Jr.</w:t>
      </w:r>
      <w:r w:rsidR="00E504D9" w:rsidRPr="002B5DA9">
        <w:rPr>
          <w:sz w:val="20"/>
          <w:szCs w:val="20"/>
          <w:lang w:bidi="he-IL"/>
        </w:rPr>
        <w:t xml:space="preserve"> </w:t>
      </w:r>
      <w:r w:rsidR="002E3317" w:rsidRPr="002B5DA9">
        <w:rPr>
          <w:sz w:val="20"/>
          <w:szCs w:val="20"/>
          <w:lang w:bidi="he-IL"/>
        </w:rPr>
        <w:t>2024.</w:t>
      </w:r>
    </w:p>
    <w:p w14:paraId="73F32C82" w14:textId="711144EF" w:rsidR="00192F50" w:rsidRPr="002B5DA9" w:rsidRDefault="00CF1136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</w:rPr>
        <w:t>Snapp,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James,</w:t>
      </w:r>
      <w:r w:rsidR="00E504D9" w:rsidRPr="002B5DA9">
        <w:rPr>
          <w:sz w:val="20"/>
          <w:szCs w:val="20"/>
        </w:rPr>
        <w:t xml:space="preserve"> </w:t>
      </w:r>
      <w:r w:rsidRPr="002B5DA9">
        <w:rPr>
          <w:sz w:val="20"/>
          <w:szCs w:val="20"/>
        </w:rPr>
        <w:t>Jr.,</w:t>
      </w:r>
      <w:r w:rsidR="00E504D9" w:rsidRPr="002B5DA9">
        <w:rPr>
          <w:sz w:val="20"/>
          <w:szCs w:val="20"/>
        </w:rPr>
        <w:t xml:space="preserve"> </w:t>
      </w:r>
      <w:r w:rsidR="00192F50" w:rsidRPr="002B5DA9">
        <w:rPr>
          <w:sz w:val="20"/>
          <w:szCs w:val="20"/>
        </w:rPr>
        <w:t>https://textandcanon.org/a-case-for-the-longer-ending-of-mark/</w:t>
      </w:r>
    </w:p>
    <w:p w14:paraId="56AB5C21" w14:textId="0433EBDB" w:rsidR="00277F89" w:rsidRPr="002B5DA9" w:rsidRDefault="0096504B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Spence,</w:t>
      </w:r>
      <w:r w:rsidR="00E504D9" w:rsidRPr="002B5DA9">
        <w:rPr>
          <w:sz w:val="20"/>
          <w:szCs w:val="20"/>
          <w:lang w:bidi="he-IL"/>
        </w:rPr>
        <w:t xml:space="preserve"> </w:t>
      </w:r>
      <w:proofErr w:type="spellStart"/>
      <w:r w:rsidR="00B31FB1" w:rsidRPr="002B5DA9">
        <w:rPr>
          <w:sz w:val="20"/>
          <w:szCs w:val="20"/>
          <w:lang w:bidi="he-IL"/>
        </w:rPr>
        <w:t>H.D.M</w:t>
      </w:r>
      <w:proofErr w:type="spellEnd"/>
      <w:r w:rsidR="00B31FB1" w:rsidRPr="002B5DA9">
        <w:rPr>
          <w:sz w:val="20"/>
          <w:szCs w:val="20"/>
          <w:lang w:bidi="he-IL"/>
        </w:rPr>
        <w:t>.</w:t>
      </w:r>
      <w:r w:rsidR="00E504D9" w:rsidRPr="002B5DA9">
        <w:rPr>
          <w:sz w:val="20"/>
          <w:szCs w:val="20"/>
          <w:lang w:bidi="he-IL"/>
        </w:rPr>
        <w:t xml:space="preserve"> </w:t>
      </w:r>
      <w:r w:rsidR="00277F89" w:rsidRPr="008819CD">
        <w:rPr>
          <w:i/>
          <w:iCs/>
          <w:sz w:val="20"/>
          <w:szCs w:val="20"/>
          <w:lang w:bidi="he-IL"/>
        </w:rPr>
        <w:t>The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="00277F89" w:rsidRPr="008819CD">
        <w:rPr>
          <w:i/>
          <w:iCs/>
          <w:sz w:val="20"/>
          <w:szCs w:val="20"/>
          <w:lang w:bidi="he-IL"/>
        </w:rPr>
        <w:t>Pulpit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="00277F89" w:rsidRPr="008819CD">
        <w:rPr>
          <w:i/>
          <w:iCs/>
          <w:sz w:val="20"/>
          <w:szCs w:val="20"/>
          <w:lang w:bidi="he-IL"/>
        </w:rPr>
        <w:t>Commentary</w:t>
      </w:r>
      <w:r w:rsidR="00277F89" w:rsidRPr="002B5DA9">
        <w:rPr>
          <w:sz w:val="20"/>
          <w:szCs w:val="20"/>
          <w:lang w:bidi="he-IL"/>
        </w:rPr>
        <w:t>,</w:t>
      </w:r>
      <w:r w:rsidR="00E504D9" w:rsidRPr="002B5DA9">
        <w:rPr>
          <w:sz w:val="20"/>
          <w:szCs w:val="20"/>
          <w:lang w:bidi="he-IL"/>
        </w:rPr>
        <w:t xml:space="preserve"> </w:t>
      </w:r>
      <w:r w:rsidR="00277F89" w:rsidRPr="002B5DA9">
        <w:rPr>
          <w:sz w:val="20"/>
          <w:szCs w:val="20"/>
          <w:lang w:bidi="he-IL"/>
        </w:rPr>
        <w:t>Volume</w:t>
      </w:r>
      <w:r w:rsidR="00E504D9" w:rsidRPr="002B5DA9">
        <w:rPr>
          <w:sz w:val="20"/>
          <w:szCs w:val="20"/>
          <w:lang w:bidi="he-IL"/>
        </w:rPr>
        <w:t xml:space="preserve"> </w:t>
      </w:r>
      <w:r w:rsidR="00816311" w:rsidRPr="002B5DA9">
        <w:rPr>
          <w:sz w:val="20"/>
          <w:szCs w:val="20"/>
          <w:lang w:bidi="he-IL"/>
        </w:rPr>
        <w:t>16</w:t>
      </w:r>
      <w:r w:rsidR="00277F89" w:rsidRPr="002B5DA9">
        <w:rPr>
          <w:sz w:val="20"/>
          <w:szCs w:val="20"/>
          <w:lang w:bidi="he-IL"/>
        </w:rPr>
        <w:t>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Mark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and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Luke</w:t>
      </w:r>
      <w:r w:rsidR="00E504D9" w:rsidRPr="002B5DA9">
        <w:rPr>
          <w:sz w:val="20"/>
          <w:szCs w:val="20"/>
          <w:lang w:bidi="he-IL"/>
        </w:rPr>
        <w:t xml:space="preserve"> </w:t>
      </w:r>
      <w:r w:rsidR="00816311" w:rsidRPr="002B5DA9">
        <w:rPr>
          <w:sz w:val="20"/>
          <w:szCs w:val="20"/>
          <w:lang w:bidi="he-IL"/>
        </w:rPr>
        <w:t>Grand</w:t>
      </w:r>
      <w:r w:rsidR="00E504D9" w:rsidRPr="002B5DA9">
        <w:rPr>
          <w:sz w:val="20"/>
          <w:szCs w:val="20"/>
          <w:lang w:bidi="he-IL"/>
        </w:rPr>
        <w:t xml:space="preserve"> </w:t>
      </w:r>
      <w:r w:rsidR="00816311" w:rsidRPr="002B5DA9">
        <w:rPr>
          <w:sz w:val="20"/>
          <w:szCs w:val="20"/>
          <w:lang w:bidi="he-IL"/>
        </w:rPr>
        <w:t>Rapids</w:t>
      </w:r>
      <w:r w:rsidR="00277F89" w:rsidRPr="002B5DA9">
        <w:rPr>
          <w:sz w:val="20"/>
          <w:szCs w:val="20"/>
          <w:lang w:bidi="he-IL"/>
        </w:rPr>
        <w:t>:</w:t>
      </w:r>
      <w:r w:rsidR="00E504D9" w:rsidRPr="002B5DA9">
        <w:rPr>
          <w:sz w:val="20"/>
          <w:szCs w:val="20"/>
          <w:lang w:bidi="he-IL"/>
        </w:rPr>
        <w:t xml:space="preserve"> </w:t>
      </w:r>
      <w:r w:rsidR="00816311" w:rsidRPr="002B5DA9">
        <w:rPr>
          <w:sz w:val="20"/>
          <w:szCs w:val="20"/>
          <w:lang w:bidi="he-IL"/>
        </w:rPr>
        <w:t>Wm</w:t>
      </w:r>
      <w:r w:rsidR="00E504D9" w:rsidRPr="002B5DA9">
        <w:rPr>
          <w:sz w:val="20"/>
          <w:szCs w:val="20"/>
          <w:lang w:bidi="he-IL"/>
        </w:rPr>
        <w:t xml:space="preserve"> </w:t>
      </w:r>
      <w:r w:rsidR="00816311" w:rsidRPr="002B5DA9">
        <w:rPr>
          <w:sz w:val="20"/>
          <w:szCs w:val="20"/>
          <w:lang w:bidi="he-IL"/>
        </w:rPr>
        <w:t>B</w:t>
      </w:r>
      <w:r w:rsidR="00E504D9" w:rsidRPr="002B5DA9">
        <w:rPr>
          <w:sz w:val="20"/>
          <w:szCs w:val="20"/>
          <w:lang w:bidi="he-IL"/>
        </w:rPr>
        <w:t xml:space="preserve"> </w:t>
      </w:r>
      <w:r w:rsidR="00816311" w:rsidRPr="002B5DA9">
        <w:rPr>
          <w:sz w:val="20"/>
          <w:szCs w:val="20"/>
          <w:lang w:bidi="he-IL"/>
        </w:rPr>
        <w:t>Eerdmans</w:t>
      </w:r>
      <w:r w:rsidR="00E504D9" w:rsidRPr="002B5DA9">
        <w:rPr>
          <w:sz w:val="20"/>
          <w:szCs w:val="20"/>
          <w:lang w:bidi="he-IL"/>
        </w:rPr>
        <w:t xml:space="preserve"> </w:t>
      </w:r>
      <w:r w:rsidR="00D97649" w:rsidRPr="002B5DA9">
        <w:rPr>
          <w:sz w:val="20"/>
          <w:szCs w:val="20"/>
          <w:lang w:bidi="he-IL"/>
        </w:rPr>
        <w:t>Publishing</w:t>
      </w:r>
      <w:r w:rsidR="00E504D9" w:rsidRPr="002B5DA9">
        <w:rPr>
          <w:sz w:val="20"/>
          <w:szCs w:val="20"/>
          <w:lang w:bidi="he-IL"/>
        </w:rPr>
        <w:t xml:space="preserve"> </w:t>
      </w:r>
      <w:r w:rsidR="00D97649" w:rsidRPr="002B5DA9">
        <w:rPr>
          <w:sz w:val="20"/>
          <w:szCs w:val="20"/>
          <w:lang w:bidi="he-IL"/>
        </w:rPr>
        <w:t>Company</w:t>
      </w:r>
      <w:r w:rsidR="00277F89" w:rsidRPr="002B5DA9">
        <w:rPr>
          <w:sz w:val="20"/>
          <w:szCs w:val="20"/>
          <w:lang w:bidi="he-IL"/>
        </w:rPr>
        <w:t>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1978</w:t>
      </w:r>
      <w:r w:rsidR="00277F89" w:rsidRPr="002B5DA9">
        <w:rPr>
          <w:sz w:val="20"/>
          <w:szCs w:val="20"/>
          <w:lang w:bidi="he-IL"/>
        </w:rPr>
        <w:t>.</w:t>
      </w:r>
    </w:p>
    <w:p w14:paraId="0A092D54" w14:textId="0868CA13" w:rsidR="002A6E39" w:rsidRPr="002B5DA9" w:rsidRDefault="00770ACE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Wallace,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Daniel,</w:t>
      </w:r>
      <w:r w:rsidR="00E504D9" w:rsidRPr="002B5DA9">
        <w:rPr>
          <w:sz w:val="20"/>
          <w:szCs w:val="20"/>
          <w:lang w:bidi="he-IL"/>
        </w:rPr>
        <w:t xml:space="preserve"> </w:t>
      </w:r>
      <w:r w:rsidR="004F79A4">
        <w:rPr>
          <w:sz w:val="20"/>
          <w:szCs w:val="20"/>
          <w:lang w:bidi="he-IL"/>
        </w:rPr>
        <w:t>“</w:t>
      </w:r>
      <w:r w:rsidR="002A6E39" w:rsidRPr="002B5DA9">
        <w:rPr>
          <w:sz w:val="20"/>
          <w:szCs w:val="20"/>
          <w:lang w:bidi="he-IL"/>
        </w:rPr>
        <w:t>Mark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16:8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as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Conclusion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to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Second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Gospel</w:t>
      </w:r>
      <w:r w:rsidR="004F79A4">
        <w:rPr>
          <w:sz w:val="20"/>
          <w:szCs w:val="20"/>
          <w:lang w:bidi="he-IL"/>
        </w:rPr>
        <w:t>”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8819CD">
        <w:rPr>
          <w:i/>
          <w:iCs/>
          <w:sz w:val="20"/>
          <w:szCs w:val="20"/>
          <w:lang w:bidi="he-IL"/>
        </w:rPr>
        <w:t>Perspectives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="002A6E39" w:rsidRPr="008819CD">
        <w:rPr>
          <w:i/>
          <w:iCs/>
          <w:sz w:val="20"/>
          <w:szCs w:val="20"/>
          <w:lang w:bidi="he-IL"/>
        </w:rPr>
        <w:t>on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="002A6E39" w:rsidRPr="008819CD">
        <w:rPr>
          <w:i/>
          <w:iCs/>
          <w:sz w:val="20"/>
          <w:szCs w:val="20"/>
          <w:lang w:bidi="he-IL"/>
        </w:rPr>
        <w:t>the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="002A6E39" w:rsidRPr="008819CD">
        <w:rPr>
          <w:i/>
          <w:iCs/>
          <w:sz w:val="20"/>
          <w:szCs w:val="20"/>
          <w:lang w:bidi="he-IL"/>
        </w:rPr>
        <w:t>Ending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="002A6E39" w:rsidRPr="008819CD">
        <w:rPr>
          <w:i/>
          <w:iCs/>
          <w:sz w:val="20"/>
          <w:szCs w:val="20"/>
          <w:lang w:bidi="he-IL"/>
        </w:rPr>
        <w:t>of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="002A6E39" w:rsidRPr="008819CD">
        <w:rPr>
          <w:i/>
          <w:iCs/>
          <w:sz w:val="20"/>
          <w:szCs w:val="20"/>
          <w:lang w:bidi="he-IL"/>
        </w:rPr>
        <w:t>Mark,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="002A6E39" w:rsidRPr="008819CD">
        <w:rPr>
          <w:i/>
          <w:iCs/>
          <w:sz w:val="20"/>
          <w:szCs w:val="20"/>
          <w:lang w:bidi="he-IL"/>
        </w:rPr>
        <w:t>4</w:t>
      </w:r>
      <w:r w:rsidR="00E504D9" w:rsidRPr="008819CD">
        <w:rPr>
          <w:i/>
          <w:iCs/>
          <w:sz w:val="20"/>
          <w:szCs w:val="20"/>
          <w:lang w:bidi="he-IL"/>
        </w:rPr>
        <w:t xml:space="preserve"> </w:t>
      </w:r>
      <w:r w:rsidR="002A6E39" w:rsidRPr="008819CD">
        <w:rPr>
          <w:i/>
          <w:iCs/>
          <w:sz w:val="20"/>
          <w:szCs w:val="20"/>
          <w:lang w:bidi="he-IL"/>
        </w:rPr>
        <w:t>Views</w:t>
      </w:r>
      <w:r w:rsidR="002A6E39" w:rsidRPr="002B5DA9">
        <w:rPr>
          <w:sz w:val="20"/>
          <w:szCs w:val="20"/>
          <w:lang w:bidi="he-IL"/>
        </w:rPr>
        <w:t>.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Nashville: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Broadman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and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Holman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Publishers,</w:t>
      </w:r>
      <w:r w:rsidR="00E504D9" w:rsidRPr="002B5DA9">
        <w:rPr>
          <w:sz w:val="20"/>
          <w:szCs w:val="20"/>
          <w:lang w:bidi="he-IL"/>
        </w:rPr>
        <w:t xml:space="preserve"> </w:t>
      </w:r>
      <w:r w:rsidR="002A6E39" w:rsidRPr="002B5DA9">
        <w:rPr>
          <w:sz w:val="20"/>
          <w:szCs w:val="20"/>
          <w:lang w:bidi="he-IL"/>
        </w:rPr>
        <w:t>2008.</w:t>
      </w:r>
    </w:p>
    <w:p w14:paraId="6BC67C72" w14:textId="4FFAB053" w:rsidR="00C537A3" w:rsidRPr="002B5DA9" w:rsidRDefault="00E633DA" w:rsidP="002B5DA9">
      <w:pPr>
        <w:spacing w:after="120"/>
        <w:ind w:left="720" w:hanging="720"/>
        <w:rPr>
          <w:sz w:val="20"/>
          <w:szCs w:val="20"/>
          <w:lang w:bidi="he-IL"/>
        </w:rPr>
      </w:pPr>
      <w:r w:rsidRPr="002B5DA9">
        <w:rPr>
          <w:sz w:val="20"/>
          <w:szCs w:val="20"/>
          <w:lang w:bidi="he-IL"/>
        </w:rPr>
        <w:t>Williams,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Travis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B.</w:t>
      </w:r>
      <w:r w:rsidR="00E504D9" w:rsidRPr="002B5DA9">
        <w:rPr>
          <w:sz w:val="20"/>
          <w:szCs w:val="20"/>
          <w:lang w:bidi="he-IL"/>
        </w:rPr>
        <w:t xml:space="preserve"> </w:t>
      </w:r>
      <w:r w:rsidR="004F79A4">
        <w:rPr>
          <w:sz w:val="20"/>
          <w:szCs w:val="20"/>
          <w:lang w:bidi="he-IL"/>
        </w:rPr>
        <w:t>“</w:t>
      </w:r>
      <w:r w:rsidRPr="002B5DA9">
        <w:rPr>
          <w:sz w:val="20"/>
          <w:szCs w:val="20"/>
          <w:lang w:bidi="he-IL"/>
        </w:rPr>
        <w:t>Bringing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Method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to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Madness: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Examining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Style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of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the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Longer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Ending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of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Mark.</w:t>
      </w:r>
      <w:r w:rsidR="004F79A4">
        <w:rPr>
          <w:sz w:val="20"/>
          <w:szCs w:val="20"/>
          <w:lang w:bidi="he-IL"/>
        </w:rPr>
        <w:t>”</w:t>
      </w:r>
      <w:r w:rsidR="00E504D9" w:rsidRPr="002B5DA9">
        <w:rPr>
          <w:sz w:val="20"/>
          <w:szCs w:val="20"/>
          <w:lang w:bidi="he-IL"/>
        </w:rPr>
        <w:t xml:space="preserve"> </w:t>
      </w:r>
      <w:r w:rsidRPr="000E7BA3">
        <w:rPr>
          <w:i/>
          <w:iCs/>
          <w:sz w:val="20"/>
          <w:szCs w:val="20"/>
          <w:lang w:bidi="he-IL"/>
        </w:rPr>
        <w:t>Bulletin</w:t>
      </w:r>
      <w:r w:rsidR="00E504D9" w:rsidRPr="000E7BA3">
        <w:rPr>
          <w:i/>
          <w:iCs/>
          <w:sz w:val="20"/>
          <w:szCs w:val="20"/>
          <w:lang w:bidi="he-IL"/>
        </w:rPr>
        <w:t xml:space="preserve"> </w:t>
      </w:r>
      <w:r w:rsidRPr="000E7BA3">
        <w:rPr>
          <w:i/>
          <w:iCs/>
          <w:sz w:val="20"/>
          <w:szCs w:val="20"/>
          <w:lang w:bidi="he-IL"/>
        </w:rPr>
        <w:t>for</w:t>
      </w:r>
      <w:r w:rsidR="00E504D9" w:rsidRPr="000E7BA3">
        <w:rPr>
          <w:i/>
          <w:iCs/>
          <w:sz w:val="20"/>
          <w:szCs w:val="20"/>
          <w:lang w:bidi="he-IL"/>
        </w:rPr>
        <w:t xml:space="preserve"> </w:t>
      </w:r>
      <w:r w:rsidRPr="000E7BA3">
        <w:rPr>
          <w:i/>
          <w:iCs/>
          <w:sz w:val="20"/>
          <w:szCs w:val="20"/>
          <w:lang w:bidi="he-IL"/>
        </w:rPr>
        <w:t>Biblical</w:t>
      </w:r>
      <w:r w:rsidR="00E504D9" w:rsidRPr="000E7BA3">
        <w:rPr>
          <w:i/>
          <w:iCs/>
          <w:sz w:val="20"/>
          <w:szCs w:val="20"/>
          <w:lang w:bidi="he-IL"/>
        </w:rPr>
        <w:t xml:space="preserve"> </w:t>
      </w:r>
      <w:r w:rsidRPr="000E7BA3">
        <w:rPr>
          <w:i/>
          <w:iCs/>
          <w:sz w:val="20"/>
          <w:szCs w:val="20"/>
          <w:lang w:bidi="he-IL"/>
        </w:rPr>
        <w:t>Research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20,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no.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3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(n.d.):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397–417.</w:t>
      </w:r>
      <w:r w:rsidR="00E504D9" w:rsidRPr="002B5DA9">
        <w:rPr>
          <w:sz w:val="20"/>
          <w:szCs w:val="20"/>
          <w:lang w:bidi="he-IL"/>
        </w:rPr>
        <w:t xml:space="preserve"> </w:t>
      </w:r>
      <w:r w:rsidRPr="002B5DA9">
        <w:rPr>
          <w:sz w:val="20"/>
          <w:szCs w:val="20"/>
          <w:lang w:bidi="he-IL"/>
        </w:rPr>
        <w:t>doi:10.2307/26424452.</w:t>
      </w:r>
    </w:p>
    <w:sectPr w:rsidR="00C537A3" w:rsidRPr="002B5DA9" w:rsidSect="00F316A6">
      <w:headerReference w:type="default" r:id="rId27"/>
      <w:footerReference w:type="default" r:id="rId28"/>
      <w:footerReference w:type="first" r:id="rId29"/>
      <w:endnotePr>
        <w:numFmt w:val="decimal"/>
      </w:endnotePr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4FA6B" w14:textId="77777777" w:rsidR="00F316A6" w:rsidRDefault="00F316A6"/>
  </w:endnote>
  <w:endnote w:type="continuationSeparator" w:id="0">
    <w:p w14:paraId="0AAEC454" w14:textId="77777777" w:rsidR="00F316A6" w:rsidRDefault="00F316A6">
      <w:r>
        <w:continuationSeparator/>
      </w:r>
    </w:p>
    <w:p w14:paraId="6DAE80FC" w14:textId="77777777" w:rsidR="00F316A6" w:rsidRDefault="00F316A6"/>
  </w:endnote>
  <w:endnote w:type="continuationNotice" w:id="1">
    <w:p w14:paraId="785C8B14" w14:textId="77777777" w:rsidR="00F316A6" w:rsidRDefault="00F316A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usillus Old Face">
    <w:altName w:val="Times New Roman"/>
    <w:charset w:val="00"/>
    <w:family w:val="roman"/>
    <w:pitch w:val="variable"/>
    <w:sig w:usb0="00000000" w:usb1="4000001B" w:usb2="00000000" w:usb3="00000000" w:csb0="000000B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B1ED4" w14:textId="7D7A423D" w:rsidR="001232C7" w:rsidRDefault="001232C7" w:rsidP="00F9410C">
    <w:pPr>
      <w:pStyle w:val="Footer"/>
    </w:pPr>
    <w:r>
      <w:tab/>
      <w:t>The</w:t>
    </w:r>
    <w:r w:rsidR="00E504D9">
      <w:t xml:space="preserve"> </w:t>
    </w:r>
    <w:r>
      <w:t>20</w:t>
    </w:r>
    <w:r w:rsidR="00C44013">
      <w:t>2</w:t>
    </w:r>
    <w:r w:rsidR="00D40F20">
      <w:t>4</w:t>
    </w:r>
    <w:r w:rsidR="00E504D9">
      <w:t xml:space="preserve"> </w:t>
    </w:r>
    <w:r>
      <w:t>SITS</w:t>
    </w:r>
    <w:r w:rsidR="00E504D9">
      <w:t xml:space="preserve"> </w:t>
    </w:r>
    <w:r>
      <w:t>Conference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55F6" w14:textId="131F839B" w:rsidR="00633F06" w:rsidRPr="00F9410C" w:rsidRDefault="00633F06" w:rsidP="00F9410C">
    <w:pPr>
      <w:pStyle w:val="Footer"/>
    </w:pPr>
    <w:r w:rsidRPr="00F9410C">
      <w:tab/>
      <w:t>The</w:t>
    </w:r>
    <w:r w:rsidR="00E504D9">
      <w:t xml:space="preserve"> </w:t>
    </w:r>
    <w:r w:rsidRPr="00F9410C">
      <w:t>20</w:t>
    </w:r>
    <w:r w:rsidR="00C44013" w:rsidRPr="00F9410C">
      <w:t>2</w:t>
    </w:r>
    <w:r w:rsidR="007D2E29">
      <w:t>4</w:t>
    </w:r>
    <w:r w:rsidR="00E504D9">
      <w:t xml:space="preserve"> </w:t>
    </w:r>
    <w:r w:rsidRPr="00F9410C">
      <w:t>SITS</w:t>
    </w:r>
    <w:r w:rsidR="00E504D9">
      <w:t xml:space="preserve"> </w:t>
    </w:r>
    <w:r w:rsidRPr="00F9410C">
      <w:t>Conference</w:t>
    </w:r>
    <w:r w:rsidRPr="00F9410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A0222" w14:textId="77777777" w:rsidR="00F316A6" w:rsidRDefault="00F316A6">
      <w:r>
        <w:separator/>
      </w:r>
    </w:p>
  </w:footnote>
  <w:footnote w:type="continuationSeparator" w:id="0">
    <w:p w14:paraId="79DB8F93" w14:textId="77777777" w:rsidR="00F316A6" w:rsidRDefault="00F316A6">
      <w:r>
        <w:continuationSeparator/>
      </w:r>
    </w:p>
    <w:p w14:paraId="771FE8FE" w14:textId="77777777" w:rsidR="00F316A6" w:rsidRDefault="00F316A6"/>
  </w:footnote>
  <w:footnote w:type="continuationNotice" w:id="1">
    <w:p w14:paraId="3FF68B58" w14:textId="77777777" w:rsidR="00F316A6" w:rsidRDefault="00F316A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A43FF" w14:textId="39D152A6" w:rsidR="001F2C16" w:rsidRPr="00ED54ED" w:rsidRDefault="001232C7" w:rsidP="00ED54ED">
    <w:pPr>
      <w:pStyle w:val="Header"/>
      <w:rPr>
        <w:b/>
        <w:bCs/>
      </w:rPr>
    </w:pPr>
    <w:r>
      <w:tab/>
    </w:r>
    <w:r w:rsidR="00F31104">
      <w:rPr>
        <w:b/>
        <w:bCs/>
      </w:rPr>
      <w:t>The</w:t>
    </w:r>
    <w:r w:rsidR="00E504D9">
      <w:rPr>
        <w:b/>
        <w:bCs/>
      </w:rPr>
      <w:t xml:space="preserve"> </w:t>
    </w:r>
    <w:r w:rsidR="00F31104">
      <w:rPr>
        <w:b/>
        <w:bCs/>
      </w:rPr>
      <w:t>Ending</w:t>
    </w:r>
    <w:r w:rsidR="00E504D9">
      <w:rPr>
        <w:b/>
        <w:bCs/>
      </w:rPr>
      <w:t xml:space="preserve"> </w:t>
    </w:r>
    <w:r w:rsidR="00F31104">
      <w:rPr>
        <w:b/>
        <w:bCs/>
      </w:rPr>
      <w:t>of</w:t>
    </w:r>
    <w:r w:rsidR="00E504D9">
      <w:rPr>
        <w:b/>
        <w:bCs/>
      </w:rPr>
      <w:t xml:space="preserve"> </w:t>
    </w:r>
    <w:r w:rsidR="00F31104">
      <w:rPr>
        <w:b/>
        <w:bCs/>
      </w:rPr>
      <w:t>Mark</w:t>
    </w:r>
    <w:r w:rsidR="004F79A4">
      <w:rPr>
        <w:b/>
        <w:bCs/>
      </w:rPr>
      <w:t>’</w:t>
    </w:r>
    <w:r w:rsidR="00F31104">
      <w:rPr>
        <w:b/>
        <w:bCs/>
      </w:rPr>
      <w:t>s</w:t>
    </w:r>
    <w:r w:rsidR="00E504D9">
      <w:rPr>
        <w:b/>
        <w:bCs/>
      </w:rPr>
      <w:t xml:space="preserve"> </w:t>
    </w:r>
    <w:r w:rsidR="00F31104">
      <w:rPr>
        <w:b/>
        <w:bCs/>
      </w:rPr>
      <w:t>Gospel</w:t>
    </w:r>
    <w:r w:rsidR="003A4B94" w:rsidRPr="00ED54ED">
      <w:rPr>
        <w:b/>
        <w:bCs/>
      </w:rPr>
      <w:tab/>
    </w:r>
    <w:r w:rsidR="004F28C8">
      <w:rPr>
        <w:b/>
        <w:bCs/>
      </w:rPr>
      <w:t>VI:</w:t>
    </w:r>
    <w:r w:rsidR="0052127B" w:rsidRPr="00ED54ED">
      <w:rPr>
        <w:b/>
        <w:bCs/>
      </w:rPr>
      <w:fldChar w:fldCharType="begin"/>
    </w:r>
    <w:r w:rsidR="0052127B" w:rsidRPr="00ED54ED">
      <w:rPr>
        <w:b/>
        <w:bCs/>
      </w:rPr>
      <w:instrText xml:space="preserve"> PAGE   \* MERGEFORMAT </w:instrText>
    </w:r>
    <w:r w:rsidR="0052127B" w:rsidRPr="00ED54ED">
      <w:rPr>
        <w:b/>
        <w:bCs/>
      </w:rPr>
      <w:fldChar w:fldCharType="separate"/>
    </w:r>
    <w:r w:rsidR="0052127B" w:rsidRPr="00ED54ED">
      <w:rPr>
        <w:b/>
        <w:bCs/>
        <w:noProof/>
      </w:rPr>
      <w:t>1</w:t>
    </w:r>
    <w:r w:rsidR="0052127B" w:rsidRPr="00ED54ED">
      <w:rPr>
        <w:b/>
        <w:bCs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082F5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A0E4F1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6B66D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F9C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CC64A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BC57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5E8F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DFE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F84C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8095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357D60"/>
    <w:multiLevelType w:val="hybridMultilevel"/>
    <w:tmpl w:val="57BE7A70"/>
    <w:lvl w:ilvl="0" w:tplc="7D908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088F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EA42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FC34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FEC4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AE49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CE4C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708D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CC1A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AB5352"/>
    <w:multiLevelType w:val="multilevel"/>
    <w:tmpl w:val="B49AF7FA"/>
    <w:styleLink w:val="Styl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288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upperLetter"/>
      <w:lvlText w:val="%2."/>
      <w:lvlJc w:val="right"/>
      <w:pPr>
        <w:tabs>
          <w:tab w:val="num" w:pos="1152"/>
        </w:tabs>
        <w:ind w:left="1152" w:hanging="144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lvlText w:val="%3."/>
      <w:lvlJc w:val="right"/>
      <w:pPr>
        <w:tabs>
          <w:tab w:val="num" w:pos="1728"/>
        </w:tabs>
        <w:ind w:left="1728" w:hanging="288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lowerLetter"/>
      <w:lvlText w:val="%4."/>
      <w:lvlJc w:val="right"/>
      <w:pPr>
        <w:tabs>
          <w:tab w:val="num" w:pos="2160"/>
        </w:tabs>
        <w:ind w:left="2160" w:hanging="144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lvlText w:val="%5)"/>
      <w:lvlJc w:val="right"/>
      <w:pPr>
        <w:tabs>
          <w:tab w:val="num" w:pos="2592"/>
        </w:tabs>
        <w:ind w:left="2592" w:hanging="144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lowerLetter"/>
      <w:lvlText w:val="%6)"/>
      <w:lvlJc w:val="right"/>
      <w:pPr>
        <w:tabs>
          <w:tab w:val="num" w:pos="3024"/>
        </w:tabs>
        <w:ind w:left="3024" w:hanging="144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]"/>
      <w:lvlJc w:val="right"/>
      <w:pPr>
        <w:tabs>
          <w:tab w:val="num" w:pos="3456"/>
        </w:tabs>
        <w:ind w:left="3456" w:hanging="144"/>
      </w:pPr>
      <w:rPr>
        <w:rFonts w:ascii="Times New Roman" w:hAnsi="Times New Roman" w:hint="default"/>
        <w:b w:val="0"/>
        <w:i w:val="0"/>
        <w:sz w:val="22"/>
      </w:rPr>
    </w:lvl>
    <w:lvl w:ilvl="7">
      <w:start w:val="1"/>
      <w:numFmt w:val="lowerLetter"/>
      <w:lvlText w:val="%8]"/>
      <w:lvlJc w:val="right"/>
      <w:pPr>
        <w:tabs>
          <w:tab w:val="num" w:pos="3888"/>
        </w:tabs>
        <w:ind w:left="3888" w:hanging="144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}"/>
      <w:lvlJc w:val="right"/>
      <w:pPr>
        <w:tabs>
          <w:tab w:val="num" w:pos="4320"/>
        </w:tabs>
        <w:ind w:left="4320" w:hanging="144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2" w15:restartNumberingAfterBreak="0">
    <w:nsid w:val="20476D30"/>
    <w:multiLevelType w:val="multilevel"/>
    <w:tmpl w:val="009E1F7A"/>
    <w:lvl w:ilvl="0">
      <w:start w:val="1"/>
      <w:numFmt w:val="upperRoman"/>
      <w:pStyle w:val="Heading1"/>
      <w:lvlText w:val="%1."/>
      <w:lvlJc w:val="right"/>
      <w:pPr>
        <w:tabs>
          <w:tab w:val="num" w:pos="720"/>
        </w:tabs>
        <w:ind w:left="720" w:hanging="288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upperLetter"/>
      <w:pStyle w:val="Heading2"/>
      <w:lvlText w:val="%2."/>
      <w:lvlJc w:val="right"/>
      <w:pPr>
        <w:tabs>
          <w:tab w:val="num" w:pos="1044"/>
        </w:tabs>
        <w:ind w:left="1044" w:hanging="144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pStyle w:val="Heading3"/>
      <w:lvlText w:val="%3."/>
      <w:lvlJc w:val="right"/>
      <w:pPr>
        <w:tabs>
          <w:tab w:val="num" w:pos="1728"/>
        </w:tabs>
        <w:ind w:left="1728" w:hanging="288"/>
      </w:pPr>
      <w:rPr>
        <w:rFonts w:ascii="Times New Roman" w:eastAsia="Times New Roman" w:hAnsi="Times New Roman" w:cs="Times New Roman"/>
        <w:b w:val="0"/>
        <w:i w:val="0"/>
        <w:sz w:val="22"/>
      </w:rPr>
    </w:lvl>
    <w:lvl w:ilvl="3">
      <w:start w:val="1"/>
      <w:numFmt w:val="lowerLetter"/>
      <w:pStyle w:val="Heading4"/>
      <w:lvlText w:val="%4."/>
      <w:lvlJc w:val="right"/>
      <w:pPr>
        <w:tabs>
          <w:tab w:val="num" w:pos="2160"/>
        </w:tabs>
        <w:ind w:left="2160" w:hanging="144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pStyle w:val="Heading5"/>
      <w:lvlText w:val="%5)"/>
      <w:lvlJc w:val="right"/>
      <w:pPr>
        <w:tabs>
          <w:tab w:val="num" w:pos="2592"/>
        </w:tabs>
        <w:ind w:left="2592" w:hanging="144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lowerLetter"/>
      <w:pStyle w:val="Heading6"/>
      <w:lvlText w:val="%6)"/>
      <w:lvlJc w:val="right"/>
      <w:pPr>
        <w:tabs>
          <w:tab w:val="num" w:pos="3024"/>
        </w:tabs>
        <w:ind w:left="3024" w:hanging="144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pStyle w:val="Heading7"/>
      <w:lvlText w:val="%7]"/>
      <w:lvlJc w:val="right"/>
      <w:pPr>
        <w:tabs>
          <w:tab w:val="num" w:pos="3456"/>
        </w:tabs>
        <w:ind w:left="3456" w:hanging="144"/>
      </w:pPr>
      <w:rPr>
        <w:rFonts w:ascii="Times New Roman" w:hAnsi="Times New Roman" w:hint="default"/>
        <w:b w:val="0"/>
        <w:i w:val="0"/>
        <w:sz w:val="22"/>
      </w:rPr>
    </w:lvl>
    <w:lvl w:ilvl="7">
      <w:start w:val="1"/>
      <w:numFmt w:val="lowerLetter"/>
      <w:pStyle w:val="Heading8"/>
      <w:lvlText w:val="%8]"/>
      <w:lvlJc w:val="right"/>
      <w:pPr>
        <w:tabs>
          <w:tab w:val="num" w:pos="3888"/>
        </w:tabs>
        <w:ind w:left="3888" w:hanging="144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pStyle w:val="Heading9"/>
      <w:lvlText w:val="%9}"/>
      <w:lvlJc w:val="right"/>
      <w:pPr>
        <w:tabs>
          <w:tab w:val="num" w:pos="4320"/>
        </w:tabs>
        <w:ind w:left="4320" w:hanging="144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3" w15:restartNumberingAfterBreak="0">
    <w:nsid w:val="245C1F22"/>
    <w:multiLevelType w:val="hybridMultilevel"/>
    <w:tmpl w:val="0ACED4A6"/>
    <w:lvl w:ilvl="0" w:tplc="5D560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3C5C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C8FE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240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4E99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6027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7A1B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A01A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D25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9C73BA"/>
    <w:multiLevelType w:val="hybridMultilevel"/>
    <w:tmpl w:val="D6680034"/>
    <w:lvl w:ilvl="0" w:tplc="2F7CF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3CF2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0EFF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26E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E20A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DEDC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4AA3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DC2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6647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0C3F2B"/>
    <w:multiLevelType w:val="multilevel"/>
    <w:tmpl w:val="4330D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804000"/>
    <w:multiLevelType w:val="hybridMultilevel"/>
    <w:tmpl w:val="420E8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377568">
    <w:abstractNumId w:val="12"/>
  </w:num>
  <w:num w:numId="2" w16cid:durableId="998574825">
    <w:abstractNumId w:val="12"/>
  </w:num>
  <w:num w:numId="3" w16cid:durableId="736517418">
    <w:abstractNumId w:val="11"/>
  </w:num>
  <w:num w:numId="4" w16cid:durableId="13044758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757289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3047880">
    <w:abstractNumId w:val="9"/>
  </w:num>
  <w:num w:numId="7" w16cid:durableId="604120103">
    <w:abstractNumId w:val="7"/>
  </w:num>
  <w:num w:numId="8" w16cid:durableId="1169752856">
    <w:abstractNumId w:val="6"/>
  </w:num>
  <w:num w:numId="9" w16cid:durableId="1970747544">
    <w:abstractNumId w:val="5"/>
  </w:num>
  <w:num w:numId="10" w16cid:durableId="1366980477">
    <w:abstractNumId w:val="4"/>
  </w:num>
  <w:num w:numId="11" w16cid:durableId="1308440846">
    <w:abstractNumId w:val="8"/>
  </w:num>
  <w:num w:numId="12" w16cid:durableId="1031419162">
    <w:abstractNumId w:val="3"/>
  </w:num>
  <w:num w:numId="13" w16cid:durableId="349450699">
    <w:abstractNumId w:val="2"/>
  </w:num>
  <w:num w:numId="14" w16cid:durableId="1943872286">
    <w:abstractNumId w:val="1"/>
  </w:num>
  <w:num w:numId="15" w16cid:durableId="1450390976">
    <w:abstractNumId w:val="0"/>
  </w:num>
  <w:num w:numId="16" w16cid:durableId="124367828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4820227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24392844">
    <w:abstractNumId w:val="14"/>
  </w:num>
  <w:num w:numId="19" w16cid:durableId="92480014">
    <w:abstractNumId w:val="10"/>
  </w:num>
  <w:num w:numId="20" w16cid:durableId="1697925510">
    <w:abstractNumId w:val="13"/>
  </w:num>
  <w:num w:numId="21" w16cid:durableId="122375939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22910068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 w16cid:durableId="1069422335">
    <w:abstractNumId w:val="15"/>
    <w:lvlOverride w:ilvl="0">
      <w:lvl w:ilvl="0">
        <w:numFmt w:val="bullet"/>
        <w:lvlText w:val=""/>
        <w:lvlJc w:val="left"/>
        <w:pPr>
          <w:tabs>
            <w:tab w:val="num" w:pos="1584"/>
          </w:tabs>
          <w:ind w:left="1584" w:hanging="360"/>
        </w:pPr>
        <w:rPr>
          <w:rFonts w:ascii="Wingdings" w:hAnsi="Wingdings" w:hint="default"/>
          <w:sz w:val="20"/>
        </w:rPr>
      </w:lvl>
    </w:lvlOverride>
  </w:num>
  <w:num w:numId="24" w16cid:durableId="1129515107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 w16cid:durableId="386033743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 w16cid:durableId="2034183500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 w16cid:durableId="1313682237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 w16cid:durableId="12229036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69656287">
    <w:abstractNumId w:val="12"/>
  </w:num>
  <w:num w:numId="30" w16cid:durableId="331488925">
    <w:abstractNumId w:val="16"/>
  </w:num>
  <w:num w:numId="31" w16cid:durableId="104382210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34068867">
    <w:abstractNumId w:val="12"/>
    <w:lvlOverride w:ilvl="0">
      <w:startOverride w:val="1"/>
    </w:lvlOverride>
    <w:lvlOverride w:ilvl="1">
      <w:startOverride w:val="1"/>
    </w:lvlOverride>
  </w:num>
  <w:num w:numId="33" w16cid:durableId="5934420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embedSystemFonts/>
  <w:proofState w:spelling="clean" w:grammar="clean"/>
  <w:attachedTemplate r:id="rId1"/>
  <w:stylePaneFormatFilter w:val="BC24" w:allStyles="0" w:customStyles="0" w:latentStyles="1" w:stylesInUse="0" w:headingStyles="1" w:numberingStyles="0" w:tableStyles="0" w:directFormattingOnRuns="0" w:directFormattingOnParagraphs="0" w:directFormattingOnNumbering="1" w:directFormattingOnTables="1" w:clearFormatting="1" w:top3HeadingStyles="1" w:visibleStyles="0" w:alternateStyleNames="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677"/>
    <w:rsid w:val="00000279"/>
    <w:rsid w:val="00001D79"/>
    <w:rsid w:val="00001D8C"/>
    <w:rsid w:val="00004765"/>
    <w:rsid w:val="00006210"/>
    <w:rsid w:val="00007F37"/>
    <w:rsid w:val="00007F3B"/>
    <w:rsid w:val="00010C92"/>
    <w:rsid w:val="00010CAB"/>
    <w:rsid w:val="00010CEB"/>
    <w:rsid w:val="0001131B"/>
    <w:rsid w:val="00012188"/>
    <w:rsid w:val="00012C38"/>
    <w:rsid w:val="000136E2"/>
    <w:rsid w:val="000154A1"/>
    <w:rsid w:val="000156A2"/>
    <w:rsid w:val="000162E5"/>
    <w:rsid w:val="00016C34"/>
    <w:rsid w:val="00017664"/>
    <w:rsid w:val="000205CB"/>
    <w:rsid w:val="000219A6"/>
    <w:rsid w:val="00021B68"/>
    <w:rsid w:val="000246FB"/>
    <w:rsid w:val="000269C9"/>
    <w:rsid w:val="00026D96"/>
    <w:rsid w:val="00027755"/>
    <w:rsid w:val="00027818"/>
    <w:rsid w:val="00032C56"/>
    <w:rsid w:val="00033253"/>
    <w:rsid w:val="00034E90"/>
    <w:rsid w:val="00035738"/>
    <w:rsid w:val="00035E0A"/>
    <w:rsid w:val="00037D19"/>
    <w:rsid w:val="0004167A"/>
    <w:rsid w:val="00041FE9"/>
    <w:rsid w:val="000422BC"/>
    <w:rsid w:val="00044FB8"/>
    <w:rsid w:val="00045159"/>
    <w:rsid w:val="0004790F"/>
    <w:rsid w:val="00051624"/>
    <w:rsid w:val="000523DB"/>
    <w:rsid w:val="00054292"/>
    <w:rsid w:val="00054639"/>
    <w:rsid w:val="000549F6"/>
    <w:rsid w:val="00054C31"/>
    <w:rsid w:val="00055ED2"/>
    <w:rsid w:val="000560D3"/>
    <w:rsid w:val="0005728C"/>
    <w:rsid w:val="00057805"/>
    <w:rsid w:val="00057C95"/>
    <w:rsid w:val="00057CDC"/>
    <w:rsid w:val="00060230"/>
    <w:rsid w:val="0006056F"/>
    <w:rsid w:val="000605DB"/>
    <w:rsid w:val="000618AE"/>
    <w:rsid w:val="00062A7F"/>
    <w:rsid w:val="00062DAC"/>
    <w:rsid w:val="000635B1"/>
    <w:rsid w:val="00063618"/>
    <w:rsid w:val="00065B7D"/>
    <w:rsid w:val="000661C7"/>
    <w:rsid w:val="00066784"/>
    <w:rsid w:val="00072DD4"/>
    <w:rsid w:val="00073B03"/>
    <w:rsid w:val="000741C5"/>
    <w:rsid w:val="00074845"/>
    <w:rsid w:val="0007559C"/>
    <w:rsid w:val="00075A43"/>
    <w:rsid w:val="0007627F"/>
    <w:rsid w:val="0007677B"/>
    <w:rsid w:val="00080257"/>
    <w:rsid w:val="00081024"/>
    <w:rsid w:val="00081A37"/>
    <w:rsid w:val="00081D75"/>
    <w:rsid w:val="000843F8"/>
    <w:rsid w:val="00084547"/>
    <w:rsid w:val="00085935"/>
    <w:rsid w:val="00085976"/>
    <w:rsid w:val="00086C7F"/>
    <w:rsid w:val="00086D5E"/>
    <w:rsid w:val="000876F2"/>
    <w:rsid w:val="0009142E"/>
    <w:rsid w:val="0009244F"/>
    <w:rsid w:val="000924BB"/>
    <w:rsid w:val="00092562"/>
    <w:rsid w:val="000926F0"/>
    <w:rsid w:val="00094D9D"/>
    <w:rsid w:val="00095290"/>
    <w:rsid w:val="00096E6E"/>
    <w:rsid w:val="00096FE0"/>
    <w:rsid w:val="000978CE"/>
    <w:rsid w:val="000A3A5B"/>
    <w:rsid w:val="000A54E4"/>
    <w:rsid w:val="000A5CF8"/>
    <w:rsid w:val="000A5F52"/>
    <w:rsid w:val="000A60A1"/>
    <w:rsid w:val="000A747E"/>
    <w:rsid w:val="000A798D"/>
    <w:rsid w:val="000A7D21"/>
    <w:rsid w:val="000B1179"/>
    <w:rsid w:val="000B1B78"/>
    <w:rsid w:val="000B30BB"/>
    <w:rsid w:val="000B315F"/>
    <w:rsid w:val="000B32F0"/>
    <w:rsid w:val="000B5747"/>
    <w:rsid w:val="000B5B12"/>
    <w:rsid w:val="000B5CF6"/>
    <w:rsid w:val="000B6674"/>
    <w:rsid w:val="000B7289"/>
    <w:rsid w:val="000C30C0"/>
    <w:rsid w:val="000C337E"/>
    <w:rsid w:val="000C3C20"/>
    <w:rsid w:val="000C566F"/>
    <w:rsid w:val="000D1BDC"/>
    <w:rsid w:val="000D2C1C"/>
    <w:rsid w:val="000D2D5D"/>
    <w:rsid w:val="000D4AC2"/>
    <w:rsid w:val="000D6466"/>
    <w:rsid w:val="000D6503"/>
    <w:rsid w:val="000D76B7"/>
    <w:rsid w:val="000E0D1F"/>
    <w:rsid w:val="000E127C"/>
    <w:rsid w:val="000E27DE"/>
    <w:rsid w:val="000E2922"/>
    <w:rsid w:val="000E42A4"/>
    <w:rsid w:val="000E4658"/>
    <w:rsid w:val="000E4BF9"/>
    <w:rsid w:val="000E5394"/>
    <w:rsid w:val="000E59E2"/>
    <w:rsid w:val="000E6117"/>
    <w:rsid w:val="000E6138"/>
    <w:rsid w:val="000E6AA7"/>
    <w:rsid w:val="000E6B75"/>
    <w:rsid w:val="000E7BA3"/>
    <w:rsid w:val="000F04BC"/>
    <w:rsid w:val="000F0865"/>
    <w:rsid w:val="000F1814"/>
    <w:rsid w:val="000F276C"/>
    <w:rsid w:val="000F32B7"/>
    <w:rsid w:val="000F4582"/>
    <w:rsid w:val="000F4D67"/>
    <w:rsid w:val="000F4FF4"/>
    <w:rsid w:val="000F5036"/>
    <w:rsid w:val="000F629B"/>
    <w:rsid w:val="00101A2C"/>
    <w:rsid w:val="00101DCF"/>
    <w:rsid w:val="001038EA"/>
    <w:rsid w:val="0010437D"/>
    <w:rsid w:val="0010480F"/>
    <w:rsid w:val="001048F0"/>
    <w:rsid w:val="00106A29"/>
    <w:rsid w:val="00106FA1"/>
    <w:rsid w:val="001079AB"/>
    <w:rsid w:val="0011071F"/>
    <w:rsid w:val="0011162B"/>
    <w:rsid w:val="001125A5"/>
    <w:rsid w:val="00112D2E"/>
    <w:rsid w:val="00112D75"/>
    <w:rsid w:val="00113C86"/>
    <w:rsid w:val="00114055"/>
    <w:rsid w:val="00114A01"/>
    <w:rsid w:val="00115BA5"/>
    <w:rsid w:val="001165F3"/>
    <w:rsid w:val="00117BBC"/>
    <w:rsid w:val="0012004D"/>
    <w:rsid w:val="00120106"/>
    <w:rsid w:val="00120140"/>
    <w:rsid w:val="00120584"/>
    <w:rsid w:val="001218D2"/>
    <w:rsid w:val="00122939"/>
    <w:rsid w:val="001232C7"/>
    <w:rsid w:val="0012476D"/>
    <w:rsid w:val="00125811"/>
    <w:rsid w:val="00127AA3"/>
    <w:rsid w:val="001302E0"/>
    <w:rsid w:val="001309B8"/>
    <w:rsid w:val="00130D0C"/>
    <w:rsid w:val="00130DBE"/>
    <w:rsid w:val="00130DE2"/>
    <w:rsid w:val="001337A6"/>
    <w:rsid w:val="0013472A"/>
    <w:rsid w:val="00137A04"/>
    <w:rsid w:val="00140540"/>
    <w:rsid w:val="00140C80"/>
    <w:rsid w:val="001423FE"/>
    <w:rsid w:val="00142B32"/>
    <w:rsid w:val="001434C7"/>
    <w:rsid w:val="00151A82"/>
    <w:rsid w:val="00154559"/>
    <w:rsid w:val="001547A4"/>
    <w:rsid w:val="00156AC0"/>
    <w:rsid w:val="00156CDB"/>
    <w:rsid w:val="0015735B"/>
    <w:rsid w:val="00157D71"/>
    <w:rsid w:val="00157FE0"/>
    <w:rsid w:val="001612EA"/>
    <w:rsid w:val="00161CA6"/>
    <w:rsid w:val="0016257F"/>
    <w:rsid w:val="00162B47"/>
    <w:rsid w:val="00162EAB"/>
    <w:rsid w:val="00162EE7"/>
    <w:rsid w:val="00164173"/>
    <w:rsid w:val="001648EF"/>
    <w:rsid w:val="001649F6"/>
    <w:rsid w:val="001657CC"/>
    <w:rsid w:val="00167A4C"/>
    <w:rsid w:val="00167AE2"/>
    <w:rsid w:val="00167CBE"/>
    <w:rsid w:val="0017022B"/>
    <w:rsid w:val="00170C7E"/>
    <w:rsid w:val="00171014"/>
    <w:rsid w:val="001732AE"/>
    <w:rsid w:val="0017521D"/>
    <w:rsid w:val="001758C2"/>
    <w:rsid w:val="0017781D"/>
    <w:rsid w:val="0018114E"/>
    <w:rsid w:val="00182477"/>
    <w:rsid w:val="00182A3C"/>
    <w:rsid w:val="00183314"/>
    <w:rsid w:val="00184799"/>
    <w:rsid w:val="00184BF6"/>
    <w:rsid w:val="00185D2A"/>
    <w:rsid w:val="00185D72"/>
    <w:rsid w:val="00190519"/>
    <w:rsid w:val="00190984"/>
    <w:rsid w:val="001925CB"/>
    <w:rsid w:val="00192F50"/>
    <w:rsid w:val="00193F06"/>
    <w:rsid w:val="00195175"/>
    <w:rsid w:val="00195294"/>
    <w:rsid w:val="00195F14"/>
    <w:rsid w:val="00196C50"/>
    <w:rsid w:val="00196D99"/>
    <w:rsid w:val="00197F49"/>
    <w:rsid w:val="001A0937"/>
    <w:rsid w:val="001A0D5C"/>
    <w:rsid w:val="001A0F58"/>
    <w:rsid w:val="001A3BF1"/>
    <w:rsid w:val="001A3D8D"/>
    <w:rsid w:val="001A4D5B"/>
    <w:rsid w:val="001A597E"/>
    <w:rsid w:val="001A68D4"/>
    <w:rsid w:val="001A6D0F"/>
    <w:rsid w:val="001A7EE1"/>
    <w:rsid w:val="001B09FF"/>
    <w:rsid w:val="001B1030"/>
    <w:rsid w:val="001B2EC3"/>
    <w:rsid w:val="001B2F51"/>
    <w:rsid w:val="001B367E"/>
    <w:rsid w:val="001B6C0A"/>
    <w:rsid w:val="001B7393"/>
    <w:rsid w:val="001B7F1E"/>
    <w:rsid w:val="001C1718"/>
    <w:rsid w:val="001C2FFE"/>
    <w:rsid w:val="001C3541"/>
    <w:rsid w:val="001C36A4"/>
    <w:rsid w:val="001C3946"/>
    <w:rsid w:val="001C3A1D"/>
    <w:rsid w:val="001C419C"/>
    <w:rsid w:val="001C5B9C"/>
    <w:rsid w:val="001C5BF4"/>
    <w:rsid w:val="001C6367"/>
    <w:rsid w:val="001C69D0"/>
    <w:rsid w:val="001C759A"/>
    <w:rsid w:val="001C7783"/>
    <w:rsid w:val="001D1545"/>
    <w:rsid w:val="001D1584"/>
    <w:rsid w:val="001D2F0B"/>
    <w:rsid w:val="001D30D6"/>
    <w:rsid w:val="001D39E9"/>
    <w:rsid w:val="001D3B9A"/>
    <w:rsid w:val="001D56A6"/>
    <w:rsid w:val="001D5B0A"/>
    <w:rsid w:val="001D5EF1"/>
    <w:rsid w:val="001D65AD"/>
    <w:rsid w:val="001D66B9"/>
    <w:rsid w:val="001D704F"/>
    <w:rsid w:val="001E074E"/>
    <w:rsid w:val="001E215D"/>
    <w:rsid w:val="001E2B48"/>
    <w:rsid w:val="001E67F6"/>
    <w:rsid w:val="001E6FF0"/>
    <w:rsid w:val="001F1130"/>
    <w:rsid w:val="001F26D8"/>
    <w:rsid w:val="001F2C16"/>
    <w:rsid w:val="001F3801"/>
    <w:rsid w:val="001F4B62"/>
    <w:rsid w:val="001F5C5E"/>
    <w:rsid w:val="001F5E7D"/>
    <w:rsid w:val="001F6997"/>
    <w:rsid w:val="001F75AF"/>
    <w:rsid w:val="00201430"/>
    <w:rsid w:val="00202503"/>
    <w:rsid w:val="00202728"/>
    <w:rsid w:val="002027C0"/>
    <w:rsid w:val="00203277"/>
    <w:rsid w:val="00203DBB"/>
    <w:rsid w:val="00204955"/>
    <w:rsid w:val="002049AC"/>
    <w:rsid w:val="00204E78"/>
    <w:rsid w:val="00205706"/>
    <w:rsid w:val="00207476"/>
    <w:rsid w:val="00210BD1"/>
    <w:rsid w:val="00210BF4"/>
    <w:rsid w:val="002115F8"/>
    <w:rsid w:val="0021213B"/>
    <w:rsid w:val="00212337"/>
    <w:rsid w:val="00212EAB"/>
    <w:rsid w:val="00214042"/>
    <w:rsid w:val="002140C9"/>
    <w:rsid w:val="002148BD"/>
    <w:rsid w:val="00215D15"/>
    <w:rsid w:val="00216A0C"/>
    <w:rsid w:val="00217C1E"/>
    <w:rsid w:val="002206FA"/>
    <w:rsid w:val="00220E2D"/>
    <w:rsid w:val="00221CFE"/>
    <w:rsid w:val="00222C22"/>
    <w:rsid w:val="0022392C"/>
    <w:rsid w:val="00223AD8"/>
    <w:rsid w:val="002252EE"/>
    <w:rsid w:val="002266C8"/>
    <w:rsid w:val="0022696A"/>
    <w:rsid w:val="0022727E"/>
    <w:rsid w:val="00227F96"/>
    <w:rsid w:val="002311C8"/>
    <w:rsid w:val="00233220"/>
    <w:rsid w:val="00234076"/>
    <w:rsid w:val="002345BE"/>
    <w:rsid w:val="002360A8"/>
    <w:rsid w:val="00236C1F"/>
    <w:rsid w:val="0023700A"/>
    <w:rsid w:val="00240B8B"/>
    <w:rsid w:val="0024154D"/>
    <w:rsid w:val="00241E43"/>
    <w:rsid w:val="00242243"/>
    <w:rsid w:val="00244B59"/>
    <w:rsid w:val="00244D77"/>
    <w:rsid w:val="00245932"/>
    <w:rsid w:val="00247708"/>
    <w:rsid w:val="00250765"/>
    <w:rsid w:val="00250F9E"/>
    <w:rsid w:val="0025118E"/>
    <w:rsid w:val="0025141B"/>
    <w:rsid w:val="002514C7"/>
    <w:rsid w:val="002518D7"/>
    <w:rsid w:val="00251970"/>
    <w:rsid w:val="0025218D"/>
    <w:rsid w:val="00253649"/>
    <w:rsid w:val="0025400B"/>
    <w:rsid w:val="002548F2"/>
    <w:rsid w:val="00254C54"/>
    <w:rsid w:val="00254FD1"/>
    <w:rsid w:val="0025567F"/>
    <w:rsid w:val="00256320"/>
    <w:rsid w:val="002619CE"/>
    <w:rsid w:val="00262214"/>
    <w:rsid w:val="00263784"/>
    <w:rsid w:val="002638A1"/>
    <w:rsid w:val="00264275"/>
    <w:rsid w:val="00266FF0"/>
    <w:rsid w:val="0027008E"/>
    <w:rsid w:val="0027103C"/>
    <w:rsid w:val="00271F8A"/>
    <w:rsid w:val="002723C1"/>
    <w:rsid w:val="002731BF"/>
    <w:rsid w:val="002733DD"/>
    <w:rsid w:val="00273F38"/>
    <w:rsid w:val="0027537D"/>
    <w:rsid w:val="00277107"/>
    <w:rsid w:val="00277699"/>
    <w:rsid w:val="00277F89"/>
    <w:rsid w:val="002806C0"/>
    <w:rsid w:val="00280919"/>
    <w:rsid w:val="00281120"/>
    <w:rsid w:val="00281C41"/>
    <w:rsid w:val="002822C8"/>
    <w:rsid w:val="002827B7"/>
    <w:rsid w:val="00283111"/>
    <w:rsid w:val="00283831"/>
    <w:rsid w:val="002838DE"/>
    <w:rsid w:val="00284268"/>
    <w:rsid w:val="00284F2E"/>
    <w:rsid w:val="00286454"/>
    <w:rsid w:val="002872FE"/>
    <w:rsid w:val="00287AF2"/>
    <w:rsid w:val="00287FB6"/>
    <w:rsid w:val="0029022A"/>
    <w:rsid w:val="00290314"/>
    <w:rsid w:val="00290DF9"/>
    <w:rsid w:val="002911DE"/>
    <w:rsid w:val="002919C5"/>
    <w:rsid w:val="00292211"/>
    <w:rsid w:val="00292972"/>
    <w:rsid w:val="00292B93"/>
    <w:rsid w:val="00292FA7"/>
    <w:rsid w:val="00293723"/>
    <w:rsid w:val="00293D96"/>
    <w:rsid w:val="002942BB"/>
    <w:rsid w:val="0029442D"/>
    <w:rsid w:val="00295FD7"/>
    <w:rsid w:val="00296A11"/>
    <w:rsid w:val="00297E83"/>
    <w:rsid w:val="002A0979"/>
    <w:rsid w:val="002A128D"/>
    <w:rsid w:val="002A168A"/>
    <w:rsid w:val="002A1B88"/>
    <w:rsid w:val="002A2041"/>
    <w:rsid w:val="002A2474"/>
    <w:rsid w:val="002A2598"/>
    <w:rsid w:val="002A25EA"/>
    <w:rsid w:val="002A2FF0"/>
    <w:rsid w:val="002A3934"/>
    <w:rsid w:val="002A3FB2"/>
    <w:rsid w:val="002A4D2C"/>
    <w:rsid w:val="002A54D3"/>
    <w:rsid w:val="002A6017"/>
    <w:rsid w:val="002A6377"/>
    <w:rsid w:val="002A6387"/>
    <w:rsid w:val="002A6B96"/>
    <w:rsid w:val="002A6E39"/>
    <w:rsid w:val="002A7EDA"/>
    <w:rsid w:val="002B06F0"/>
    <w:rsid w:val="002B1AFA"/>
    <w:rsid w:val="002B2BD9"/>
    <w:rsid w:val="002B3C2D"/>
    <w:rsid w:val="002B5DA9"/>
    <w:rsid w:val="002B5DD7"/>
    <w:rsid w:val="002C1572"/>
    <w:rsid w:val="002C2BCC"/>
    <w:rsid w:val="002C2DBF"/>
    <w:rsid w:val="002C4E16"/>
    <w:rsid w:val="002C7BF0"/>
    <w:rsid w:val="002D0BF8"/>
    <w:rsid w:val="002D0EDC"/>
    <w:rsid w:val="002D16D4"/>
    <w:rsid w:val="002D1945"/>
    <w:rsid w:val="002D20FF"/>
    <w:rsid w:val="002D4274"/>
    <w:rsid w:val="002D49DF"/>
    <w:rsid w:val="002D56CA"/>
    <w:rsid w:val="002D5AED"/>
    <w:rsid w:val="002D7560"/>
    <w:rsid w:val="002D7C23"/>
    <w:rsid w:val="002D7FD6"/>
    <w:rsid w:val="002E0B42"/>
    <w:rsid w:val="002E2619"/>
    <w:rsid w:val="002E30F5"/>
    <w:rsid w:val="002E3317"/>
    <w:rsid w:val="002E4081"/>
    <w:rsid w:val="002E4A4D"/>
    <w:rsid w:val="002E5B1D"/>
    <w:rsid w:val="002E7D6D"/>
    <w:rsid w:val="002F04B2"/>
    <w:rsid w:val="002F07D6"/>
    <w:rsid w:val="002F2862"/>
    <w:rsid w:val="002F53FC"/>
    <w:rsid w:val="002F7F6B"/>
    <w:rsid w:val="00300A1E"/>
    <w:rsid w:val="003016E2"/>
    <w:rsid w:val="00301BCC"/>
    <w:rsid w:val="003024EA"/>
    <w:rsid w:val="00302539"/>
    <w:rsid w:val="0030476A"/>
    <w:rsid w:val="003057A4"/>
    <w:rsid w:val="00306458"/>
    <w:rsid w:val="00307342"/>
    <w:rsid w:val="00307EF3"/>
    <w:rsid w:val="00311736"/>
    <w:rsid w:val="00311E7F"/>
    <w:rsid w:val="00314CB0"/>
    <w:rsid w:val="00315170"/>
    <w:rsid w:val="00315625"/>
    <w:rsid w:val="00317169"/>
    <w:rsid w:val="00317B4F"/>
    <w:rsid w:val="00320075"/>
    <w:rsid w:val="0032144C"/>
    <w:rsid w:val="0032193F"/>
    <w:rsid w:val="003239CD"/>
    <w:rsid w:val="003243C9"/>
    <w:rsid w:val="00324D96"/>
    <w:rsid w:val="00326A1D"/>
    <w:rsid w:val="00327982"/>
    <w:rsid w:val="00327B8D"/>
    <w:rsid w:val="00327C17"/>
    <w:rsid w:val="00327CA6"/>
    <w:rsid w:val="00330432"/>
    <w:rsid w:val="0033121F"/>
    <w:rsid w:val="00332211"/>
    <w:rsid w:val="00332B9F"/>
    <w:rsid w:val="003337D5"/>
    <w:rsid w:val="00334E41"/>
    <w:rsid w:val="003362BF"/>
    <w:rsid w:val="00336746"/>
    <w:rsid w:val="003379F5"/>
    <w:rsid w:val="00342CE1"/>
    <w:rsid w:val="00343198"/>
    <w:rsid w:val="003439D2"/>
    <w:rsid w:val="00343CB6"/>
    <w:rsid w:val="0034410A"/>
    <w:rsid w:val="00344F5E"/>
    <w:rsid w:val="003455D7"/>
    <w:rsid w:val="00346E95"/>
    <w:rsid w:val="00347BC2"/>
    <w:rsid w:val="00350026"/>
    <w:rsid w:val="00351835"/>
    <w:rsid w:val="00352E49"/>
    <w:rsid w:val="003547FB"/>
    <w:rsid w:val="00356F75"/>
    <w:rsid w:val="003571CE"/>
    <w:rsid w:val="00357A89"/>
    <w:rsid w:val="0036120E"/>
    <w:rsid w:val="00361216"/>
    <w:rsid w:val="00362309"/>
    <w:rsid w:val="003626A7"/>
    <w:rsid w:val="00363427"/>
    <w:rsid w:val="00363CF8"/>
    <w:rsid w:val="00363FFA"/>
    <w:rsid w:val="0036440E"/>
    <w:rsid w:val="00367466"/>
    <w:rsid w:val="003709A5"/>
    <w:rsid w:val="00371304"/>
    <w:rsid w:val="00371D9E"/>
    <w:rsid w:val="00371EAE"/>
    <w:rsid w:val="00372AD0"/>
    <w:rsid w:val="0037302A"/>
    <w:rsid w:val="00375114"/>
    <w:rsid w:val="00376BE7"/>
    <w:rsid w:val="00377C9E"/>
    <w:rsid w:val="003806A0"/>
    <w:rsid w:val="00383328"/>
    <w:rsid w:val="00383A64"/>
    <w:rsid w:val="003845EE"/>
    <w:rsid w:val="00384929"/>
    <w:rsid w:val="00385455"/>
    <w:rsid w:val="00385FF4"/>
    <w:rsid w:val="003864FF"/>
    <w:rsid w:val="00386D47"/>
    <w:rsid w:val="003870C9"/>
    <w:rsid w:val="003875FD"/>
    <w:rsid w:val="00391040"/>
    <w:rsid w:val="0039162C"/>
    <w:rsid w:val="003925C0"/>
    <w:rsid w:val="00392FCC"/>
    <w:rsid w:val="00395047"/>
    <w:rsid w:val="00396046"/>
    <w:rsid w:val="003960C5"/>
    <w:rsid w:val="00397C43"/>
    <w:rsid w:val="003A15F7"/>
    <w:rsid w:val="003A1A80"/>
    <w:rsid w:val="003A1CF7"/>
    <w:rsid w:val="003A202C"/>
    <w:rsid w:val="003A26D0"/>
    <w:rsid w:val="003A2B0B"/>
    <w:rsid w:val="003A3581"/>
    <w:rsid w:val="003A3C9D"/>
    <w:rsid w:val="003A4B94"/>
    <w:rsid w:val="003A6668"/>
    <w:rsid w:val="003A6C33"/>
    <w:rsid w:val="003A6E5A"/>
    <w:rsid w:val="003A7378"/>
    <w:rsid w:val="003B0461"/>
    <w:rsid w:val="003B04C8"/>
    <w:rsid w:val="003B0E31"/>
    <w:rsid w:val="003B1225"/>
    <w:rsid w:val="003B21E3"/>
    <w:rsid w:val="003B223F"/>
    <w:rsid w:val="003B26EA"/>
    <w:rsid w:val="003B3374"/>
    <w:rsid w:val="003B347C"/>
    <w:rsid w:val="003B3CDD"/>
    <w:rsid w:val="003B3F74"/>
    <w:rsid w:val="003B5283"/>
    <w:rsid w:val="003B5529"/>
    <w:rsid w:val="003B57AF"/>
    <w:rsid w:val="003B73C2"/>
    <w:rsid w:val="003B743C"/>
    <w:rsid w:val="003C1192"/>
    <w:rsid w:val="003C19F2"/>
    <w:rsid w:val="003C1ECE"/>
    <w:rsid w:val="003C23B7"/>
    <w:rsid w:val="003C2611"/>
    <w:rsid w:val="003C2714"/>
    <w:rsid w:val="003C2A67"/>
    <w:rsid w:val="003C3300"/>
    <w:rsid w:val="003C35C7"/>
    <w:rsid w:val="003C436C"/>
    <w:rsid w:val="003C4E2A"/>
    <w:rsid w:val="003C78B6"/>
    <w:rsid w:val="003D207E"/>
    <w:rsid w:val="003D3B6C"/>
    <w:rsid w:val="003D4711"/>
    <w:rsid w:val="003D487E"/>
    <w:rsid w:val="003D504E"/>
    <w:rsid w:val="003D5923"/>
    <w:rsid w:val="003D592A"/>
    <w:rsid w:val="003D5D88"/>
    <w:rsid w:val="003D616F"/>
    <w:rsid w:val="003D63CD"/>
    <w:rsid w:val="003D658E"/>
    <w:rsid w:val="003D6AAF"/>
    <w:rsid w:val="003D6CE1"/>
    <w:rsid w:val="003D6FD6"/>
    <w:rsid w:val="003E063D"/>
    <w:rsid w:val="003E0836"/>
    <w:rsid w:val="003E1800"/>
    <w:rsid w:val="003E1E2E"/>
    <w:rsid w:val="003E2143"/>
    <w:rsid w:val="003E23DD"/>
    <w:rsid w:val="003E3655"/>
    <w:rsid w:val="003E474F"/>
    <w:rsid w:val="003E53BC"/>
    <w:rsid w:val="003E76A2"/>
    <w:rsid w:val="003E7C55"/>
    <w:rsid w:val="003F07D9"/>
    <w:rsid w:val="003F3B00"/>
    <w:rsid w:val="003F4367"/>
    <w:rsid w:val="003F4ADC"/>
    <w:rsid w:val="003F5BB1"/>
    <w:rsid w:val="003F5C91"/>
    <w:rsid w:val="003F7E17"/>
    <w:rsid w:val="00400AB1"/>
    <w:rsid w:val="00400B12"/>
    <w:rsid w:val="004033A3"/>
    <w:rsid w:val="00405D0E"/>
    <w:rsid w:val="004069FE"/>
    <w:rsid w:val="0041118E"/>
    <w:rsid w:val="00411780"/>
    <w:rsid w:val="00412060"/>
    <w:rsid w:val="004131F6"/>
    <w:rsid w:val="00413498"/>
    <w:rsid w:val="00413788"/>
    <w:rsid w:val="0041551A"/>
    <w:rsid w:val="004163DC"/>
    <w:rsid w:val="00417F6E"/>
    <w:rsid w:val="00422362"/>
    <w:rsid w:val="00422FE3"/>
    <w:rsid w:val="00424388"/>
    <w:rsid w:val="004263B5"/>
    <w:rsid w:val="00430841"/>
    <w:rsid w:val="00430B17"/>
    <w:rsid w:val="00431127"/>
    <w:rsid w:val="00431B3A"/>
    <w:rsid w:val="00433088"/>
    <w:rsid w:val="00433A68"/>
    <w:rsid w:val="00434372"/>
    <w:rsid w:val="00436AB8"/>
    <w:rsid w:val="004372A4"/>
    <w:rsid w:val="00437335"/>
    <w:rsid w:val="0043733C"/>
    <w:rsid w:val="004374E4"/>
    <w:rsid w:val="004404F7"/>
    <w:rsid w:val="00440D66"/>
    <w:rsid w:val="004410E7"/>
    <w:rsid w:val="00442F44"/>
    <w:rsid w:val="00444289"/>
    <w:rsid w:val="004457FD"/>
    <w:rsid w:val="00445CB0"/>
    <w:rsid w:val="004463FE"/>
    <w:rsid w:val="00450445"/>
    <w:rsid w:val="0045058D"/>
    <w:rsid w:val="0045097A"/>
    <w:rsid w:val="00451226"/>
    <w:rsid w:val="00451DF9"/>
    <w:rsid w:val="00452109"/>
    <w:rsid w:val="00453905"/>
    <w:rsid w:val="0045450D"/>
    <w:rsid w:val="0045531F"/>
    <w:rsid w:val="00455468"/>
    <w:rsid w:val="004573AE"/>
    <w:rsid w:val="00457A59"/>
    <w:rsid w:val="004607BC"/>
    <w:rsid w:val="004607C9"/>
    <w:rsid w:val="00460D71"/>
    <w:rsid w:val="00461050"/>
    <w:rsid w:val="004612FE"/>
    <w:rsid w:val="004627BA"/>
    <w:rsid w:val="00462937"/>
    <w:rsid w:val="00462E4D"/>
    <w:rsid w:val="004651F5"/>
    <w:rsid w:val="004678F4"/>
    <w:rsid w:val="0047014B"/>
    <w:rsid w:val="00470C1A"/>
    <w:rsid w:val="004723A8"/>
    <w:rsid w:val="004724BE"/>
    <w:rsid w:val="00473FCC"/>
    <w:rsid w:val="00474550"/>
    <w:rsid w:val="00474D48"/>
    <w:rsid w:val="00475283"/>
    <w:rsid w:val="004752B0"/>
    <w:rsid w:val="004754A5"/>
    <w:rsid w:val="004757CF"/>
    <w:rsid w:val="004762CD"/>
    <w:rsid w:val="00477A0C"/>
    <w:rsid w:val="00480780"/>
    <w:rsid w:val="00481B13"/>
    <w:rsid w:val="00481B4A"/>
    <w:rsid w:val="00482302"/>
    <w:rsid w:val="004831AF"/>
    <w:rsid w:val="00483FB6"/>
    <w:rsid w:val="004844E3"/>
    <w:rsid w:val="004857A5"/>
    <w:rsid w:val="004860E8"/>
    <w:rsid w:val="0048696E"/>
    <w:rsid w:val="00487E02"/>
    <w:rsid w:val="00490B74"/>
    <w:rsid w:val="00490C46"/>
    <w:rsid w:val="0049298D"/>
    <w:rsid w:val="00492FCA"/>
    <w:rsid w:val="004938A0"/>
    <w:rsid w:val="004946D0"/>
    <w:rsid w:val="0049477B"/>
    <w:rsid w:val="00494A6F"/>
    <w:rsid w:val="0049508B"/>
    <w:rsid w:val="004967A2"/>
    <w:rsid w:val="004973C7"/>
    <w:rsid w:val="00497AFE"/>
    <w:rsid w:val="00497B26"/>
    <w:rsid w:val="00497FAD"/>
    <w:rsid w:val="00497FFE"/>
    <w:rsid w:val="004A0EB8"/>
    <w:rsid w:val="004A1892"/>
    <w:rsid w:val="004A1F1B"/>
    <w:rsid w:val="004A2B6A"/>
    <w:rsid w:val="004A3515"/>
    <w:rsid w:val="004A4493"/>
    <w:rsid w:val="004A4B3E"/>
    <w:rsid w:val="004A5F84"/>
    <w:rsid w:val="004A7BE7"/>
    <w:rsid w:val="004B0944"/>
    <w:rsid w:val="004B13E7"/>
    <w:rsid w:val="004B1A9A"/>
    <w:rsid w:val="004B2316"/>
    <w:rsid w:val="004B28AF"/>
    <w:rsid w:val="004B3113"/>
    <w:rsid w:val="004B3826"/>
    <w:rsid w:val="004B4D5C"/>
    <w:rsid w:val="004C108B"/>
    <w:rsid w:val="004C10FD"/>
    <w:rsid w:val="004C2AF0"/>
    <w:rsid w:val="004C2B5D"/>
    <w:rsid w:val="004C446D"/>
    <w:rsid w:val="004C5015"/>
    <w:rsid w:val="004C5320"/>
    <w:rsid w:val="004C5F60"/>
    <w:rsid w:val="004C60A1"/>
    <w:rsid w:val="004C67E9"/>
    <w:rsid w:val="004C698B"/>
    <w:rsid w:val="004C6B9B"/>
    <w:rsid w:val="004D1C11"/>
    <w:rsid w:val="004D1D7A"/>
    <w:rsid w:val="004D2066"/>
    <w:rsid w:val="004D2485"/>
    <w:rsid w:val="004D3193"/>
    <w:rsid w:val="004D3626"/>
    <w:rsid w:val="004D48C0"/>
    <w:rsid w:val="004D4B08"/>
    <w:rsid w:val="004D4C61"/>
    <w:rsid w:val="004D7CCE"/>
    <w:rsid w:val="004E08F2"/>
    <w:rsid w:val="004E27A5"/>
    <w:rsid w:val="004E2864"/>
    <w:rsid w:val="004E2F44"/>
    <w:rsid w:val="004E3304"/>
    <w:rsid w:val="004E4483"/>
    <w:rsid w:val="004E4799"/>
    <w:rsid w:val="004E4955"/>
    <w:rsid w:val="004E4F0F"/>
    <w:rsid w:val="004E6ABA"/>
    <w:rsid w:val="004F251E"/>
    <w:rsid w:val="004F26B2"/>
    <w:rsid w:val="004F289D"/>
    <w:rsid w:val="004F28C8"/>
    <w:rsid w:val="004F2C98"/>
    <w:rsid w:val="004F40F8"/>
    <w:rsid w:val="004F5FC1"/>
    <w:rsid w:val="004F6FA5"/>
    <w:rsid w:val="004F79A4"/>
    <w:rsid w:val="00500C75"/>
    <w:rsid w:val="005015A9"/>
    <w:rsid w:val="00502E81"/>
    <w:rsid w:val="005036F2"/>
    <w:rsid w:val="005070DD"/>
    <w:rsid w:val="005122C1"/>
    <w:rsid w:val="00512450"/>
    <w:rsid w:val="00512F91"/>
    <w:rsid w:val="00514AD0"/>
    <w:rsid w:val="00516602"/>
    <w:rsid w:val="005173C7"/>
    <w:rsid w:val="00517896"/>
    <w:rsid w:val="0052048F"/>
    <w:rsid w:val="00520757"/>
    <w:rsid w:val="00520E51"/>
    <w:rsid w:val="0052127B"/>
    <w:rsid w:val="005219F0"/>
    <w:rsid w:val="00522B47"/>
    <w:rsid w:val="0052386D"/>
    <w:rsid w:val="00523E54"/>
    <w:rsid w:val="00524202"/>
    <w:rsid w:val="00524A99"/>
    <w:rsid w:val="005254F9"/>
    <w:rsid w:val="00525B9C"/>
    <w:rsid w:val="00525F4A"/>
    <w:rsid w:val="00526A83"/>
    <w:rsid w:val="00526C55"/>
    <w:rsid w:val="00527AD1"/>
    <w:rsid w:val="00527BC6"/>
    <w:rsid w:val="00527FAE"/>
    <w:rsid w:val="00530253"/>
    <w:rsid w:val="005308BC"/>
    <w:rsid w:val="00530DD4"/>
    <w:rsid w:val="00530F90"/>
    <w:rsid w:val="00533894"/>
    <w:rsid w:val="00535AA6"/>
    <w:rsid w:val="0053741B"/>
    <w:rsid w:val="0053790A"/>
    <w:rsid w:val="00540230"/>
    <w:rsid w:val="0054044E"/>
    <w:rsid w:val="0054088A"/>
    <w:rsid w:val="00541511"/>
    <w:rsid w:val="00541A90"/>
    <w:rsid w:val="00541FCC"/>
    <w:rsid w:val="00541FD5"/>
    <w:rsid w:val="00542DF2"/>
    <w:rsid w:val="00543D25"/>
    <w:rsid w:val="0054422C"/>
    <w:rsid w:val="00544A30"/>
    <w:rsid w:val="00550056"/>
    <w:rsid w:val="005502D6"/>
    <w:rsid w:val="005506AF"/>
    <w:rsid w:val="00551A7A"/>
    <w:rsid w:val="00553629"/>
    <w:rsid w:val="00553CB9"/>
    <w:rsid w:val="00554F3B"/>
    <w:rsid w:val="00556395"/>
    <w:rsid w:val="00556BE6"/>
    <w:rsid w:val="00556E3D"/>
    <w:rsid w:val="00557F21"/>
    <w:rsid w:val="00560E4B"/>
    <w:rsid w:val="00561FF2"/>
    <w:rsid w:val="00562500"/>
    <w:rsid w:val="00563009"/>
    <w:rsid w:val="005637AA"/>
    <w:rsid w:val="005639E7"/>
    <w:rsid w:val="00563A2D"/>
    <w:rsid w:val="00563F4D"/>
    <w:rsid w:val="00563FEE"/>
    <w:rsid w:val="00564122"/>
    <w:rsid w:val="0056510D"/>
    <w:rsid w:val="0056512E"/>
    <w:rsid w:val="005652F8"/>
    <w:rsid w:val="005667E5"/>
    <w:rsid w:val="00567A77"/>
    <w:rsid w:val="00570D3C"/>
    <w:rsid w:val="00570DD0"/>
    <w:rsid w:val="00571649"/>
    <w:rsid w:val="00572929"/>
    <w:rsid w:val="00573393"/>
    <w:rsid w:val="0057511F"/>
    <w:rsid w:val="0057532F"/>
    <w:rsid w:val="00575646"/>
    <w:rsid w:val="00576185"/>
    <w:rsid w:val="0057656A"/>
    <w:rsid w:val="005809C9"/>
    <w:rsid w:val="00580EED"/>
    <w:rsid w:val="005812A9"/>
    <w:rsid w:val="005818F7"/>
    <w:rsid w:val="00581F51"/>
    <w:rsid w:val="00583553"/>
    <w:rsid w:val="0058450A"/>
    <w:rsid w:val="00586553"/>
    <w:rsid w:val="00586936"/>
    <w:rsid w:val="00590AE8"/>
    <w:rsid w:val="00591617"/>
    <w:rsid w:val="00592827"/>
    <w:rsid w:val="00592D50"/>
    <w:rsid w:val="00593124"/>
    <w:rsid w:val="00593175"/>
    <w:rsid w:val="005931FC"/>
    <w:rsid w:val="005938DB"/>
    <w:rsid w:val="00594508"/>
    <w:rsid w:val="00594CC9"/>
    <w:rsid w:val="0059592E"/>
    <w:rsid w:val="00595B83"/>
    <w:rsid w:val="0059616D"/>
    <w:rsid w:val="00596C40"/>
    <w:rsid w:val="00597235"/>
    <w:rsid w:val="005A1337"/>
    <w:rsid w:val="005A174D"/>
    <w:rsid w:val="005A22E0"/>
    <w:rsid w:val="005A3172"/>
    <w:rsid w:val="005A368D"/>
    <w:rsid w:val="005A4030"/>
    <w:rsid w:val="005A56C1"/>
    <w:rsid w:val="005A5C52"/>
    <w:rsid w:val="005A6825"/>
    <w:rsid w:val="005A7FA4"/>
    <w:rsid w:val="005B1E4D"/>
    <w:rsid w:val="005B2929"/>
    <w:rsid w:val="005B29B8"/>
    <w:rsid w:val="005B2DBF"/>
    <w:rsid w:val="005B2DE8"/>
    <w:rsid w:val="005B3D0B"/>
    <w:rsid w:val="005B5F92"/>
    <w:rsid w:val="005B61A4"/>
    <w:rsid w:val="005B69EB"/>
    <w:rsid w:val="005B789E"/>
    <w:rsid w:val="005B7EC4"/>
    <w:rsid w:val="005C2BA9"/>
    <w:rsid w:val="005C45C7"/>
    <w:rsid w:val="005C72CA"/>
    <w:rsid w:val="005D0973"/>
    <w:rsid w:val="005D23D4"/>
    <w:rsid w:val="005D339E"/>
    <w:rsid w:val="005D4000"/>
    <w:rsid w:val="005D40FB"/>
    <w:rsid w:val="005D4E9C"/>
    <w:rsid w:val="005D6441"/>
    <w:rsid w:val="005D6BE2"/>
    <w:rsid w:val="005D7938"/>
    <w:rsid w:val="005D7F2F"/>
    <w:rsid w:val="005E142A"/>
    <w:rsid w:val="005E1A0D"/>
    <w:rsid w:val="005E1FC8"/>
    <w:rsid w:val="005E2007"/>
    <w:rsid w:val="005E478F"/>
    <w:rsid w:val="005E47B3"/>
    <w:rsid w:val="005E4FA2"/>
    <w:rsid w:val="005E5B26"/>
    <w:rsid w:val="005E6D57"/>
    <w:rsid w:val="005E73DC"/>
    <w:rsid w:val="005F206E"/>
    <w:rsid w:val="005F248E"/>
    <w:rsid w:val="005F2B85"/>
    <w:rsid w:val="005F3D6E"/>
    <w:rsid w:val="005F3F4C"/>
    <w:rsid w:val="005F4743"/>
    <w:rsid w:val="005F48B1"/>
    <w:rsid w:val="005F5DC2"/>
    <w:rsid w:val="005F60BE"/>
    <w:rsid w:val="005F645A"/>
    <w:rsid w:val="00600686"/>
    <w:rsid w:val="00600AC6"/>
    <w:rsid w:val="00601158"/>
    <w:rsid w:val="00602BC9"/>
    <w:rsid w:val="006038CD"/>
    <w:rsid w:val="00604DF9"/>
    <w:rsid w:val="006053CB"/>
    <w:rsid w:val="0060545E"/>
    <w:rsid w:val="006056AC"/>
    <w:rsid w:val="00605AB4"/>
    <w:rsid w:val="00605EF4"/>
    <w:rsid w:val="00605F6A"/>
    <w:rsid w:val="00607242"/>
    <w:rsid w:val="00614F98"/>
    <w:rsid w:val="006153DB"/>
    <w:rsid w:val="00615A62"/>
    <w:rsid w:val="00616623"/>
    <w:rsid w:val="0062156D"/>
    <w:rsid w:val="00621BB9"/>
    <w:rsid w:val="0062214F"/>
    <w:rsid w:val="00622D1B"/>
    <w:rsid w:val="00624AFA"/>
    <w:rsid w:val="00624BBE"/>
    <w:rsid w:val="0062545F"/>
    <w:rsid w:val="00625878"/>
    <w:rsid w:val="00625EB1"/>
    <w:rsid w:val="00627826"/>
    <w:rsid w:val="006305D3"/>
    <w:rsid w:val="00630619"/>
    <w:rsid w:val="00630793"/>
    <w:rsid w:val="006314AC"/>
    <w:rsid w:val="00631D60"/>
    <w:rsid w:val="00632109"/>
    <w:rsid w:val="00633F06"/>
    <w:rsid w:val="006346D0"/>
    <w:rsid w:val="00634F7F"/>
    <w:rsid w:val="006366D9"/>
    <w:rsid w:val="00637EE8"/>
    <w:rsid w:val="00642BD3"/>
    <w:rsid w:val="0064354A"/>
    <w:rsid w:val="006452EB"/>
    <w:rsid w:val="00645347"/>
    <w:rsid w:val="0064602B"/>
    <w:rsid w:val="00646C26"/>
    <w:rsid w:val="006475C3"/>
    <w:rsid w:val="006506B5"/>
    <w:rsid w:val="00653095"/>
    <w:rsid w:val="00654FE4"/>
    <w:rsid w:val="0065523B"/>
    <w:rsid w:val="00655264"/>
    <w:rsid w:val="00655D64"/>
    <w:rsid w:val="006565C1"/>
    <w:rsid w:val="0065731F"/>
    <w:rsid w:val="006611A3"/>
    <w:rsid w:val="00661305"/>
    <w:rsid w:val="00664A65"/>
    <w:rsid w:val="00665192"/>
    <w:rsid w:val="00665C4A"/>
    <w:rsid w:val="00667BCE"/>
    <w:rsid w:val="00674994"/>
    <w:rsid w:val="00674D98"/>
    <w:rsid w:val="00675306"/>
    <w:rsid w:val="00676A05"/>
    <w:rsid w:val="00676A9C"/>
    <w:rsid w:val="00676F32"/>
    <w:rsid w:val="00677B9F"/>
    <w:rsid w:val="00680188"/>
    <w:rsid w:val="0068023C"/>
    <w:rsid w:val="0068111F"/>
    <w:rsid w:val="006816D6"/>
    <w:rsid w:val="00681757"/>
    <w:rsid w:val="00685FC0"/>
    <w:rsid w:val="006875CE"/>
    <w:rsid w:val="0069034D"/>
    <w:rsid w:val="00690384"/>
    <w:rsid w:val="00690D3C"/>
    <w:rsid w:val="00691109"/>
    <w:rsid w:val="00692215"/>
    <w:rsid w:val="00693DA7"/>
    <w:rsid w:val="0069421E"/>
    <w:rsid w:val="006945DA"/>
    <w:rsid w:val="00694622"/>
    <w:rsid w:val="00696532"/>
    <w:rsid w:val="006972C4"/>
    <w:rsid w:val="006973BC"/>
    <w:rsid w:val="00697C93"/>
    <w:rsid w:val="006A04BC"/>
    <w:rsid w:val="006A0514"/>
    <w:rsid w:val="006A0EF1"/>
    <w:rsid w:val="006A3584"/>
    <w:rsid w:val="006A3786"/>
    <w:rsid w:val="006A4630"/>
    <w:rsid w:val="006A4994"/>
    <w:rsid w:val="006A4AB7"/>
    <w:rsid w:val="006A4E7B"/>
    <w:rsid w:val="006A5877"/>
    <w:rsid w:val="006A5962"/>
    <w:rsid w:val="006A5CA3"/>
    <w:rsid w:val="006A5FCE"/>
    <w:rsid w:val="006A677E"/>
    <w:rsid w:val="006A6955"/>
    <w:rsid w:val="006A6E02"/>
    <w:rsid w:val="006A72E0"/>
    <w:rsid w:val="006A765B"/>
    <w:rsid w:val="006A7FE5"/>
    <w:rsid w:val="006B0B01"/>
    <w:rsid w:val="006B0CA2"/>
    <w:rsid w:val="006B11A0"/>
    <w:rsid w:val="006B1BAF"/>
    <w:rsid w:val="006B1D49"/>
    <w:rsid w:val="006B4EB7"/>
    <w:rsid w:val="006B5677"/>
    <w:rsid w:val="006B712C"/>
    <w:rsid w:val="006C0E3E"/>
    <w:rsid w:val="006C127F"/>
    <w:rsid w:val="006C4835"/>
    <w:rsid w:val="006C4DE7"/>
    <w:rsid w:val="006C5213"/>
    <w:rsid w:val="006C5D26"/>
    <w:rsid w:val="006C657C"/>
    <w:rsid w:val="006C6879"/>
    <w:rsid w:val="006D0703"/>
    <w:rsid w:val="006D143F"/>
    <w:rsid w:val="006D1CEB"/>
    <w:rsid w:val="006D1CF3"/>
    <w:rsid w:val="006D2E78"/>
    <w:rsid w:val="006D35EA"/>
    <w:rsid w:val="006D4202"/>
    <w:rsid w:val="006D5427"/>
    <w:rsid w:val="006E09AF"/>
    <w:rsid w:val="006E21A0"/>
    <w:rsid w:val="006E241D"/>
    <w:rsid w:val="006E3B28"/>
    <w:rsid w:val="006E426E"/>
    <w:rsid w:val="006E460F"/>
    <w:rsid w:val="006E5121"/>
    <w:rsid w:val="006E60C9"/>
    <w:rsid w:val="006E7C71"/>
    <w:rsid w:val="006F0219"/>
    <w:rsid w:val="006F32D6"/>
    <w:rsid w:val="006F4537"/>
    <w:rsid w:val="006F5CC1"/>
    <w:rsid w:val="006F5E37"/>
    <w:rsid w:val="0070064C"/>
    <w:rsid w:val="00700879"/>
    <w:rsid w:val="0070227F"/>
    <w:rsid w:val="007035D9"/>
    <w:rsid w:val="007036A8"/>
    <w:rsid w:val="00704031"/>
    <w:rsid w:val="007049CA"/>
    <w:rsid w:val="00711663"/>
    <w:rsid w:val="00712192"/>
    <w:rsid w:val="007138F2"/>
    <w:rsid w:val="0071628E"/>
    <w:rsid w:val="00716898"/>
    <w:rsid w:val="00720A34"/>
    <w:rsid w:val="00722F53"/>
    <w:rsid w:val="00723625"/>
    <w:rsid w:val="0072371E"/>
    <w:rsid w:val="007237FD"/>
    <w:rsid w:val="00723AEE"/>
    <w:rsid w:val="00724C04"/>
    <w:rsid w:val="007252BC"/>
    <w:rsid w:val="0072560F"/>
    <w:rsid w:val="00725AA4"/>
    <w:rsid w:val="00725DA9"/>
    <w:rsid w:val="00726FBA"/>
    <w:rsid w:val="0072716F"/>
    <w:rsid w:val="0072726D"/>
    <w:rsid w:val="00727CD0"/>
    <w:rsid w:val="007301DD"/>
    <w:rsid w:val="00730892"/>
    <w:rsid w:val="00730E0E"/>
    <w:rsid w:val="00731D75"/>
    <w:rsid w:val="00732165"/>
    <w:rsid w:val="00732284"/>
    <w:rsid w:val="00732BCC"/>
    <w:rsid w:val="00732E77"/>
    <w:rsid w:val="00732F31"/>
    <w:rsid w:val="0073345A"/>
    <w:rsid w:val="00733985"/>
    <w:rsid w:val="00733A8F"/>
    <w:rsid w:val="0073510A"/>
    <w:rsid w:val="0073742D"/>
    <w:rsid w:val="00737E9A"/>
    <w:rsid w:val="0074202B"/>
    <w:rsid w:val="0074229F"/>
    <w:rsid w:val="00744BA8"/>
    <w:rsid w:val="007454B1"/>
    <w:rsid w:val="00745BC9"/>
    <w:rsid w:val="00745CCA"/>
    <w:rsid w:val="007466E7"/>
    <w:rsid w:val="007472B1"/>
    <w:rsid w:val="0074783E"/>
    <w:rsid w:val="00751ED9"/>
    <w:rsid w:val="00752F67"/>
    <w:rsid w:val="00753202"/>
    <w:rsid w:val="0075477E"/>
    <w:rsid w:val="00754917"/>
    <w:rsid w:val="00754DCE"/>
    <w:rsid w:val="0075507C"/>
    <w:rsid w:val="0075519B"/>
    <w:rsid w:val="007559C8"/>
    <w:rsid w:val="007560FB"/>
    <w:rsid w:val="00756C74"/>
    <w:rsid w:val="00756E88"/>
    <w:rsid w:val="00757C6F"/>
    <w:rsid w:val="00760F5E"/>
    <w:rsid w:val="007616E1"/>
    <w:rsid w:val="00764BD2"/>
    <w:rsid w:val="00764C67"/>
    <w:rsid w:val="00765763"/>
    <w:rsid w:val="00767668"/>
    <w:rsid w:val="00770511"/>
    <w:rsid w:val="00770ACE"/>
    <w:rsid w:val="00771795"/>
    <w:rsid w:val="0077263E"/>
    <w:rsid w:val="00774C6D"/>
    <w:rsid w:val="0077748B"/>
    <w:rsid w:val="00781B6B"/>
    <w:rsid w:val="00782050"/>
    <w:rsid w:val="00782260"/>
    <w:rsid w:val="0078303D"/>
    <w:rsid w:val="0078491D"/>
    <w:rsid w:val="00786F24"/>
    <w:rsid w:val="0079231A"/>
    <w:rsid w:val="007932C5"/>
    <w:rsid w:val="00793D9B"/>
    <w:rsid w:val="0079408B"/>
    <w:rsid w:val="00794C24"/>
    <w:rsid w:val="00795020"/>
    <w:rsid w:val="0079596E"/>
    <w:rsid w:val="00795F74"/>
    <w:rsid w:val="007A0596"/>
    <w:rsid w:val="007A0C62"/>
    <w:rsid w:val="007A238E"/>
    <w:rsid w:val="007A2E13"/>
    <w:rsid w:val="007A3D8B"/>
    <w:rsid w:val="007A5423"/>
    <w:rsid w:val="007A713B"/>
    <w:rsid w:val="007A7C02"/>
    <w:rsid w:val="007B156B"/>
    <w:rsid w:val="007B192C"/>
    <w:rsid w:val="007B1B3C"/>
    <w:rsid w:val="007B238B"/>
    <w:rsid w:val="007B2C2A"/>
    <w:rsid w:val="007B2EB5"/>
    <w:rsid w:val="007B40A9"/>
    <w:rsid w:val="007B5AE2"/>
    <w:rsid w:val="007B66D9"/>
    <w:rsid w:val="007B6F0E"/>
    <w:rsid w:val="007C0614"/>
    <w:rsid w:val="007C09E2"/>
    <w:rsid w:val="007C2025"/>
    <w:rsid w:val="007C2064"/>
    <w:rsid w:val="007C21DC"/>
    <w:rsid w:val="007C2476"/>
    <w:rsid w:val="007C2844"/>
    <w:rsid w:val="007C3080"/>
    <w:rsid w:val="007C3EDE"/>
    <w:rsid w:val="007C413F"/>
    <w:rsid w:val="007C7F50"/>
    <w:rsid w:val="007D01B8"/>
    <w:rsid w:val="007D0710"/>
    <w:rsid w:val="007D2E29"/>
    <w:rsid w:val="007D365D"/>
    <w:rsid w:val="007D659F"/>
    <w:rsid w:val="007E0738"/>
    <w:rsid w:val="007E18E5"/>
    <w:rsid w:val="007E46DB"/>
    <w:rsid w:val="007E73CC"/>
    <w:rsid w:val="007E7DFC"/>
    <w:rsid w:val="007F0F37"/>
    <w:rsid w:val="007F1966"/>
    <w:rsid w:val="007F2463"/>
    <w:rsid w:val="007F32D5"/>
    <w:rsid w:val="007F3AFC"/>
    <w:rsid w:val="007F4936"/>
    <w:rsid w:val="007F5915"/>
    <w:rsid w:val="007F60C6"/>
    <w:rsid w:val="007F6C21"/>
    <w:rsid w:val="0080040A"/>
    <w:rsid w:val="008007A3"/>
    <w:rsid w:val="0080097E"/>
    <w:rsid w:val="00801999"/>
    <w:rsid w:val="00802A34"/>
    <w:rsid w:val="008036F4"/>
    <w:rsid w:val="00803CC8"/>
    <w:rsid w:val="00803ECC"/>
    <w:rsid w:val="008045A9"/>
    <w:rsid w:val="00805E2F"/>
    <w:rsid w:val="00806447"/>
    <w:rsid w:val="0080682D"/>
    <w:rsid w:val="00807972"/>
    <w:rsid w:val="00810577"/>
    <w:rsid w:val="00813A1C"/>
    <w:rsid w:val="00815E16"/>
    <w:rsid w:val="00816311"/>
    <w:rsid w:val="00817147"/>
    <w:rsid w:val="008207E3"/>
    <w:rsid w:val="00821374"/>
    <w:rsid w:val="00822FAD"/>
    <w:rsid w:val="00823142"/>
    <w:rsid w:val="00823F61"/>
    <w:rsid w:val="00825FED"/>
    <w:rsid w:val="00826B20"/>
    <w:rsid w:val="00827EF0"/>
    <w:rsid w:val="00830A67"/>
    <w:rsid w:val="0083127F"/>
    <w:rsid w:val="00832F6B"/>
    <w:rsid w:val="0083343C"/>
    <w:rsid w:val="008356BC"/>
    <w:rsid w:val="008358CF"/>
    <w:rsid w:val="00835900"/>
    <w:rsid w:val="00835D36"/>
    <w:rsid w:val="0083662D"/>
    <w:rsid w:val="00840DE2"/>
    <w:rsid w:val="00841500"/>
    <w:rsid w:val="00841FAE"/>
    <w:rsid w:val="008423CD"/>
    <w:rsid w:val="00843403"/>
    <w:rsid w:val="00843F3C"/>
    <w:rsid w:val="0084653B"/>
    <w:rsid w:val="0084657B"/>
    <w:rsid w:val="00847996"/>
    <w:rsid w:val="0085049B"/>
    <w:rsid w:val="00851ADA"/>
    <w:rsid w:val="00851F43"/>
    <w:rsid w:val="008520DA"/>
    <w:rsid w:val="008531C1"/>
    <w:rsid w:val="008553E7"/>
    <w:rsid w:val="00855CC5"/>
    <w:rsid w:val="008564A5"/>
    <w:rsid w:val="0085654D"/>
    <w:rsid w:val="008578AE"/>
    <w:rsid w:val="008601B2"/>
    <w:rsid w:val="0086058A"/>
    <w:rsid w:val="00860976"/>
    <w:rsid w:val="008610F2"/>
    <w:rsid w:val="00861A3E"/>
    <w:rsid w:val="0086287D"/>
    <w:rsid w:val="008633CA"/>
    <w:rsid w:val="00865112"/>
    <w:rsid w:val="008653CF"/>
    <w:rsid w:val="00865754"/>
    <w:rsid w:val="00865FCC"/>
    <w:rsid w:val="00867751"/>
    <w:rsid w:val="008702AF"/>
    <w:rsid w:val="00870CE5"/>
    <w:rsid w:val="00871A65"/>
    <w:rsid w:val="008724CC"/>
    <w:rsid w:val="008725A9"/>
    <w:rsid w:val="008732FD"/>
    <w:rsid w:val="008740AA"/>
    <w:rsid w:val="0087414D"/>
    <w:rsid w:val="0087484E"/>
    <w:rsid w:val="00874DEA"/>
    <w:rsid w:val="00874F67"/>
    <w:rsid w:val="00876E37"/>
    <w:rsid w:val="0087768D"/>
    <w:rsid w:val="008804D1"/>
    <w:rsid w:val="008804D6"/>
    <w:rsid w:val="00880B2B"/>
    <w:rsid w:val="008819CD"/>
    <w:rsid w:val="00882261"/>
    <w:rsid w:val="00883CEB"/>
    <w:rsid w:val="00884366"/>
    <w:rsid w:val="00884ECA"/>
    <w:rsid w:val="00884FF8"/>
    <w:rsid w:val="00885B76"/>
    <w:rsid w:val="00885F90"/>
    <w:rsid w:val="0088620D"/>
    <w:rsid w:val="00886975"/>
    <w:rsid w:val="008869B4"/>
    <w:rsid w:val="008910DF"/>
    <w:rsid w:val="0089154A"/>
    <w:rsid w:val="00891D36"/>
    <w:rsid w:val="00893064"/>
    <w:rsid w:val="008938E0"/>
    <w:rsid w:val="00894C0D"/>
    <w:rsid w:val="008958D2"/>
    <w:rsid w:val="008968D3"/>
    <w:rsid w:val="008969B1"/>
    <w:rsid w:val="008A021D"/>
    <w:rsid w:val="008A289E"/>
    <w:rsid w:val="008A3B79"/>
    <w:rsid w:val="008A3BED"/>
    <w:rsid w:val="008A5CEB"/>
    <w:rsid w:val="008A6466"/>
    <w:rsid w:val="008A72E1"/>
    <w:rsid w:val="008A7CB6"/>
    <w:rsid w:val="008B04F5"/>
    <w:rsid w:val="008B0D4F"/>
    <w:rsid w:val="008B0F45"/>
    <w:rsid w:val="008B2475"/>
    <w:rsid w:val="008B403C"/>
    <w:rsid w:val="008B4157"/>
    <w:rsid w:val="008B48D0"/>
    <w:rsid w:val="008B5946"/>
    <w:rsid w:val="008B65A0"/>
    <w:rsid w:val="008B6DEA"/>
    <w:rsid w:val="008B7ED6"/>
    <w:rsid w:val="008C057E"/>
    <w:rsid w:val="008C0633"/>
    <w:rsid w:val="008C0A57"/>
    <w:rsid w:val="008C0CB5"/>
    <w:rsid w:val="008C15F3"/>
    <w:rsid w:val="008C1FB1"/>
    <w:rsid w:val="008C376B"/>
    <w:rsid w:val="008C46E0"/>
    <w:rsid w:val="008C5153"/>
    <w:rsid w:val="008D02B6"/>
    <w:rsid w:val="008D16A5"/>
    <w:rsid w:val="008D2AC6"/>
    <w:rsid w:val="008D3866"/>
    <w:rsid w:val="008D3EC9"/>
    <w:rsid w:val="008D3F4D"/>
    <w:rsid w:val="008D5180"/>
    <w:rsid w:val="008D521A"/>
    <w:rsid w:val="008D5A42"/>
    <w:rsid w:val="008D5AB2"/>
    <w:rsid w:val="008D6B77"/>
    <w:rsid w:val="008D733D"/>
    <w:rsid w:val="008E0197"/>
    <w:rsid w:val="008E0627"/>
    <w:rsid w:val="008E2750"/>
    <w:rsid w:val="008E4798"/>
    <w:rsid w:val="008E668A"/>
    <w:rsid w:val="008E694E"/>
    <w:rsid w:val="008E6BC2"/>
    <w:rsid w:val="008E6CF7"/>
    <w:rsid w:val="008E7872"/>
    <w:rsid w:val="008E7EB5"/>
    <w:rsid w:val="008F0444"/>
    <w:rsid w:val="008F0D13"/>
    <w:rsid w:val="008F1C08"/>
    <w:rsid w:val="008F5BAB"/>
    <w:rsid w:val="008F6299"/>
    <w:rsid w:val="008F6496"/>
    <w:rsid w:val="00900031"/>
    <w:rsid w:val="00900060"/>
    <w:rsid w:val="009009EA"/>
    <w:rsid w:val="0090135F"/>
    <w:rsid w:val="00901766"/>
    <w:rsid w:val="00901F86"/>
    <w:rsid w:val="00903F14"/>
    <w:rsid w:val="0090414D"/>
    <w:rsid w:val="00905869"/>
    <w:rsid w:val="009062CF"/>
    <w:rsid w:val="009068A9"/>
    <w:rsid w:val="00906F69"/>
    <w:rsid w:val="00907C73"/>
    <w:rsid w:val="00912943"/>
    <w:rsid w:val="00914919"/>
    <w:rsid w:val="00914C73"/>
    <w:rsid w:val="00915157"/>
    <w:rsid w:val="0091581F"/>
    <w:rsid w:val="0091706F"/>
    <w:rsid w:val="00922709"/>
    <w:rsid w:val="00922EFB"/>
    <w:rsid w:val="00923D15"/>
    <w:rsid w:val="00925634"/>
    <w:rsid w:val="00927366"/>
    <w:rsid w:val="00927AD1"/>
    <w:rsid w:val="00927B2B"/>
    <w:rsid w:val="00927B51"/>
    <w:rsid w:val="00930AB1"/>
    <w:rsid w:val="00930B00"/>
    <w:rsid w:val="009339B0"/>
    <w:rsid w:val="00933C18"/>
    <w:rsid w:val="009348C3"/>
    <w:rsid w:val="00936A46"/>
    <w:rsid w:val="00937396"/>
    <w:rsid w:val="00941353"/>
    <w:rsid w:val="00943D53"/>
    <w:rsid w:val="00945005"/>
    <w:rsid w:val="009467B8"/>
    <w:rsid w:val="0094698B"/>
    <w:rsid w:val="00946F37"/>
    <w:rsid w:val="0094750F"/>
    <w:rsid w:val="009506AC"/>
    <w:rsid w:val="00950CB9"/>
    <w:rsid w:val="00950E8C"/>
    <w:rsid w:val="00951374"/>
    <w:rsid w:val="00951AFA"/>
    <w:rsid w:val="00952885"/>
    <w:rsid w:val="00955272"/>
    <w:rsid w:val="00956E01"/>
    <w:rsid w:val="0095763B"/>
    <w:rsid w:val="00957981"/>
    <w:rsid w:val="00957D54"/>
    <w:rsid w:val="00960A23"/>
    <w:rsid w:val="00960E98"/>
    <w:rsid w:val="009631A3"/>
    <w:rsid w:val="009634EC"/>
    <w:rsid w:val="0096357A"/>
    <w:rsid w:val="00963DC9"/>
    <w:rsid w:val="00964A4E"/>
    <w:rsid w:val="00964F81"/>
    <w:rsid w:val="0096504B"/>
    <w:rsid w:val="009650CD"/>
    <w:rsid w:val="00966150"/>
    <w:rsid w:val="0096713F"/>
    <w:rsid w:val="009708F2"/>
    <w:rsid w:val="0097146D"/>
    <w:rsid w:val="0097206D"/>
    <w:rsid w:val="009749D5"/>
    <w:rsid w:val="00974F35"/>
    <w:rsid w:val="009762C0"/>
    <w:rsid w:val="00976C4F"/>
    <w:rsid w:val="0097717A"/>
    <w:rsid w:val="009775E2"/>
    <w:rsid w:val="0098007D"/>
    <w:rsid w:val="00980D59"/>
    <w:rsid w:val="0098101E"/>
    <w:rsid w:val="00981F7F"/>
    <w:rsid w:val="00982740"/>
    <w:rsid w:val="00983513"/>
    <w:rsid w:val="00983A28"/>
    <w:rsid w:val="00984023"/>
    <w:rsid w:val="00984238"/>
    <w:rsid w:val="00984462"/>
    <w:rsid w:val="00984B91"/>
    <w:rsid w:val="00985D3C"/>
    <w:rsid w:val="00986262"/>
    <w:rsid w:val="0099120D"/>
    <w:rsid w:val="0099204B"/>
    <w:rsid w:val="00992171"/>
    <w:rsid w:val="009922AE"/>
    <w:rsid w:val="00992EF0"/>
    <w:rsid w:val="00992FAF"/>
    <w:rsid w:val="00992FF6"/>
    <w:rsid w:val="00993EA2"/>
    <w:rsid w:val="00994785"/>
    <w:rsid w:val="00994E17"/>
    <w:rsid w:val="009950F7"/>
    <w:rsid w:val="00995CBD"/>
    <w:rsid w:val="009961BF"/>
    <w:rsid w:val="009A0E0C"/>
    <w:rsid w:val="009A10D2"/>
    <w:rsid w:val="009A1252"/>
    <w:rsid w:val="009A1D90"/>
    <w:rsid w:val="009A21EC"/>
    <w:rsid w:val="009A2D05"/>
    <w:rsid w:val="009A34EA"/>
    <w:rsid w:val="009A48E7"/>
    <w:rsid w:val="009A4EBB"/>
    <w:rsid w:val="009A5037"/>
    <w:rsid w:val="009A5E56"/>
    <w:rsid w:val="009A7528"/>
    <w:rsid w:val="009B02D8"/>
    <w:rsid w:val="009B1790"/>
    <w:rsid w:val="009B2570"/>
    <w:rsid w:val="009B2AB6"/>
    <w:rsid w:val="009B3D23"/>
    <w:rsid w:val="009B4292"/>
    <w:rsid w:val="009B4D52"/>
    <w:rsid w:val="009B4ED5"/>
    <w:rsid w:val="009C0369"/>
    <w:rsid w:val="009C111D"/>
    <w:rsid w:val="009C214E"/>
    <w:rsid w:val="009C2C9F"/>
    <w:rsid w:val="009C41CE"/>
    <w:rsid w:val="009C5570"/>
    <w:rsid w:val="009C5E8A"/>
    <w:rsid w:val="009C6550"/>
    <w:rsid w:val="009C6A6B"/>
    <w:rsid w:val="009C6E22"/>
    <w:rsid w:val="009C745F"/>
    <w:rsid w:val="009C7E48"/>
    <w:rsid w:val="009D0042"/>
    <w:rsid w:val="009D20A4"/>
    <w:rsid w:val="009D22F6"/>
    <w:rsid w:val="009D302C"/>
    <w:rsid w:val="009D3C70"/>
    <w:rsid w:val="009D4A66"/>
    <w:rsid w:val="009D53B1"/>
    <w:rsid w:val="009D55DD"/>
    <w:rsid w:val="009D63A4"/>
    <w:rsid w:val="009E1C21"/>
    <w:rsid w:val="009E5B7F"/>
    <w:rsid w:val="009E615F"/>
    <w:rsid w:val="009F06E4"/>
    <w:rsid w:val="009F092B"/>
    <w:rsid w:val="009F0E6C"/>
    <w:rsid w:val="009F1470"/>
    <w:rsid w:val="009F1A42"/>
    <w:rsid w:val="009F1FEE"/>
    <w:rsid w:val="009F3542"/>
    <w:rsid w:val="009F5515"/>
    <w:rsid w:val="009F573B"/>
    <w:rsid w:val="009F5F0C"/>
    <w:rsid w:val="009F5F8B"/>
    <w:rsid w:val="009F6133"/>
    <w:rsid w:val="009F64E2"/>
    <w:rsid w:val="009F7269"/>
    <w:rsid w:val="009F7C75"/>
    <w:rsid w:val="00A020C9"/>
    <w:rsid w:val="00A02B38"/>
    <w:rsid w:val="00A042AD"/>
    <w:rsid w:val="00A047D6"/>
    <w:rsid w:val="00A05525"/>
    <w:rsid w:val="00A05923"/>
    <w:rsid w:val="00A063DF"/>
    <w:rsid w:val="00A068B9"/>
    <w:rsid w:val="00A06A3D"/>
    <w:rsid w:val="00A106E0"/>
    <w:rsid w:val="00A1242D"/>
    <w:rsid w:val="00A125ED"/>
    <w:rsid w:val="00A13100"/>
    <w:rsid w:val="00A13CFC"/>
    <w:rsid w:val="00A13FBA"/>
    <w:rsid w:val="00A15827"/>
    <w:rsid w:val="00A16323"/>
    <w:rsid w:val="00A1684F"/>
    <w:rsid w:val="00A1719E"/>
    <w:rsid w:val="00A17BFA"/>
    <w:rsid w:val="00A17F1C"/>
    <w:rsid w:val="00A206E9"/>
    <w:rsid w:val="00A20B2B"/>
    <w:rsid w:val="00A2193B"/>
    <w:rsid w:val="00A223EA"/>
    <w:rsid w:val="00A226D0"/>
    <w:rsid w:val="00A24814"/>
    <w:rsid w:val="00A275E4"/>
    <w:rsid w:val="00A30024"/>
    <w:rsid w:val="00A30C35"/>
    <w:rsid w:val="00A320CE"/>
    <w:rsid w:val="00A32EC5"/>
    <w:rsid w:val="00A34A2E"/>
    <w:rsid w:val="00A3631A"/>
    <w:rsid w:val="00A36F2E"/>
    <w:rsid w:val="00A375B2"/>
    <w:rsid w:val="00A379A6"/>
    <w:rsid w:val="00A37D01"/>
    <w:rsid w:val="00A40D50"/>
    <w:rsid w:val="00A41217"/>
    <w:rsid w:val="00A4187A"/>
    <w:rsid w:val="00A43390"/>
    <w:rsid w:val="00A4507B"/>
    <w:rsid w:val="00A455E0"/>
    <w:rsid w:val="00A469C1"/>
    <w:rsid w:val="00A46DA7"/>
    <w:rsid w:val="00A529D9"/>
    <w:rsid w:val="00A537BE"/>
    <w:rsid w:val="00A537DA"/>
    <w:rsid w:val="00A53E39"/>
    <w:rsid w:val="00A559E6"/>
    <w:rsid w:val="00A55AE2"/>
    <w:rsid w:val="00A55E44"/>
    <w:rsid w:val="00A560E1"/>
    <w:rsid w:val="00A56976"/>
    <w:rsid w:val="00A56E85"/>
    <w:rsid w:val="00A61BC8"/>
    <w:rsid w:val="00A61E3E"/>
    <w:rsid w:val="00A621C0"/>
    <w:rsid w:val="00A6252B"/>
    <w:rsid w:val="00A62684"/>
    <w:rsid w:val="00A64688"/>
    <w:rsid w:val="00A66D0E"/>
    <w:rsid w:val="00A66FF6"/>
    <w:rsid w:val="00A67DAB"/>
    <w:rsid w:val="00A7296E"/>
    <w:rsid w:val="00A73930"/>
    <w:rsid w:val="00A7698C"/>
    <w:rsid w:val="00A76DDA"/>
    <w:rsid w:val="00A7777D"/>
    <w:rsid w:val="00A81428"/>
    <w:rsid w:val="00A81A3C"/>
    <w:rsid w:val="00A824CF"/>
    <w:rsid w:val="00A82D9F"/>
    <w:rsid w:val="00A82F6A"/>
    <w:rsid w:val="00A836CB"/>
    <w:rsid w:val="00A840F7"/>
    <w:rsid w:val="00A840FF"/>
    <w:rsid w:val="00A85FE6"/>
    <w:rsid w:val="00A861D8"/>
    <w:rsid w:val="00A901CC"/>
    <w:rsid w:val="00A91696"/>
    <w:rsid w:val="00A91CC8"/>
    <w:rsid w:val="00A92AF2"/>
    <w:rsid w:val="00A943F8"/>
    <w:rsid w:val="00A94C7F"/>
    <w:rsid w:val="00A954B7"/>
    <w:rsid w:val="00A95A3C"/>
    <w:rsid w:val="00A96925"/>
    <w:rsid w:val="00A96FA6"/>
    <w:rsid w:val="00A9783C"/>
    <w:rsid w:val="00A97A19"/>
    <w:rsid w:val="00AA0764"/>
    <w:rsid w:val="00AA08E6"/>
    <w:rsid w:val="00AA107D"/>
    <w:rsid w:val="00AA168D"/>
    <w:rsid w:val="00AA19DB"/>
    <w:rsid w:val="00AA1FF4"/>
    <w:rsid w:val="00AA3C76"/>
    <w:rsid w:val="00AA3D95"/>
    <w:rsid w:val="00AA4657"/>
    <w:rsid w:val="00AA6250"/>
    <w:rsid w:val="00AA6F28"/>
    <w:rsid w:val="00AA6FB5"/>
    <w:rsid w:val="00AA7D2E"/>
    <w:rsid w:val="00AB1A04"/>
    <w:rsid w:val="00AB2F4F"/>
    <w:rsid w:val="00AB3F72"/>
    <w:rsid w:val="00AB3FD9"/>
    <w:rsid w:val="00AB50C2"/>
    <w:rsid w:val="00AB553C"/>
    <w:rsid w:val="00AB5B90"/>
    <w:rsid w:val="00AB64AB"/>
    <w:rsid w:val="00AC1A84"/>
    <w:rsid w:val="00AC1B77"/>
    <w:rsid w:val="00AC4228"/>
    <w:rsid w:val="00AC61BE"/>
    <w:rsid w:val="00AC6276"/>
    <w:rsid w:val="00AC6D8E"/>
    <w:rsid w:val="00AC70B6"/>
    <w:rsid w:val="00AD0444"/>
    <w:rsid w:val="00AD074E"/>
    <w:rsid w:val="00AD2329"/>
    <w:rsid w:val="00AD4891"/>
    <w:rsid w:val="00AD4E76"/>
    <w:rsid w:val="00AD5B41"/>
    <w:rsid w:val="00AE0C28"/>
    <w:rsid w:val="00AE0FB1"/>
    <w:rsid w:val="00AE11A3"/>
    <w:rsid w:val="00AE1297"/>
    <w:rsid w:val="00AE29C4"/>
    <w:rsid w:val="00AE2CB8"/>
    <w:rsid w:val="00AE2FAC"/>
    <w:rsid w:val="00AE45AB"/>
    <w:rsid w:val="00AE498B"/>
    <w:rsid w:val="00AE4EDC"/>
    <w:rsid w:val="00AE5CB1"/>
    <w:rsid w:val="00AE5D61"/>
    <w:rsid w:val="00AE6BB1"/>
    <w:rsid w:val="00AE6CFC"/>
    <w:rsid w:val="00AE75A3"/>
    <w:rsid w:val="00AE78D9"/>
    <w:rsid w:val="00AE7F66"/>
    <w:rsid w:val="00AF1D29"/>
    <w:rsid w:val="00AF22AD"/>
    <w:rsid w:val="00AF2962"/>
    <w:rsid w:val="00AF31DB"/>
    <w:rsid w:val="00AF3A11"/>
    <w:rsid w:val="00AF3CED"/>
    <w:rsid w:val="00AF3FE7"/>
    <w:rsid w:val="00AF4A6B"/>
    <w:rsid w:val="00AF54BF"/>
    <w:rsid w:val="00AF654D"/>
    <w:rsid w:val="00AF6BDC"/>
    <w:rsid w:val="00AF75E0"/>
    <w:rsid w:val="00AF7DC7"/>
    <w:rsid w:val="00AF7DF5"/>
    <w:rsid w:val="00B01F70"/>
    <w:rsid w:val="00B02062"/>
    <w:rsid w:val="00B02AAF"/>
    <w:rsid w:val="00B03FE5"/>
    <w:rsid w:val="00B04833"/>
    <w:rsid w:val="00B04D2B"/>
    <w:rsid w:val="00B058C9"/>
    <w:rsid w:val="00B0606B"/>
    <w:rsid w:val="00B06A3F"/>
    <w:rsid w:val="00B06C05"/>
    <w:rsid w:val="00B100E6"/>
    <w:rsid w:val="00B10456"/>
    <w:rsid w:val="00B10989"/>
    <w:rsid w:val="00B10FEA"/>
    <w:rsid w:val="00B110BD"/>
    <w:rsid w:val="00B125B6"/>
    <w:rsid w:val="00B12941"/>
    <w:rsid w:val="00B13222"/>
    <w:rsid w:val="00B135F4"/>
    <w:rsid w:val="00B13B68"/>
    <w:rsid w:val="00B151DA"/>
    <w:rsid w:val="00B153FC"/>
    <w:rsid w:val="00B15850"/>
    <w:rsid w:val="00B16FC5"/>
    <w:rsid w:val="00B17522"/>
    <w:rsid w:val="00B17F2D"/>
    <w:rsid w:val="00B216BF"/>
    <w:rsid w:val="00B242BA"/>
    <w:rsid w:val="00B243E2"/>
    <w:rsid w:val="00B24E37"/>
    <w:rsid w:val="00B250AD"/>
    <w:rsid w:val="00B26DD2"/>
    <w:rsid w:val="00B300C9"/>
    <w:rsid w:val="00B30169"/>
    <w:rsid w:val="00B3023C"/>
    <w:rsid w:val="00B30689"/>
    <w:rsid w:val="00B31945"/>
    <w:rsid w:val="00B31FB1"/>
    <w:rsid w:val="00B32FD9"/>
    <w:rsid w:val="00B32FE9"/>
    <w:rsid w:val="00B35453"/>
    <w:rsid w:val="00B356B7"/>
    <w:rsid w:val="00B36463"/>
    <w:rsid w:val="00B36ED5"/>
    <w:rsid w:val="00B37465"/>
    <w:rsid w:val="00B37BFC"/>
    <w:rsid w:val="00B40296"/>
    <w:rsid w:val="00B421F5"/>
    <w:rsid w:val="00B427C6"/>
    <w:rsid w:val="00B4325F"/>
    <w:rsid w:val="00B44839"/>
    <w:rsid w:val="00B44AAB"/>
    <w:rsid w:val="00B45B8A"/>
    <w:rsid w:val="00B46043"/>
    <w:rsid w:val="00B46184"/>
    <w:rsid w:val="00B462A6"/>
    <w:rsid w:val="00B46EC8"/>
    <w:rsid w:val="00B47439"/>
    <w:rsid w:val="00B479B1"/>
    <w:rsid w:val="00B50E0F"/>
    <w:rsid w:val="00B5152C"/>
    <w:rsid w:val="00B524C1"/>
    <w:rsid w:val="00B528D2"/>
    <w:rsid w:val="00B53032"/>
    <w:rsid w:val="00B537DA"/>
    <w:rsid w:val="00B53833"/>
    <w:rsid w:val="00B5494C"/>
    <w:rsid w:val="00B54FEB"/>
    <w:rsid w:val="00B55411"/>
    <w:rsid w:val="00B5555B"/>
    <w:rsid w:val="00B55A10"/>
    <w:rsid w:val="00B560B3"/>
    <w:rsid w:val="00B564BF"/>
    <w:rsid w:val="00B60944"/>
    <w:rsid w:val="00B61422"/>
    <w:rsid w:val="00B617C2"/>
    <w:rsid w:val="00B62564"/>
    <w:rsid w:val="00B64494"/>
    <w:rsid w:val="00B677F9"/>
    <w:rsid w:val="00B67FD7"/>
    <w:rsid w:val="00B71118"/>
    <w:rsid w:val="00B71461"/>
    <w:rsid w:val="00B72E69"/>
    <w:rsid w:val="00B730DA"/>
    <w:rsid w:val="00B731E3"/>
    <w:rsid w:val="00B73B7A"/>
    <w:rsid w:val="00B742A1"/>
    <w:rsid w:val="00B746FE"/>
    <w:rsid w:val="00B779FA"/>
    <w:rsid w:val="00B77F04"/>
    <w:rsid w:val="00B801C5"/>
    <w:rsid w:val="00B8461D"/>
    <w:rsid w:val="00B84BAB"/>
    <w:rsid w:val="00B8512C"/>
    <w:rsid w:val="00B85A8D"/>
    <w:rsid w:val="00B863F4"/>
    <w:rsid w:val="00B9079F"/>
    <w:rsid w:val="00B90FE3"/>
    <w:rsid w:val="00B9260F"/>
    <w:rsid w:val="00B92FF4"/>
    <w:rsid w:val="00B93188"/>
    <w:rsid w:val="00B94B5C"/>
    <w:rsid w:val="00B95CA8"/>
    <w:rsid w:val="00B9641B"/>
    <w:rsid w:val="00B96423"/>
    <w:rsid w:val="00B96966"/>
    <w:rsid w:val="00B97054"/>
    <w:rsid w:val="00BA0E24"/>
    <w:rsid w:val="00BA2547"/>
    <w:rsid w:val="00BA4021"/>
    <w:rsid w:val="00BA50B7"/>
    <w:rsid w:val="00BA52E8"/>
    <w:rsid w:val="00BA60C5"/>
    <w:rsid w:val="00BA67C8"/>
    <w:rsid w:val="00BA7399"/>
    <w:rsid w:val="00BB05B4"/>
    <w:rsid w:val="00BB1319"/>
    <w:rsid w:val="00BB1A0C"/>
    <w:rsid w:val="00BB1A3E"/>
    <w:rsid w:val="00BB713C"/>
    <w:rsid w:val="00BC28AE"/>
    <w:rsid w:val="00BC2A2E"/>
    <w:rsid w:val="00BC2ABB"/>
    <w:rsid w:val="00BC2D6D"/>
    <w:rsid w:val="00BC3796"/>
    <w:rsid w:val="00BC45CB"/>
    <w:rsid w:val="00BC4B52"/>
    <w:rsid w:val="00BC4F7A"/>
    <w:rsid w:val="00BC6982"/>
    <w:rsid w:val="00BC6B09"/>
    <w:rsid w:val="00BC6C68"/>
    <w:rsid w:val="00BC707F"/>
    <w:rsid w:val="00BC7F21"/>
    <w:rsid w:val="00BD1006"/>
    <w:rsid w:val="00BD364D"/>
    <w:rsid w:val="00BD3B83"/>
    <w:rsid w:val="00BD477F"/>
    <w:rsid w:val="00BD4F15"/>
    <w:rsid w:val="00BD51AB"/>
    <w:rsid w:val="00BE1EE3"/>
    <w:rsid w:val="00BE3316"/>
    <w:rsid w:val="00BE55EC"/>
    <w:rsid w:val="00BE55FF"/>
    <w:rsid w:val="00BE5819"/>
    <w:rsid w:val="00BE598E"/>
    <w:rsid w:val="00BE6938"/>
    <w:rsid w:val="00BE7488"/>
    <w:rsid w:val="00BF1A78"/>
    <w:rsid w:val="00BF1CFB"/>
    <w:rsid w:val="00BF1E1C"/>
    <w:rsid w:val="00BF30BC"/>
    <w:rsid w:val="00BF326C"/>
    <w:rsid w:val="00BF37B6"/>
    <w:rsid w:val="00BF37BA"/>
    <w:rsid w:val="00BF38E9"/>
    <w:rsid w:val="00BF40C6"/>
    <w:rsid w:val="00BF5A7F"/>
    <w:rsid w:val="00BF6A0E"/>
    <w:rsid w:val="00BF7B33"/>
    <w:rsid w:val="00BF7DA2"/>
    <w:rsid w:val="00C014F2"/>
    <w:rsid w:val="00C02C8B"/>
    <w:rsid w:val="00C037AB"/>
    <w:rsid w:val="00C04500"/>
    <w:rsid w:val="00C045FE"/>
    <w:rsid w:val="00C054D6"/>
    <w:rsid w:val="00C05BA9"/>
    <w:rsid w:val="00C06734"/>
    <w:rsid w:val="00C06D54"/>
    <w:rsid w:val="00C077EC"/>
    <w:rsid w:val="00C078E2"/>
    <w:rsid w:val="00C10325"/>
    <w:rsid w:val="00C10D33"/>
    <w:rsid w:val="00C11FA0"/>
    <w:rsid w:val="00C11FA5"/>
    <w:rsid w:val="00C130F8"/>
    <w:rsid w:val="00C1315A"/>
    <w:rsid w:val="00C134E9"/>
    <w:rsid w:val="00C13871"/>
    <w:rsid w:val="00C14643"/>
    <w:rsid w:val="00C160B0"/>
    <w:rsid w:val="00C20048"/>
    <w:rsid w:val="00C20427"/>
    <w:rsid w:val="00C205E5"/>
    <w:rsid w:val="00C20C29"/>
    <w:rsid w:val="00C212C1"/>
    <w:rsid w:val="00C219BC"/>
    <w:rsid w:val="00C222B3"/>
    <w:rsid w:val="00C22A3B"/>
    <w:rsid w:val="00C23DB0"/>
    <w:rsid w:val="00C243AC"/>
    <w:rsid w:val="00C24773"/>
    <w:rsid w:val="00C250DA"/>
    <w:rsid w:val="00C27F4B"/>
    <w:rsid w:val="00C300F5"/>
    <w:rsid w:val="00C30455"/>
    <w:rsid w:val="00C314F7"/>
    <w:rsid w:val="00C319E9"/>
    <w:rsid w:val="00C323A6"/>
    <w:rsid w:val="00C32CE3"/>
    <w:rsid w:val="00C34CFE"/>
    <w:rsid w:val="00C35292"/>
    <w:rsid w:val="00C35875"/>
    <w:rsid w:val="00C358E9"/>
    <w:rsid w:val="00C35938"/>
    <w:rsid w:val="00C35F94"/>
    <w:rsid w:val="00C36376"/>
    <w:rsid w:val="00C36EEA"/>
    <w:rsid w:val="00C37193"/>
    <w:rsid w:val="00C377CC"/>
    <w:rsid w:val="00C40B99"/>
    <w:rsid w:val="00C43539"/>
    <w:rsid w:val="00C43ED6"/>
    <w:rsid w:val="00C44013"/>
    <w:rsid w:val="00C44023"/>
    <w:rsid w:val="00C44D04"/>
    <w:rsid w:val="00C44D6D"/>
    <w:rsid w:val="00C4502A"/>
    <w:rsid w:val="00C45779"/>
    <w:rsid w:val="00C47A21"/>
    <w:rsid w:val="00C51021"/>
    <w:rsid w:val="00C518A8"/>
    <w:rsid w:val="00C5239F"/>
    <w:rsid w:val="00C52686"/>
    <w:rsid w:val="00C52A43"/>
    <w:rsid w:val="00C537A3"/>
    <w:rsid w:val="00C556C7"/>
    <w:rsid w:val="00C55D27"/>
    <w:rsid w:val="00C55D85"/>
    <w:rsid w:val="00C56536"/>
    <w:rsid w:val="00C57122"/>
    <w:rsid w:val="00C57428"/>
    <w:rsid w:val="00C579B3"/>
    <w:rsid w:val="00C57DA8"/>
    <w:rsid w:val="00C61232"/>
    <w:rsid w:val="00C62F58"/>
    <w:rsid w:val="00C63A9E"/>
    <w:rsid w:val="00C64823"/>
    <w:rsid w:val="00C656C5"/>
    <w:rsid w:val="00C66F15"/>
    <w:rsid w:val="00C67F05"/>
    <w:rsid w:val="00C70963"/>
    <w:rsid w:val="00C70A0A"/>
    <w:rsid w:val="00C71DE1"/>
    <w:rsid w:val="00C72516"/>
    <w:rsid w:val="00C732DC"/>
    <w:rsid w:val="00C75081"/>
    <w:rsid w:val="00C754B7"/>
    <w:rsid w:val="00C7624C"/>
    <w:rsid w:val="00C76914"/>
    <w:rsid w:val="00C76925"/>
    <w:rsid w:val="00C76CB7"/>
    <w:rsid w:val="00C80E0F"/>
    <w:rsid w:val="00C80F3E"/>
    <w:rsid w:val="00C825A9"/>
    <w:rsid w:val="00C832ED"/>
    <w:rsid w:val="00C83B06"/>
    <w:rsid w:val="00C83EB2"/>
    <w:rsid w:val="00C8486B"/>
    <w:rsid w:val="00C84AD6"/>
    <w:rsid w:val="00C8511C"/>
    <w:rsid w:val="00C8524D"/>
    <w:rsid w:val="00C854E0"/>
    <w:rsid w:val="00C855FA"/>
    <w:rsid w:val="00C86818"/>
    <w:rsid w:val="00C873EF"/>
    <w:rsid w:val="00C87B99"/>
    <w:rsid w:val="00C87D38"/>
    <w:rsid w:val="00C87D75"/>
    <w:rsid w:val="00C87E83"/>
    <w:rsid w:val="00C92B75"/>
    <w:rsid w:val="00C93B6A"/>
    <w:rsid w:val="00C940CC"/>
    <w:rsid w:val="00C94E0E"/>
    <w:rsid w:val="00C96393"/>
    <w:rsid w:val="00C967FC"/>
    <w:rsid w:val="00C96B58"/>
    <w:rsid w:val="00C97871"/>
    <w:rsid w:val="00CA0201"/>
    <w:rsid w:val="00CA1F72"/>
    <w:rsid w:val="00CA2CF6"/>
    <w:rsid w:val="00CA2E69"/>
    <w:rsid w:val="00CA3709"/>
    <w:rsid w:val="00CA4D4B"/>
    <w:rsid w:val="00CA5242"/>
    <w:rsid w:val="00CA56E6"/>
    <w:rsid w:val="00CA6100"/>
    <w:rsid w:val="00CA656A"/>
    <w:rsid w:val="00CB24B7"/>
    <w:rsid w:val="00CB33F4"/>
    <w:rsid w:val="00CB5F02"/>
    <w:rsid w:val="00CB6F61"/>
    <w:rsid w:val="00CB70FD"/>
    <w:rsid w:val="00CC0C38"/>
    <w:rsid w:val="00CC0E08"/>
    <w:rsid w:val="00CC179B"/>
    <w:rsid w:val="00CC27C3"/>
    <w:rsid w:val="00CC2C8C"/>
    <w:rsid w:val="00CC5353"/>
    <w:rsid w:val="00CC6480"/>
    <w:rsid w:val="00CD097B"/>
    <w:rsid w:val="00CD232C"/>
    <w:rsid w:val="00CD26A7"/>
    <w:rsid w:val="00CD454E"/>
    <w:rsid w:val="00CD4CC8"/>
    <w:rsid w:val="00CD5A28"/>
    <w:rsid w:val="00CD5F8D"/>
    <w:rsid w:val="00CD5FB5"/>
    <w:rsid w:val="00CD6772"/>
    <w:rsid w:val="00CE03EF"/>
    <w:rsid w:val="00CE06B1"/>
    <w:rsid w:val="00CE11F0"/>
    <w:rsid w:val="00CE1302"/>
    <w:rsid w:val="00CE2D83"/>
    <w:rsid w:val="00CE3647"/>
    <w:rsid w:val="00CE429B"/>
    <w:rsid w:val="00CE4A19"/>
    <w:rsid w:val="00CE50E7"/>
    <w:rsid w:val="00CE64CA"/>
    <w:rsid w:val="00CE72F3"/>
    <w:rsid w:val="00CE7BCE"/>
    <w:rsid w:val="00CF1136"/>
    <w:rsid w:val="00CF168E"/>
    <w:rsid w:val="00CF2C4D"/>
    <w:rsid w:val="00CF56F1"/>
    <w:rsid w:val="00CF66C0"/>
    <w:rsid w:val="00CF7833"/>
    <w:rsid w:val="00CF7B35"/>
    <w:rsid w:val="00D00EFF"/>
    <w:rsid w:val="00D01ECE"/>
    <w:rsid w:val="00D026F0"/>
    <w:rsid w:val="00D02D5E"/>
    <w:rsid w:val="00D07981"/>
    <w:rsid w:val="00D07B56"/>
    <w:rsid w:val="00D106A3"/>
    <w:rsid w:val="00D1075D"/>
    <w:rsid w:val="00D10D01"/>
    <w:rsid w:val="00D10D8B"/>
    <w:rsid w:val="00D12CB9"/>
    <w:rsid w:val="00D15713"/>
    <w:rsid w:val="00D20167"/>
    <w:rsid w:val="00D218C6"/>
    <w:rsid w:val="00D222C7"/>
    <w:rsid w:val="00D247D4"/>
    <w:rsid w:val="00D24E64"/>
    <w:rsid w:val="00D25082"/>
    <w:rsid w:val="00D25B68"/>
    <w:rsid w:val="00D25C92"/>
    <w:rsid w:val="00D25CC4"/>
    <w:rsid w:val="00D265CC"/>
    <w:rsid w:val="00D278AF"/>
    <w:rsid w:val="00D27BA3"/>
    <w:rsid w:val="00D30041"/>
    <w:rsid w:val="00D30323"/>
    <w:rsid w:val="00D30D3E"/>
    <w:rsid w:val="00D3115E"/>
    <w:rsid w:val="00D31734"/>
    <w:rsid w:val="00D31DFF"/>
    <w:rsid w:val="00D32D92"/>
    <w:rsid w:val="00D331C5"/>
    <w:rsid w:val="00D3542B"/>
    <w:rsid w:val="00D36081"/>
    <w:rsid w:val="00D36F35"/>
    <w:rsid w:val="00D37770"/>
    <w:rsid w:val="00D377E2"/>
    <w:rsid w:val="00D40316"/>
    <w:rsid w:val="00D40F20"/>
    <w:rsid w:val="00D43AE3"/>
    <w:rsid w:val="00D4575E"/>
    <w:rsid w:val="00D465A3"/>
    <w:rsid w:val="00D50929"/>
    <w:rsid w:val="00D51031"/>
    <w:rsid w:val="00D51146"/>
    <w:rsid w:val="00D5122A"/>
    <w:rsid w:val="00D512B3"/>
    <w:rsid w:val="00D51AA7"/>
    <w:rsid w:val="00D52E9C"/>
    <w:rsid w:val="00D52F33"/>
    <w:rsid w:val="00D547A3"/>
    <w:rsid w:val="00D5653B"/>
    <w:rsid w:val="00D56D97"/>
    <w:rsid w:val="00D60335"/>
    <w:rsid w:val="00D60CA4"/>
    <w:rsid w:val="00D62E04"/>
    <w:rsid w:val="00D64FA0"/>
    <w:rsid w:val="00D65FC3"/>
    <w:rsid w:val="00D663A6"/>
    <w:rsid w:val="00D66DFD"/>
    <w:rsid w:val="00D66E47"/>
    <w:rsid w:val="00D7107B"/>
    <w:rsid w:val="00D71D31"/>
    <w:rsid w:val="00D72190"/>
    <w:rsid w:val="00D721B9"/>
    <w:rsid w:val="00D75590"/>
    <w:rsid w:val="00D771F8"/>
    <w:rsid w:val="00D77497"/>
    <w:rsid w:val="00D8092D"/>
    <w:rsid w:val="00D81B21"/>
    <w:rsid w:val="00D8368C"/>
    <w:rsid w:val="00D83E08"/>
    <w:rsid w:val="00D83E8C"/>
    <w:rsid w:val="00D8471F"/>
    <w:rsid w:val="00D8530E"/>
    <w:rsid w:val="00D855D7"/>
    <w:rsid w:val="00D87711"/>
    <w:rsid w:val="00D87FD8"/>
    <w:rsid w:val="00D90781"/>
    <w:rsid w:val="00D912A4"/>
    <w:rsid w:val="00D9351B"/>
    <w:rsid w:val="00D94BFD"/>
    <w:rsid w:val="00D951E4"/>
    <w:rsid w:val="00D97649"/>
    <w:rsid w:val="00D97706"/>
    <w:rsid w:val="00DA04EB"/>
    <w:rsid w:val="00DA077B"/>
    <w:rsid w:val="00DA2B24"/>
    <w:rsid w:val="00DA3E3B"/>
    <w:rsid w:val="00DA41D7"/>
    <w:rsid w:val="00DA4B91"/>
    <w:rsid w:val="00DA51C7"/>
    <w:rsid w:val="00DA61D1"/>
    <w:rsid w:val="00DB0771"/>
    <w:rsid w:val="00DB18E1"/>
    <w:rsid w:val="00DB2A22"/>
    <w:rsid w:val="00DB3F23"/>
    <w:rsid w:val="00DB4A27"/>
    <w:rsid w:val="00DB4E83"/>
    <w:rsid w:val="00DB694A"/>
    <w:rsid w:val="00DB7D60"/>
    <w:rsid w:val="00DC02C1"/>
    <w:rsid w:val="00DC07E0"/>
    <w:rsid w:val="00DC0A17"/>
    <w:rsid w:val="00DC0C34"/>
    <w:rsid w:val="00DC182E"/>
    <w:rsid w:val="00DC1931"/>
    <w:rsid w:val="00DC29C2"/>
    <w:rsid w:val="00DC3EC7"/>
    <w:rsid w:val="00DC3F01"/>
    <w:rsid w:val="00DC49A5"/>
    <w:rsid w:val="00DC4D43"/>
    <w:rsid w:val="00DC59FD"/>
    <w:rsid w:val="00DC6A61"/>
    <w:rsid w:val="00DC6FA2"/>
    <w:rsid w:val="00DD3442"/>
    <w:rsid w:val="00DD3734"/>
    <w:rsid w:val="00DD3F6A"/>
    <w:rsid w:val="00DD43B4"/>
    <w:rsid w:val="00DD4913"/>
    <w:rsid w:val="00DD54A0"/>
    <w:rsid w:val="00DD6A48"/>
    <w:rsid w:val="00DD6FBF"/>
    <w:rsid w:val="00DE0260"/>
    <w:rsid w:val="00DE138A"/>
    <w:rsid w:val="00DE15C3"/>
    <w:rsid w:val="00DE15D4"/>
    <w:rsid w:val="00DE1F5A"/>
    <w:rsid w:val="00DE27FA"/>
    <w:rsid w:val="00DE4BD9"/>
    <w:rsid w:val="00DE57CA"/>
    <w:rsid w:val="00DE5BE2"/>
    <w:rsid w:val="00DE6174"/>
    <w:rsid w:val="00DE61FD"/>
    <w:rsid w:val="00DE65B4"/>
    <w:rsid w:val="00DE715D"/>
    <w:rsid w:val="00DE7B0E"/>
    <w:rsid w:val="00DF0441"/>
    <w:rsid w:val="00DF12B7"/>
    <w:rsid w:val="00DF231E"/>
    <w:rsid w:val="00DF3F73"/>
    <w:rsid w:val="00DF4770"/>
    <w:rsid w:val="00DF49B0"/>
    <w:rsid w:val="00DF4D4E"/>
    <w:rsid w:val="00DF5816"/>
    <w:rsid w:val="00DF684A"/>
    <w:rsid w:val="00DF7B1E"/>
    <w:rsid w:val="00E039FB"/>
    <w:rsid w:val="00E046E9"/>
    <w:rsid w:val="00E04993"/>
    <w:rsid w:val="00E050D6"/>
    <w:rsid w:val="00E10400"/>
    <w:rsid w:val="00E104A8"/>
    <w:rsid w:val="00E10AB0"/>
    <w:rsid w:val="00E10E60"/>
    <w:rsid w:val="00E10F18"/>
    <w:rsid w:val="00E13BEF"/>
    <w:rsid w:val="00E1458E"/>
    <w:rsid w:val="00E147B9"/>
    <w:rsid w:val="00E151CA"/>
    <w:rsid w:val="00E1524F"/>
    <w:rsid w:val="00E15AF3"/>
    <w:rsid w:val="00E15C4C"/>
    <w:rsid w:val="00E162C2"/>
    <w:rsid w:val="00E173C8"/>
    <w:rsid w:val="00E173E6"/>
    <w:rsid w:val="00E22AE9"/>
    <w:rsid w:val="00E22B9C"/>
    <w:rsid w:val="00E24B47"/>
    <w:rsid w:val="00E2522F"/>
    <w:rsid w:val="00E25353"/>
    <w:rsid w:val="00E27142"/>
    <w:rsid w:val="00E2721E"/>
    <w:rsid w:val="00E273EF"/>
    <w:rsid w:val="00E27F07"/>
    <w:rsid w:val="00E303A1"/>
    <w:rsid w:val="00E30E7D"/>
    <w:rsid w:val="00E31087"/>
    <w:rsid w:val="00E31889"/>
    <w:rsid w:val="00E32B9C"/>
    <w:rsid w:val="00E32F09"/>
    <w:rsid w:val="00E33791"/>
    <w:rsid w:val="00E34A94"/>
    <w:rsid w:val="00E359EF"/>
    <w:rsid w:val="00E376B3"/>
    <w:rsid w:val="00E37A01"/>
    <w:rsid w:val="00E37D0B"/>
    <w:rsid w:val="00E37F2C"/>
    <w:rsid w:val="00E41022"/>
    <w:rsid w:val="00E41E6D"/>
    <w:rsid w:val="00E429DA"/>
    <w:rsid w:val="00E42C7D"/>
    <w:rsid w:val="00E42CB8"/>
    <w:rsid w:val="00E431DE"/>
    <w:rsid w:val="00E44175"/>
    <w:rsid w:val="00E45F12"/>
    <w:rsid w:val="00E46B68"/>
    <w:rsid w:val="00E46D57"/>
    <w:rsid w:val="00E478DD"/>
    <w:rsid w:val="00E501DD"/>
    <w:rsid w:val="00E50345"/>
    <w:rsid w:val="00E504D9"/>
    <w:rsid w:val="00E50E92"/>
    <w:rsid w:val="00E51ED8"/>
    <w:rsid w:val="00E533E2"/>
    <w:rsid w:val="00E53A5D"/>
    <w:rsid w:val="00E54304"/>
    <w:rsid w:val="00E5442F"/>
    <w:rsid w:val="00E54FFA"/>
    <w:rsid w:val="00E572F7"/>
    <w:rsid w:val="00E577D4"/>
    <w:rsid w:val="00E60BFB"/>
    <w:rsid w:val="00E60E3A"/>
    <w:rsid w:val="00E61F92"/>
    <w:rsid w:val="00E62890"/>
    <w:rsid w:val="00E6332C"/>
    <w:rsid w:val="00E633DA"/>
    <w:rsid w:val="00E64563"/>
    <w:rsid w:val="00E64599"/>
    <w:rsid w:val="00E64937"/>
    <w:rsid w:val="00E6553F"/>
    <w:rsid w:val="00E6638C"/>
    <w:rsid w:val="00E66F51"/>
    <w:rsid w:val="00E706DD"/>
    <w:rsid w:val="00E73A63"/>
    <w:rsid w:val="00E75AD0"/>
    <w:rsid w:val="00E770F9"/>
    <w:rsid w:val="00E8069F"/>
    <w:rsid w:val="00E80E5B"/>
    <w:rsid w:val="00E8198F"/>
    <w:rsid w:val="00E81AF9"/>
    <w:rsid w:val="00E81F56"/>
    <w:rsid w:val="00E84935"/>
    <w:rsid w:val="00E85084"/>
    <w:rsid w:val="00E85353"/>
    <w:rsid w:val="00E859D3"/>
    <w:rsid w:val="00E85A9D"/>
    <w:rsid w:val="00E85B7D"/>
    <w:rsid w:val="00E86108"/>
    <w:rsid w:val="00E867E0"/>
    <w:rsid w:val="00E87FC8"/>
    <w:rsid w:val="00E9075F"/>
    <w:rsid w:val="00E907FE"/>
    <w:rsid w:val="00E917FB"/>
    <w:rsid w:val="00E91C0B"/>
    <w:rsid w:val="00E92F52"/>
    <w:rsid w:val="00E948C6"/>
    <w:rsid w:val="00E9500F"/>
    <w:rsid w:val="00E95D49"/>
    <w:rsid w:val="00E97DFC"/>
    <w:rsid w:val="00EA1C39"/>
    <w:rsid w:val="00EA3BA7"/>
    <w:rsid w:val="00EA5EF7"/>
    <w:rsid w:val="00EA5F7C"/>
    <w:rsid w:val="00EA62D0"/>
    <w:rsid w:val="00EB0008"/>
    <w:rsid w:val="00EB0121"/>
    <w:rsid w:val="00EB04B4"/>
    <w:rsid w:val="00EB0DD3"/>
    <w:rsid w:val="00EB0F2E"/>
    <w:rsid w:val="00EB1A7B"/>
    <w:rsid w:val="00EB250B"/>
    <w:rsid w:val="00EB3760"/>
    <w:rsid w:val="00EB3B06"/>
    <w:rsid w:val="00EB5F64"/>
    <w:rsid w:val="00EB5FF3"/>
    <w:rsid w:val="00EB64EC"/>
    <w:rsid w:val="00EB7324"/>
    <w:rsid w:val="00EB7567"/>
    <w:rsid w:val="00EB77A0"/>
    <w:rsid w:val="00EC0906"/>
    <w:rsid w:val="00EC22B9"/>
    <w:rsid w:val="00EC256C"/>
    <w:rsid w:val="00EC3057"/>
    <w:rsid w:val="00EC3FC1"/>
    <w:rsid w:val="00EC4FC5"/>
    <w:rsid w:val="00EC624E"/>
    <w:rsid w:val="00EC6AD2"/>
    <w:rsid w:val="00EC6AE0"/>
    <w:rsid w:val="00EC6DF3"/>
    <w:rsid w:val="00EC70E1"/>
    <w:rsid w:val="00EC7181"/>
    <w:rsid w:val="00EC738D"/>
    <w:rsid w:val="00EC779E"/>
    <w:rsid w:val="00ED03AB"/>
    <w:rsid w:val="00ED0609"/>
    <w:rsid w:val="00ED0716"/>
    <w:rsid w:val="00ED1947"/>
    <w:rsid w:val="00ED2477"/>
    <w:rsid w:val="00ED540E"/>
    <w:rsid w:val="00ED545C"/>
    <w:rsid w:val="00ED54ED"/>
    <w:rsid w:val="00ED55E9"/>
    <w:rsid w:val="00ED6A7D"/>
    <w:rsid w:val="00ED6FA6"/>
    <w:rsid w:val="00ED742D"/>
    <w:rsid w:val="00ED7B13"/>
    <w:rsid w:val="00EE085A"/>
    <w:rsid w:val="00EE0AF1"/>
    <w:rsid w:val="00EE436C"/>
    <w:rsid w:val="00EE4A40"/>
    <w:rsid w:val="00EE4F26"/>
    <w:rsid w:val="00EE53E1"/>
    <w:rsid w:val="00EE5E32"/>
    <w:rsid w:val="00EE77D2"/>
    <w:rsid w:val="00EF05CB"/>
    <w:rsid w:val="00EF197F"/>
    <w:rsid w:val="00EF1B64"/>
    <w:rsid w:val="00EF1F3B"/>
    <w:rsid w:val="00EF3A04"/>
    <w:rsid w:val="00EF3FEB"/>
    <w:rsid w:val="00EF43B8"/>
    <w:rsid w:val="00EF4D14"/>
    <w:rsid w:val="00EF5A80"/>
    <w:rsid w:val="00EF7E74"/>
    <w:rsid w:val="00F02B8F"/>
    <w:rsid w:val="00F03F34"/>
    <w:rsid w:val="00F03FA9"/>
    <w:rsid w:val="00F04D13"/>
    <w:rsid w:val="00F07C64"/>
    <w:rsid w:val="00F10231"/>
    <w:rsid w:val="00F104EA"/>
    <w:rsid w:val="00F1164A"/>
    <w:rsid w:val="00F11D3B"/>
    <w:rsid w:val="00F12A43"/>
    <w:rsid w:val="00F13023"/>
    <w:rsid w:val="00F14C2A"/>
    <w:rsid w:val="00F16795"/>
    <w:rsid w:val="00F16903"/>
    <w:rsid w:val="00F173F7"/>
    <w:rsid w:val="00F17FF7"/>
    <w:rsid w:val="00F20629"/>
    <w:rsid w:val="00F214BF"/>
    <w:rsid w:val="00F21600"/>
    <w:rsid w:val="00F21A56"/>
    <w:rsid w:val="00F23974"/>
    <w:rsid w:val="00F23BBD"/>
    <w:rsid w:val="00F2400B"/>
    <w:rsid w:val="00F26203"/>
    <w:rsid w:val="00F26495"/>
    <w:rsid w:val="00F2723B"/>
    <w:rsid w:val="00F276BF"/>
    <w:rsid w:val="00F27E65"/>
    <w:rsid w:val="00F30E69"/>
    <w:rsid w:val="00F31104"/>
    <w:rsid w:val="00F316A6"/>
    <w:rsid w:val="00F31B76"/>
    <w:rsid w:val="00F31BD9"/>
    <w:rsid w:val="00F332C5"/>
    <w:rsid w:val="00F33F53"/>
    <w:rsid w:val="00F35374"/>
    <w:rsid w:val="00F35CE7"/>
    <w:rsid w:val="00F36976"/>
    <w:rsid w:val="00F4161E"/>
    <w:rsid w:val="00F4170F"/>
    <w:rsid w:val="00F419FB"/>
    <w:rsid w:val="00F41FC9"/>
    <w:rsid w:val="00F424AB"/>
    <w:rsid w:val="00F42895"/>
    <w:rsid w:val="00F430A5"/>
    <w:rsid w:val="00F43612"/>
    <w:rsid w:val="00F46169"/>
    <w:rsid w:val="00F4619C"/>
    <w:rsid w:val="00F46E16"/>
    <w:rsid w:val="00F4764B"/>
    <w:rsid w:val="00F500F8"/>
    <w:rsid w:val="00F51354"/>
    <w:rsid w:val="00F532AA"/>
    <w:rsid w:val="00F6193D"/>
    <w:rsid w:val="00F62A07"/>
    <w:rsid w:val="00F63946"/>
    <w:rsid w:val="00F63E40"/>
    <w:rsid w:val="00F66830"/>
    <w:rsid w:val="00F70F95"/>
    <w:rsid w:val="00F71090"/>
    <w:rsid w:val="00F72C44"/>
    <w:rsid w:val="00F734D6"/>
    <w:rsid w:val="00F73EA6"/>
    <w:rsid w:val="00F75AC2"/>
    <w:rsid w:val="00F75F8C"/>
    <w:rsid w:val="00F7692C"/>
    <w:rsid w:val="00F76B1D"/>
    <w:rsid w:val="00F77974"/>
    <w:rsid w:val="00F77A14"/>
    <w:rsid w:val="00F80E57"/>
    <w:rsid w:val="00F81076"/>
    <w:rsid w:val="00F817E9"/>
    <w:rsid w:val="00F824D6"/>
    <w:rsid w:val="00F8292A"/>
    <w:rsid w:val="00F848A9"/>
    <w:rsid w:val="00F84CDC"/>
    <w:rsid w:val="00F851BF"/>
    <w:rsid w:val="00F9217B"/>
    <w:rsid w:val="00F92EF3"/>
    <w:rsid w:val="00F936C4"/>
    <w:rsid w:val="00F93998"/>
    <w:rsid w:val="00F93CF8"/>
    <w:rsid w:val="00F9410C"/>
    <w:rsid w:val="00F9470D"/>
    <w:rsid w:val="00F94771"/>
    <w:rsid w:val="00F94F94"/>
    <w:rsid w:val="00F962BD"/>
    <w:rsid w:val="00F96508"/>
    <w:rsid w:val="00F968B3"/>
    <w:rsid w:val="00F96EE4"/>
    <w:rsid w:val="00FA03B0"/>
    <w:rsid w:val="00FA0510"/>
    <w:rsid w:val="00FA15E6"/>
    <w:rsid w:val="00FA185F"/>
    <w:rsid w:val="00FA20F4"/>
    <w:rsid w:val="00FA224E"/>
    <w:rsid w:val="00FA2464"/>
    <w:rsid w:val="00FA2590"/>
    <w:rsid w:val="00FA263C"/>
    <w:rsid w:val="00FA5ED1"/>
    <w:rsid w:val="00FA6756"/>
    <w:rsid w:val="00FB0CB6"/>
    <w:rsid w:val="00FB12D2"/>
    <w:rsid w:val="00FB1D3A"/>
    <w:rsid w:val="00FB1DAB"/>
    <w:rsid w:val="00FB25EC"/>
    <w:rsid w:val="00FB28E0"/>
    <w:rsid w:val="00FB3382"/>
    <w:rsid w:val="00FB52F4"/>
    <w:rsid w:val="00FB5722"/>
    <w:rsid w:val="00FB57FD"/>
    <w:rsid w:val="00FB6F98"/>
    <w:rsid w:val="00FB7703"/>
    <w:rsid w:val="00FB7ACE"/>
    <w:rsid w:val="00FB7EB9"/>
    <w:rsid w:val="00FC24BA"/>
    <w:rsid w:val="00FC2938"/>
    <w:rsid w:val="00FC2E85"/>
    <w:rsid w:val="00FC3452"/>
    <w:rsid w:val="00FC3A54"/>
    <w:rsid w:val="00FC400A"/>
    <w:rsid w:val="00FC41C8"/>
    <w:rsid w:val="00FC44BD"/>
    <w:rsid w:val="00FC53D6"/>
    <w:rsid w:val="00FC799F"/>
    <w:rsid w:val="00FC7CCF"/>
    <w:rsid w:val="00FC7DEF"/>
    <w:rsid w:val="00FD00F2"/>
    <w:rsid w:val="00FD0B5F"/>
    <w:rsid w:val="00FD17E8"/>
    <w:rsid w:val="00FD18E6"/>
    <w:rsid w:val="00FD2275"/>
    <w:rsid w:val="00FD3546"/>
    <w:rsid w:val="00FD3554"/>
    <w:rsid w:val="00FD3F61"/>
    <w:rsid w:val="00FD411E"/>
    <w:rsid w:val="00FD486C"/>
    <w:rsid w:val="00FD6EA7"/>
    <w:rsid w:val="00FD7808"/>
    <w:rsid w:val="00FE0820"/>
    <w:rsid w:val="00FE1F15"/>
    <w:rsid w:val="00FE1F2F"/>
    <w:rsid w:val="00FE241A"/>
    <w:rsid w:val="00FE2707"/>
    <w:rsid w:val="00FE27C9"/>
    <w:rsid w:val="00FE3340"/>
    <w:rsid w:val="00FE44FD"/>
    <w:rsid w:val="00FE5F53"/>
    <w:rsid w:val="00FE6DF1"/>
    <w:rsid w:val="00FE6FF0"/>
    <w:rsid w:val="00FE7696"/>
    <w:rsid w:val="00FF4B89"/>
    <w:rsid w:val="00FF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1957C0"/>
  <w15:chartTrackingRefBased/>
  <w15:docId w15:val="{BCB66F7A-ABDF-42D1-816E-58D27AB48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qFormat="1"/>
    <w:lsdException w:name="footer" w:qFormat="1"/>
    <w:lsdException w:name="caption" w:semiHidden="1" w:unhideWhenUsed="1" w:qFormat="1"/>
    <w:lsdException w:name="footnote reference" w:uiPriority="99" w:qFormat="1"/>
    <w:lsdException w:name="page number" w:qFormat="1"/>
    <w:lsdException w:name="endnote reference" w:qFormat="1"/>
    <w:lsdException w:name="endnote text" w:qFormat="1"/>
    <w:lsdException w:name="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3584"/>
    <w:pPr>
      <w:spacing w:after="180"/>
    </w:pPr>
    <w:rPr>
      <w:sz w:val="22"/>
      <w:szCs w:val="24"/>
    </w:rPr>
  </w:style>
  <w:style w:type="paragraph" w:styleId="Heading1">
    <w:name w:val="heading 1"/>
    <w:link w:val="Heading1Char"/>
    <w:qFormat/>
    <w:rsid w:val="00770511"/>
    <w:pPr>
      <w:keepNext/>
      <w:numPr>
        <w:numId w:val="2"/>
      </w:numPr>
      <w:spacing w:after="120"/>
      <w:outlineLvl w:val="0"/>
    </w:pPr>
    <w:rPr>
      <w:bCs/>
      <w:sz w:val="22"/>
      <w:szCs w:val="24"/>
    </w:rPr>
  </w:style>
  <w:style w:type="paragraph" w:styleId="Heading2">
    <w:name w:val="heading 2"/>
    <w:link w:val="Heading2Char"/>
    <w:qFormat/>
    <w:rsid w:val="00770511"/>
    <w:pPr>
      <w:numPr>
        <w:ilvl w:val="1"/>
        <w:numId w:val="2"/>
      </w:numPr>
      <w:tabs>
        <w:tab w:val="clear" w:pos="1044"/>
        <w:tab w:val="num" w:pos="1152"/>
      </w:tabs>
      <w:spacing w:after="120"/>
      <w:ind w:left="1152"/>
      <w:outlineLvl w:val="1"/>
    </w:pPr>
    <w:rPr>
      <w:bCs/>
      <w:sz w:val="22"/>
      <w:szCs w:val="24"/>
    </w:rPr>
  </w:style>
  <w:style w:type="paragraph" w:styleId="Heading3">
    <w:name w:val="heading 3"/>
    <w:link w:val="Heading3Char"/>
    <w:qFormat/>
    <w:rsid w:val="00770511"/>
    <w:pPr>
      <w:numPr>
        <w:ilvl w:val="2"/>
        <w:numId w:val="2"/>
      </w:numPr>
      <w:spacing w:after="120"/>
      <w:outlineLvl w:val="2"/>
    </w:pPr>
    <w:rPr>
      <w:bCs/>
      <w:sz w:val="22"/>
      <w:szCs w:val="24"/>
    </w:rPr>
  </w:style>
  <w:style w:type="paragraph" w:styleId="Heading4">
    <w:name w:val="heading 4"/>
    <w:link w:val="Heading4Char"/>
    <w:unhideWhenUsed/>
    <w:qFormat/>
    <w:rsid w:val="00770511"/>
    <w:pPr>
      <w:numPr>
        <w:ilvl w:val="3"/>
        <w:numId w:val="2"/>
      </w:numPr>
      <w:spacing w:after="120"/>
      <w:outlineLvl w:val="3"/>
    </w:pPr>
    <w:rPr>
      <w:sz w:val="22"/>
      <w:szCs w:val="24"/>
    </w:rPr>
  </w:style>
  <w:style w:type="paragraph" w:styleId="Heading5">
    <w:name w:val="heading 5"/>
    <w:link w:val="Heading5Char"/>
    <w:unhideWhenUsed/>
    <w:qFormat/>
    <w:rsid w:val="00770511"/>
    <w:pPr>
      <w:numPr>
        <w:ilvl w:val="4"/>
        <w:numId w:val="2"/>
      </w:numPr>
      <w:spacing w:after="120"/>
      <w:outlineLvl w:val="4"/>
    </w:pPr>
    <w:rPr>
      <w:sz w:val="22"/>
      <w:szCs w:val="24"/>
    </w:rPr>
  </w:style>
  <w:style w:type="paragraph" w:styleId="Heading6">
    <w:name w:val="heading 6"/>
    <w:link w:val="Heading6Char"/>
    <w:unhideWhenUsed/>
    <w:qFormat/>
    <w:rsid w:val="00770511"/>
    <w:pPr>
      <w:numPr>
        <w:ilvl w:val="5"/>
        <w:numId w:val="2"/>
      </w:numPr>
      <w:spacing w:after="120"/>
      <w:outlineLvl w:val="5"/>
    </w:pPr>
    <w:rPr>
      <w:sz w:val="22"/>
      <w:szCs w:val="24"/>
    </w:rPr>
  </w:style>
  <w:style w:type="paragraph" w:styleId="Heading7">
    <w:name w:val="heading 7"/>
    <w:link w:val="Heading7Char"/>
    <w:unhideWhenUsed/>
    <w:qFormat/>
    <w:rsid w:val="00770511"/>
    <w:pPr>
      <w:numPr>
        <w:ilvl w:val="6"/>
        <w:numId w:val="2"/>
      </w:numPr>
      <w:spacing w:after="120"/>
      <w:outlineLvl w:val="6"/>
    </w:pPr>
    <w:rPr>
      <w:sz w:val="22"/>
      <w:szCs w:val="24"/>
    </w:rPr>
  </w:style>
  <w:style w:type="paragraph" w:styleId="Heading8">
    <w:name w:val="heading 8"/>
    <w:link w:val="Heading8Char"/>
    <w:unhideWhenUsed/>
    <w:qFormat/>
    <w:rsid w:val="00770511"/>
    <w:pPr>
      <w:numPr>
        <w:ilvl w:val="7"/>
        <w:numId w:val="2"/>
      </w:numPr>
      <w:spacing w:after="120"/>
      <w:outlineLvl w:val="7"/>
    </w:pPr>
    <w:rPr>
      <w:sz w:val="22"/>
      <w:szCs w:val="24"/>
    </w:rPr>
  </w:style>
  <w:style w:type="paragraph" w:styleId="Heading9">
    <w:name w:val="heading 9"/>
    <w:link w:val="Heading9Char"/>
    <w:unhideWhenUsed/>
    <w:qFormat/>
    <w:rsid w:val="00770511"/>
    <w:pPr>
      <w:numPr>
        <w:ilvl w:val="8"/>
        <w:numId w:val="2"/>
      </w:numPr>
      <w:spacing w:after="120"/>
      <w:outlineLvl w:val="8"/>
    </w:pPr>
    <w:rPr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D60335"/>
    <w:pPr>
      <w:spacing w:after="0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60335"/>
    <w:rPr>
      <w:b/>
      <w:bCs/>
      <w:sz w:val="32"/>
      <w:szCs w:val="32"/>
    </w:rPr>
  </w:style>
  <w:style w:type="paragraph" w:customStyle="1" w:styleId="Name">
    <w:name w:val="Name"/>
    <w:basedOn w:val="Normal"/>
    <w:link w:val="NameChar"/>
    <w:qFormat/>
    <w:rsid w:val="00062DAC"/>
    <w:pPr>
      <w:jc w:val="center"/>
    </w:pPr>
    <w:rPr>
      <w:bCs/>
      <w:i/>
      <w:iCs/>
      <w:sz w:val="28"/>
      <w:szCs w:val="28"/>
    </w:rPr>
  </w:style>
  <w:style w:type="paragraph" w:styleId="Footer">
    <w:name w:val="footer"/>
    <w:basedOn w:val="Normal"/>
    <w:qFormat/>
    <w:rsid w:val="00F9410C"/>
    <w:pPr>
      <w:pBdr>
        <w:top w:val="thinThickSmallGap" w:sz="24" w:space="6" w:color="auto"/>
      </w:pBdr>
      <w:tabs>
        <w:tab w:val="center" w:pos="4608"/>
        <w:tab w:val="right" w:pos="9360"/>
      </w:tabs>
    </w:pPr>
    <w:rPr>
      <w:b/>
      <w:i/>
      <w:iCs/>
    </w:rPr>
  </w:style>
  <w:style w:type="character" w:styleId="PageNumber">
    <w:name w:val="page number"/>
    <w:basedOn w:val="DefaultParagraphFont"/>
    <w:qFormat/>
    <w:rsid w:val="008B04F5"/>
    <w:rPr>
      <w:rFonts w:ascii="Times New Roman" w:hAnsi="Times New Roman"/>
      <w:b/>
      <w:caps w:val="0"/>
      <w:smallCaps w:val="0"/>
      <w:strike w:val="0"/>
      <w:dstrike w:val="0"/>
      <w:vanish w:val="0"/>
      <w:color w:val="000000"/>
      <w:sz w:val="2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NameChar">
    <w:name w:val="Name Char"/>
    <w:basedOn w:val="TitleChar"/>
    <w:link w:val="Name"/>
    <w:rsid w:val="00062DAC"/>
    <w:rPr>
      <w:b w:val="0"/>
      <w:bCs/>
      <w:i/>
      <w:iCs/>
      <w:sz w:val="28"/>
      <w:szCs w:val="28"/>
    </w:rPr>
  </w:style>
  <w:style w:type="paragraph" w:styleId="Subtitle">
    <w:name w:val="Subtitle"/>
    <w:basedOn w:val="Normal"/>
    <w:pPr>
      <w:jc w:val="center"/>
    </w:pPr>
    <w:rPr>
      <w:b/>
      <w:bCs/>
    </w:rPr>
  </w:style>
  <w:style w:type="paragraph" w:styleId="EndnoteText">
    <w:name w:val="endnote text"/>
    <w:basedOn w:val="Normal"/>
    <w:link w:val="EndnoteTextChar"/>
    <w:qFormat/>
    <w:rsid w:val="00026D96"/>
    <w:pPr>
      <w:spacing w:after="12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026D96"/>
  </w:style>
  <w:style w:type="character" w:styleId="EndnoteReference">
    <w:name w:val="endnote reference"/>
    <w:qFormat/>
    <w:rsid w:val="00C754B7"/>
    <w:rPr>
      <w:rFonts w:ascii="Times New Roman" w:hAnsi="Times New Roman"/>
      <w:b/>
      <w:i w:val="0"/>
      <w:caps w:val="0"/>
      <w:smallCaps w:val="0"/>
      <w:strike w:val="0"/>
      <w:dstrike w:val="0"/>
      <w:vanish w:val="0"/>
      <w:spacing w:val="0"/>
      <w:w w:val="100"/>
      <w:sz w:val="22"/>
      <w:vertAlign w:val="superscript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stylisticSets/>
    </w:rPr>
  </w:style>
  <w:style w:type="paragraph" w:styleId="FootnoteText">
    <w:name w:val="footnote text"/>
    <w:basedOn w:val="Normal"/>
    <w:link w:val="FootnoteTextChar"/>
    <w:uiPriority w:val="99"/>
    <w:qFormat/>
    <w:rsid w:val="008B48D0"/>
    <w:pPr>
      <w:spacing w:after="12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B48D0"/>
  </w:style>
  <w:style w:type="character" w:styleId="FootnoteReference">
    <w:name w:val="footnote reference"/>
    <w:basedOn w:val="EndnoteReference"/>
    <w:uiPriority w:val="99"/>
    <w:qFormat/>
    <w:rsid w:val="001B2F51"/>
    <w:rPr>
      <w:rFonts w:ascii="Times New Roman" w:hAnsi="Times New Roman"/>
      <w:b/>
      <w:i w:val="0"/>
      <w:caps w:val="0"/>
      <w:smallCaps w:val="0"/>
      <w:strike w:val="0"/>
      <w:dstrike w:val="0"/>
      <w:vanish/>
      <w:spacing w:val="0"/>
      <w:w w:val="100"/>
      <w:sz w:val="22"/>
      <w:vertAlign w:val="superscript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stylisticSets/>
    </w:rPr>
  </w:style>
  <w:style w:type="paragraph" w:customStyle="1" w:styleId="Style1">
    <w:name w:val="Style1"/>
    <w:basedOn w:val="Normal"/>
    <w:next w:val="Normal"/>
    <w:rsid w:val="007C2025"/>
    <w:pPr>
      <w:keepNext/>
      <w:tabs>
        <w:tab w:val="num" w:pos="720"/>
      </w:tabs>
      <w:spacing w:after="120"/>
      <w:ind w:left="720" w:hanging="288"/>
    </w:pPr>
    <w:rPr>
      <w:bCs/>
    </w:rPr>
  </w:style>
  <w:style w:type="paragraph" w:styleId="Bibliography">
    <w:name w:val="Bibliography"/>
    <w:basedOn w:val="Normal"/>
    <w:next w:val="Normal"/>
    <w:uiPriority w:val="37"/>
    <w:semiHidden/>
    <w:unhideWhenUsed/>
    <w:rsid w:val="00E431DE"/>
    <w:pPr>
      <w:spacing w:after="120"/>
      <w:ind w:left="720" w:hanging="720"/>
    </w:pPr>
    <w:rPr>
      <w:sz w:val="20"/>
    </w:rPr>
  </w:style>
  <w:style w:type="character" w:styleId="Mention">
    <w:name w:val="Mention"/>
    <w:basedOn w:val="DefaultParagraphFont"/>
    <w:uiPriority w:val="99"/>
    <w:unhideWhenUsed/>
    <w:rsid w:val="00293723"/>
    <w:rPr>
      <w:color w:val="2B579A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770511"/>
    <w:rPr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770511"/>
    <w:rPr>
      <w:sz w:val="22"/>
      <w:szCs w:val="24"/>
    </w:rPr>
  </w:style>
  <w:style w:type="character" w:customStyle="1" w:styleId="Heading6Char">
    <w:name w:val="Heading 6 Char"/>
    <w:basedOn w:val="DefaultParagraphFont"/>
    <w:link w:val="Heading6"/>
    <w:rsid w:val="00770511"/>
    <w:rPr>
      <w:sz w:val="22"/>
      <w:szCs w:val="24"/>
    </w:rPr>
  </w:style>
  <w:style w:type="character" w:customStyle="1" w:styleId="Heading7Char">
    <w:name w:val="Heading 7 Char"/>
    <w:basedOn w:val="DefaultParagraphFont"/>
    <w:link w:val="Heading7"/>
    <w:rsid w:val="00770511"/>
    <w:rPr>
      <w:sz w:val="22"/>
      <w:szCs w:val="24"/>
    </w:rPr>
  </w:style>
  <w:style w:type="character" w:customStyle="1" w:styleId="Heading8Char">
    <w:name w:val="Heading 8 Char"/>
    <w:basedOn w:val="DefaultParagraphFont"/>
    <w:link w:val="Heading8"/>
    <w:rsid w:val="00770511"/>
    <w:rPr>
      <w:sz w:val="22"/>
      <w:szCs w:val="24"/>
    </w:rPr>
  </w:style>
  <w:style w:type="character" w:customStyle="1" w:styleId="Heading9Char">
    <w:name w:val="Heading 9 Char"/>
    <w:basedOn w:val="DefaultParagraphFont"/>
    <w:link w:val="Heading9"/>
    <w:rsid w:val="00770511"/>
    <w:rPr>
      <w:sz w:val="22"/>
      <w:szCs w:val="24"/>
    </w:rPr>
  </w:style>
  <w:style w:type="paragraph" w:styleId="Header">
    <w:name w:val="header"/>
    <w:basedOn w:val="Normal"/>
    <w:link w:val="HeaderChar"/>
    <w:qFormat/>
    <w:rsid w:val="00ED54ED"/>
    <w:pPr>
      <w:pBdr>
        <w:bottom w:val="thinThickSmallGap" w:sz="24" w:space="6" w:color="auto"/>
      </w:pBdr>
      <w:tabs>
        <w:tab w:val="center" w:pos="4644"/>
        <w:tab w:val="right" w:pos="9360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ED54ED"/>
    <w:rPr>
      <w:szCs w:val="24"/>
    </w:rPr>
  </w:style>
  <w:style w:type="character" w:customStyle="1" w:styleId="Heading2Char">
    <w:name w:val="Heading 2 Char"/>
    <w:basedOn w:val="DefaultParagraphFont"/>
    <w:link w:val="Heading2"/>
    <w:rsid w:val="00770511"/>
    <w:rPr>
      <w:bCs/>
      <w:sz w:val="22"/>
      <w:szCs w:val="24"/>
    </w:rPr>
  </w:style>
  <w:style w:type="character" w:customStyle="1" w:styleId="Heading1Char">
    <w:name w:val="Heading 1 Char"/>
    <w:basedOn w:val="DefaultParagraphFont"/>
    <w:link w:val="Heading1"/>
    <w:rsid w:val="00770511"/>
    <w:rPr>
      <w:bCs/>
      <w:sz w:val="22"/>
      <w:szCs w:val="24"/>
    </w:rPr>
  </w:style>
  <w:style w:type="character" w:customStyle="1" w:styleId="Heading3Char">
    <w:name w:val="Heading 3 Char"/>
    <w:basedOn w:val="DefaultParagraphFont"/>
    <w:link w:val="Heading3"/>
    <w:rsid w:val="00770511"/>
    <w:rPr>
      <w:bCs/>
      <w:sz w:val="22"/>
      <w:szCs w:val="24"/>
    </w:rPr>
  </w:style>
  <w:style w:type="numbering" w:customStyle="1" w:styleId="Style2">
    <w:name w:val="Style2"/>
    <w:uiPriority w:val="99"/>
    <w:rsid w:val="00CB24B7"/>
    <w:pPr>
      <w:numPr>
        <w:numId w:val="3"/>
      </w:numPr>
    </w:pPr>
  </w:style>
  <w:style w:type="paragraph" w:customStyle="1" w:styleId="Heading">
    <w:name w:val="Heading"/>
    <w:basedOn w:val="Normal"/>
    <w:link w:val="HeadingChar"/>
    <w:qFormat/>
    <w:rsid w:val="00021B68"/>
    <w:pPr>
      <w:spacing w:after="120"/>
      <w:outlineLvl w:val="0"/>
    </w:pPr>
    <w:rPr>
      <w:b/>
    </w:rPr>
  </w:style>
  <w:style w:type="character" w:customStyle="1" w:styleId="HeadingChar">
    <w:name w:val="Heading Char"/>
    <w:basedOn w:val="DefaultParagraphFont"/>
    <w:link w:val="Heading"/>
    <w:rsid w:val="00021B68"/>
    <w:rPr>
      <w:b/>
      <w:sz w:val="22"/>
      <w:szCs w:val="24"/>
    </w:rPr>
  </w:style>
  <w:style w:type="paragraph" w:styleId="NormalWeb">
    <w:name w:val="Normal (Web)"/>
    <w:basedOn w:val="Normal"/>
    <w:uiPriority w:val="99"/>
    <w:unhideWhenUsed/>
    <w:rsid w:val="00027818"/>
    <w:pPr>
      <w:spacing w:before="100" w:beforeAutospacing="1" w:after="100" w:afterAutospacing="1"/>
    </w:pPr>
    <w:rPr>
      <w:sz w:val="24"/>
      <w:lang w:bidi="he-IL"/>
    </w:rPr>
  </w:style>
  <w:style w:type="paragraph" w:customStyle="1" w:styleId="content-meta-dataauthors">
    <w:name w:val="content-meta-data__authors"/>
    <w:basedOn w:val="Normal"/>
    <w:rsid w:val="001547A4"/>
    <w:pPr>
      <w:spacing w:before="100" w:beforeAutospacing="1" w:after="100" w:afterAutospacing="1"/>
    </w:pPr>
    <w:rPr>
      <w:sz w:val="24"/>
      <w:lang w:bidi="he-IL"/>
    </w:rPr>
  </w:style>
  <w:style w:type="character" w:styleId="Hyperlink">
    <w:name w:val="Hyperlink"/>
    <w:basedOn w:val="DefaultParagraphFont"/>
    <w:uiPriority w:val="99"/>
    <w:unhideWhenUsed/>
    <w:rsid w:val="001547A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05CB"/>
    <w:rPr>
      <w:color w:val="605E5C"/>
      <w:shd w:val="clear" w:color="auto" w:fill="E1DFDD"/>
    </w:rPr>
  </w:style>
  <w:style w:type="character" w:customStyle="1" w:styleId="data-word">
    <w:name w:val="data-word"/>
    <w:basedOn w:val="DefaultParagraphFont"/>
    <w:rsid w:val="002D16D4"/>
  </w:style>
  <w:style w:type="paragraph" w:customStyle="1" w:styleId="c2">
    <w:name w:val="c2"/>
    <w:basedOn w:val="Normal"/>
    <w:rsid w:val="00520757"/>
    <w:pPr>
      <w:spacing w:before="100" w:beforeAutospacing="1" w:after="100" w:afterAutospacing="1"/>
    </w:pPr>
    <w:rPr>
      <w:sz w:val="24"/>
      <w:lang w:bidi="he-IL"/>
    </w:rPr>
  </w:style>
  <w:style w:type="character" w:customStyle="1" w:styleId="c1">
    <w:name w:val="c1"/>
    <w:basedOn w:val="DefaultParagraphFont"/>
    <w:rsid w:val="00520757"/>
  </w:style>
  <w:style w:type="character" w:customStyle="1" w:styleId="c3">
    <w:name w:val="c3"/>
    <w:basedOn w:val="DefaultParagraphFont"/>
    <w:rsid w:val="00520757"/>
  </w:style>
  <w:style w:type="character" w:customStyle="1" w:styleId="c4">
    <w:name w:val="c4"/>
    <w:basedOn w:val="DefaultParagraphFont"/>
    <w:rsid w:val="00520757"/>
  </w:style>
  <w:style w:type="paragraph" w:customStyle="1" w:styleId="c5">
    <w:name w:val="c5"/>
    <w:basedOn w:val="Normal"/>
    <w:rsid w:val="00520757"/>
    <w:pPr>
      <w:spacing w:before="100" w:beforeAutospacing="1" w:after="100" w:afterAutospacing="1"/>
    </w:pPr>
    <w:rPr>
      <w:sz w:val="24"/>
      <w:lang w:bidi="he-IL"/>
    </w:rPr>
  </w:style>
  <w:style w:type="paragraph" w:customStyle="1" w:styleId="c6">
    <w:name w:val="c6"/>
    <w:basedOn w:val="Normal"/>
    <w:rsid w:val="00520757"/>
    <w:pPr>
      <w:spacing w:before="100" w:beforeAutospacing="1" w:after="100" w:afterAutospacing="1"/>
    </w:pPr>
    <w:rPr>
      <w:sz w:val="24"/>
      <w:lang w:bidi="he-IL"/>
    </w:rPr>
  </w:style>
  <w:style w:type="paragraph" w:customStyle="1" w:styleId="c7">
    <w:name w:val="c7"/>
    <w:basedOn w:val="Normal"/>
    <w:rsid w:val="00520757"/>
    <w:pPr>
      <w:spacing w:before="100" w:beforeAutospacing="1" w:after="100" w:afterAutospacing="1"/>
    </w:pPr>
    <w:rPr>
      <w:sz w:val="24"/>
      <w:lang w:bidi="he-IL"/>
    </w:rPr>
  </w:style>
  <w:style w:type="character" w:customStyle="1" w:styleId="breaker-breaker">
    <w:name w:val="breaker-breaker"/>
    <w:basedOn w:val="DefaultParagraphFont"/>
    <w:rsid w:val="00356F75"/>
  </w:style>
  <w:style w:type="character" w:styleId="Emphasis">
    <w:name w:val="Emphasis"/>
    <w:basedOn w:val="DefaultParagraphFont"/>
    <w:uiPriority w:val="20"/>
    <w:qFormat/>
    <w:rsid w:val="00FA0510"/>
    <w:rPr>
      <w:i/>
      <w:iCs/>
    </w:rPr>
  </w:style>
  <w:style w:type="character" w:styleId="Strong">
    <w:name w:val="Strong"/>
    <w:basedOn w:val="DefaultParagraphFont"/>
    <w:uiPriority w:val="22"/>
    <w:qFormat/>
    <w:rsid w:val="00B677F9"/>
    <w:rPr>
      <w:b/>
      <w:bCs/>
    </w:rPr>
  </w:style>
  <w:style w:type="character" w:customStyle="1" w:styleId="punctuation">
    <w:name w:val="punctuation"/>
    <w:basedOn w:val="DefaultParagraphFont"/>
    <w:rsid w:val="00F23BBD"/>
  </w:style>
  <w:style w:type="character" w:customStyle="1" w:styleId="linenumber">
    <w:name w:val="linenumber"/>
    <w:basedOn w:val="DefaultParagraphFont"/>
    <w:rsid w:val="00BB05B4"/>
  </w:style>
  <w:style w:type="paragraph" w:styleId="ListParagraph">
    <w:name w:val="List Paragraph"/>
    <w:basedOn w:val="Normal"/>
    <w:uiPriority w:val="34"/>
    <w:qFormat/>
    <w:rsid w:val="0033121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Cs w:val="22"/>
      <w:lang w:bidi="he-IL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1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3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7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12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4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2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8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7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4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8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8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29809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4987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8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a.com/bible/esv/Mark%2016.9%E2%80%9320" TargetMode="External"/><Relationship Id="rId13" Type="http://schemas.openxmlformats.org/officeDocument/2006/relationships/hyperlink" Target="https://www.thetextofthegospels.com/2021/06/palladius-and-mark-1619.html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apologeticspress.org/wp-content/uploads/2021/08/0512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2307/j.ctvb6v7zz.3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hetextofthegospels.com/2017/08/fortunatianus-speaks.html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www.jstor.org/stable/60963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erseus.tufts.edu/hopper/morph?l=ga%2Fr&amp;la=greek&amp;can=ga%2Fr0&amp;prior=makro\n" TargetMode="External"/><Relationship Id="rId20" Type="http://schemas.openxmlformats.org/officeDocument/2006/relationships/hyperlink" Target="https://doi.org/10.2307/j.ctvb6v7zz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ewadvent.org/fathers/370101.htm" TargetMode="External"/><Relationship Id="rId24" Type="http://schemas.openxmlformats.org/officeDocument/2006/relationships/hyperlink" Target="http://www.jstor.org/stable/4372564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erseus.tufts.edu/hopper/morph?l=makro%5Cn&amp;la=greek&amp;can=makro%5Cn0&amp;prior=a)sebh/mata" TargetMode="External"/><Relationship Id="rId23" Type="http://schemas.openxmlformats.org/officeDocument/2006/relationships/hyperlink" Target="https://textandcanon.org/a-case-against-the-longer-ending-of-mark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biblia.com/bible/esv/Mark%2016.9%E2%80%9320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extandcanon.org/a-case-for-the-longer-ending-of-mark/" TargetMode="External"/><Relationship Id="rId14" Type="http://schemas.openxmlformats.org/officeDocument/2006/relationships/hyperlink" Target="https://www.newadvent.org/cathen/04710a.htm" TargetMode="External"/><Relationship Id="rId22" Type="http://schemas.openxmlformats.org/officeDocument/2006/relationships/hyperlink" Target="https://www.jstor.org/stable/3259648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vin\AppData\Roaming\Microsoft\Templates\SITS%20Outlin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1CCBD-73CC-4150-A434-9B6731AEA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SITS Outline Template</Template>
  <TotalTime>11863</TotalTime>
  <Pages>24</Pages>
  <Words>9390</Words>
  <Characters>46514</Characters>
  <Application>Microsoft Office Word</Application>
  <DocSecurity>0</DocSecurity>
  <Lines>387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Difficult Passages In Hebrews</vt:lpstr>
    </vt:vector>
  </TitlesOfParts>
  <Company/>
  <LinksUpToDate>false</LinksUpToDate>
  <CharactersWithSpaces>55793</CharactersWithSpaces>
  <SharedDoc>false</SharedDoc>
  <HLinks>
    <vt:vector size="18" baseType="variant">
      <vt:variant>
        <vt:i4>2359328</vt:i4>
      </vt:variant>
      <vt:variant>
        <vt:i4>6</vt:i4>
      </vt:variant>
      <vt:variant>
        <vt:i4>0</vt:i4>
      </vt:variant>
      <vt:variant>
        <vt:i4>5</vt:i4>
      </vt:variant>
      <vt:variant>
        <vt:lpwstr>https://doi.org/10.2307/j.ctvb6v7zz</vt:lpwstr>
      </vt:variant>
      <vt:variant>
        <vt:lpwstr/>
      </vt:variant>
      <vt:variant>
        <vt:i4>6815859</vt:i4>
      </vt:variant>
      <vt:variant>
        <vt:i4>3</vt:i4>
      </vt:variant>
      <vt:variant>
        <vt:i4>0</vt:i4>
      </vt:variant>
      <vt:variant>
        <vt:i4>5</vt:i4>
      </vt:variant>
      <vt:variant>
        <vt:lpwstr>https://www.jstor.org/stable/609633</vt:lpwstr>
      </vt:variant>
      <vt:variant>
        <vt:lpwstr/>
      </vt:variant>
      <vt:variant>
        <vt:i4>1769550</vt:i4>
      </vt:variant>
      <vt:variant>
        <vt:i4>0</vt:i4>
      </vt:variant>
      <vt:variant>
        <vt:i4>0</vt:i4>
      </vt:variant>
      <vt:variant>
        <vt:i4>5</vt:i4>
      </vt:variant>
      <vt:variant>
        <vt:lpwstr>http://www.jstor.org/stable/43725642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Difficult Passages In Hebrews</dc:title>
  <dc:subject/>
  <dc:creator>Kevin Kay</dc:creator>
  <cp:keywords/>
  <dc:description/>
  <cp:lastModifiedBy>Kevin Kay</cp:lastModifiedBy>
  <cp:revision>2084</cp:revision>
  <cp:lastPrinted>2024-02-20T16:14:00Z</cp:lastPrinted>
  <dcterms:created xsi:type="dcterms:W3CDTF">2023-12-26T22:56:00Z</dcterms:created>
  <dcterms:modified xsi:type="dcterms:W3CDTF">2024-02-28T16:25:00Z</dcterms:modified>
</cp:coreProperties>
</file>